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C55FE" w14:textId="77777777" w:rsidR="007005F7" w:rsidRDefault="007005F7" w:rsidP="00657FB8">
      <w:pPr>
        <w:pStyle w:val="TNCBodyText"/>
        <w:jc w:val="center"/>
        <w:rPr>
          <w:rFonts w:ascii="Sylexiad Sans Spaced Med" w:hAnsi="Sylexiad Sans Spaced Med"/>
          <w:b/>
          <w:bCs/>
          <w:color w:val="2F5496" w:themeColor="accent1" w:themeShade="BF"/>
          <w:sz w:val="28"/>
          <w:szCs w:val="28"/>
        </w:rPr>
      </w:pPr>
    </w:p>
    <w:p w14:paraId="27AA7682" w14:textId="77777777" w:rsidR="007005F7" w:rsidRDefault="007005F7" w:rsidP="00657FB8">
      <w:pPr>
        <w:pStyle w:val="TNCBodyText"/>
        <w:jc w:val="center"/>
        <w:rPr>
          <w:rFonts w:ascii="Sylexiad Sans Spaced Med" w:hAnsi="Sylexiad Sans Spaced Med"/>
          <w:b/>
          <w:bCs/>
          <w:color w:val="2F5496" w:themeColor="accent1" w:themeShade="BF"/>
          <w:sz w:val="28"/>
          <w:szCs w:val="28"/>
        </w:rPr>
      </w:pPr>
    </w:p>
    <w:p w14:paraId="4A70FFDA" w14:textId="05CBCC29" w:rsidR="00367829" w:rsidRDefault="00657FB8" w:rsidP="00657FB8">
      <w:pPr>
        <w:pStyle w:val="TNCBodyText"/>
        <w:jc w:val="center"/>
        <w:rPr>
          <w:rFonts w:ascii="Sylexiad Sans Spaced Med" w:hAnsi="Sylexiad Sans Spaced Med"/>
          <w:b/>
          <w:bCs/>
          <w:color w:val="2F5496" w:themeColor="accent1" w:themeShade="BF"/>
          <w:sz w:val="28"/>
          <w:szCs w:val="28"/>
        </w:rPr>
      </w:pPr>
      <w:r>
        <w:rPr>
          <w:rFonts w:ascii="Sylexiad Sans Spaced Med" w:hAnsi="Sylexiad Sans Spaced Med"/>
          <w:noProof/>
          <w:sz w:val="28"/>
          <w:szCs w:val="28"/>
        </w:rPr>
        <w:drawing>
          <wp:inline distT="0" distB="0" distL="0" distR="0" wp14:anchorId="0123C52E" wp14:editId="0C6A3FAC">
            <wp:extent cx="1097280" cy="1455420"/>
            <wp:effectExtent l="0" t="0" r="7620" b="0"/>
            <wp:docPr id="193498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98042" name="Picture 193498042"/>
                    <pic:cNvPicPr/>
                  </pic:nvPicPr>
                  <pic:blipFill rotWithShape="1">
                    <a:blip r:embed="rId11" cstate="print">
                      <a:extLst>
                        <a:ext uri="{28A0092B-C50C-407E-A947-70E740481C1C}">
                          <a14:useLocalDpi xmlns:a14="http://schemas.microsoft.com/office/drawing/2010/main" val="0"/>
                        </a:ext>
                      </a:extLst>
                    </a:blip>
                    <a:srcRect l="11645" t="-1" r="12130" b="-1103"/>
                    <a:stretch>
                      <a:fillRect/>
                    </a:stretch>
                  </pic:blipFill>
                  <pic:spPr bwMode="auto">
                    <a:xfrm>
                      <a:off x="0" y="0"/>
                      <a:ext cx="1097627" cy="1455880"/>
                    </a:xfrm>
                    <a:prstGeom prst="rect">
                      <a:avLst/>
                    </a:prstGeom>
                    <a:ln>
                      <a:noFill/>
                    </a:ln>
                    <a:extLst>
                      <a:ext uri="{53640926-AAD7-44D8-BBD7-CCE9431645EC}">
                        <a14:shadowObscured xmlns:a14="http://schemas.microsoft.com/office/drawing/2010/main"/>
                      </a:ext>
                    </a:extLst>
                  </pic:spPr>
                </pic:pic>
              </a:graphicData>
            </a:graphic>
          </wp:inline>
        </w:drawing>
      </w:r>
      <w:r>
        <w:rPr>
          <w:rFonts w:ascii="Sylexiad Sans Spaced Med" w:hAnsi="Sylexiad Sans Spaced Med"/>
          <w:noProof/>
          <w:sz w:val="28"/>
          <w:szCs w:val="28"/>
        </w:rPr>
        <w:drawing>
          <wp:inline distT="0" distB="0" distL="0" distR="0" wp14:anchorId="64419A68" wp14:editId="62028914">
            <wp:extent cx="1216000" cy="1440000"/>
            <wp:effectExtent l="0" t="0" r="3810" b="8255"/>
            <wp:docPr id="15091604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160456" name="Picture 15091604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16000" cy="1440000"/>
                    </a:xfrm>
                    <a:prstGeom prst="rect">
                      <a:avLst/>
                    </a:prstGeom>
                  </pic:spPr>
                </pic:pic>
              </a:graphicData>
            </a:graphic>
          </wp:inline>
        </w:drawing>
      </w:r>
    </w:p>
    <w:p w14:paraId="0485C3F1" w14:textId="0E9DEA48" w:rsidR="00657FB8" w:rsidRPr="00657FB8" w:rsidRDefault="00657FB8" w:rsidP="00657FB8">
      <w:pPr>
        <w:pStyle w:val="TNCBodyText"/>
        <w:jc w:val="center"/>
        <w:rPr>
          <w:rFonts w:ascii="Sylexiad Sans Spaced Med" w:hAnsi="Sylexiad Sans Spaced Med"/>
          <w:b/>
          <w:bCs/>
          <w:color w:val="2F5496" w:themeColor="accent1" w:themeShade="BF"/>
          <w:sz w:val="28"/>
          <w:szCs w:val="28"/>
        </w:rPr>
      </w:pPr>
      <w:r>
        <w:rPr>
          <w:rFonts w:ascii="Arial" w:hAnsi="Arial" w:cs="Arial"/>
          <w:noProof/>
        </w:rPr>
        <w:drawing>
          <wp:inline distT="0" distB="0" distL="0" distR="0" wp14:anchorId="5B317CEF" wp14:editId="502B8C94">
            <wp:extent cx="2125980" cy="620347"/>
            <wp:effectExtent l="0" t="0" r="0" b="889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8966" cy="629972"/>
                    </a:xfrm>
                    <a:prstGeom prst="rect">
                      <a:avLst/>
                    </a:prstGeom>
                    <a:noFill/>
                  </pic:spPr>
                </pic:pic>
              </a:graphicData>
            </a:graphic>
          </wp:inline>
        </w:drawing>
      </w:r>
    </w:p>
    <w:p w14:paraId="5BDDB81D" w14:textId="4DCCF2BA" w:rsidR="00367829" w:rsidRPr="00657FB8" w:rsidRDefault="00367829" w:rsidP="005E00AE">
      <w:pPr>
        <w:pStyle w:val="TNCBodyText"/>
        <w:rPr>
          <w:rFonts w:ascii="Sylexiad Sans Spaced Med" w:hAnsi="Sylexiad Sans Spaced Med"/>
          <w:b/>
          <w:bCs/>
          <w:color w:val="2F5496" w:themeColor="accent1" w:themeShade="BF"/>
          <w:sz w:val="28"/>
          <w:szCs w:val="28"/>
        </w:rPr>
      </w:pPr>
    </w:p>
    <w:p w14:paraId="7F0D57BA" w14:textId="77777777" w:rsidR="00657FB8" w:rsidRPr="00657FB8" w:rsidRDefault="00657FB8" w:rsidP="00657FB8">
      <w:pPr>
        <w:pStyle w:val="3Policytitle"/>
        <w:jc w:val="center"/>
        <w:rPr>
          <w:rFonts w:ascii="Sylexiad Sans Spaced Med" w:hAnsi="Sylexiad Sans Spaced Med"/>
          <w:sz w:val="48"/>
          <w:szCs w:val="48"/>
          <w:u w:val="single"/>
        </w:rPr>
      </w:pPr>
      <w:r w:rsidRPr="00657FB8">
        <w:rPr>
          <w:rFonts w:ascii="Sylexiad Sans Spaced Med" w:hAnsi="Sylexiad Sans Spaced Med"/>
          <w:sz w:val="48"/>
          <w:szCs w:val="48"/>
          <w:u w:val="single"/>
        </w:rPr>
        <w:t>Child Protection and Safeguarding Policy</w:t>
      </w:r>
    </w:p>
    <w:p w14:paraId="195D4369" w14:textId="0C95E1BB" w:rsidR="00367829" w:rsidRPr="00441E0B" w:rsidRDefault="00657FB8" w:rsidP="00657FB8">
      <w:pPr>
        <w:pStyle w:val="TNCBodyText"/>
        <w:jc w:val="center"/>
        <w:rPr>
          <w:rFonts w:ascii="Sylexiad Sans Spaced Med" w:hAnsi="Sylexiad Sans Spaced Med"/>
          <w:b/>
          <w:bCs/>
          <w:color w:val="2F5496" w:themeColor="accent1" w:themeShade="BF"/>
          <w:sz w:val="36"/>
          <w:szCs w:val="36"/>
        </w:rPr>
      </w:pPr>
      <w:r w:rsidRPr="00441E0B">
        <w:rPr>
          <w:rFonts w:ascii="Sylexiad Sans Spaced Med" w:hAnsi="Sylexiad Sans Spaced Med"/>
          <w:b/>
          <w:bCs/>
          <w:color w:val="2F5496" w:themeColor="accent1" w:themeShade="BF"/>
          <w:sz w:val="36"/>
          <w:szCs w:val="36"/>
        </w:rPr>
        <w:t>Chaucer Infant</w:t>
      </w:r>
      <w:r w:rsidR="00441E0B" w:rsidRPr="00441E0B">
        <w:rPr>
          <w:rFonts w:ascii="Sylexiad Sans Spaced Med" w:hAnsi="Sylexiad Sans Spaced Med"/>
          <w:b/>
          <w:bCs/>
          <w:color w:val="2F5496" w:themeColor="accent1" w:themeShade="BF"/>
          <w:sz w:val="36"/>
          <w:szCs w:val="36"/>
        </w:rPr>
        <w:t xml:space="preserve"> and Nursery School</w:t>
      </w:r>
      <w:r w:rsidRPr="00441E0B">
        <w:rPr>
          <w:rFonts w:ascii="Sylexiad Sans Spaced Med" w:hAnsi="Sylexiad Sans Spaced Med"/>
          <w:b/>
          <w:bCs/>
          <w:color w:val="2F5496" w:themeColor="accent1" w:themeShade="BF"/>
          <w:sz w:val="36"/>
          <w:szCs w:val="36"/>
        </w:rPr>
        <w:t xml:space="preserve"> </w:t>
      </w:r>
      <w:r w:rsidR="00441E0B" w:rsidRPr="00441E0B">
        <w:rPr>
          <w:rFonts w:ascii="Sylexiad Sans Spaced Med" w:hAnsi="Sylexiad Sans Spaced Med"/>
          <w:b/>
          <w:bCs/>
          <w:color w:val="2F5496" w:themeColor="accent1" w:themeShade="BF"/>
          <w:sz w:val="36"/>
          <w:szCs w:val="36"/>
        </w:rPr>
        <w:t>&amp; Chaucer</w:t>
      </w:r>
      <w:r w:rsidRPr="00441E0B">
        <w:rPr>
          <w:rFonts w:ascii="Sylexiad Sans Spaced Med" w:hAnsi="Sylexiad Sans Spaced Med"/>
          <w:b/>
          <w:bCs/>
          <w:color w:val="2F5496" w:themeColor="accent1" w:themeShade="BF"/>
          <w:sz w:val="36"/>
          <w:szCs w:val="36"/>
        </w:rPr>
        <w:t xml:space="preserve"> Junior School</w:t>
      </w:r>
    </w:p>
    <w:p w14:paraId="6F27CD7B" w14:textId="48DF0D4D" w:rsidR="00367829" w:rsidRPr="00657FB8" w:rsidRDefault="00367829" w:rsidP="005E00AE">
      <w:pPr>
        <w:pStyle w:val="TNCBodyText"/>
        <w:rPr>
          <w:rFonts w:ascii="Sylexiad Sans Spaced Med" w:hAnsi="Sylexiad Sans Spaced Med"/>
          <w:b/>
          <w:bCs/>
          <w:color w:val="2F5496" w:themeColor="accent1" w:themeShade="BF"/>
          <w:sz w:val="20"/>
          <w:szCs w:val="20"/>
        </w:rPr>
      </w:pPr>
    </w:p>
    <w:p w14:paraId="28BD1437" w14:textId="5AD66CCB" w:rsidR="003B3FD9" w:rsidRPr="00657FB8" w:rsidRDefault="003B3FD9" w:rsidP="003B3FD9">
      <w:pPr>
        <w:shd w:val="clear" w:color="auto" w:fill="FFFFFF"/>
        <w:jc w:val="center"/>
        <w:textAlignment w:val="baseline"/>
        <w:rPr>
          <w:rFonts w:ascii="Sylexiad Sans Spaced Med" w:hAnsi="Sylexiad Sans Spaced Med" w:cs="Arial"/>
          <w:sz w:val="28"/>
          <w:szCs w:val="28"/>
          <w:lang w:eastAsia="en-GB"/>
        </w:rPr>
      </w:pPr>
      <w:r w:rsidRPr="00657FB8">
        <w:rPr>
          <w:rFonts w:ascii="Sylexiad Sans Spaced Med" w:hAnsi="Sylexiad Sans Spaced Med" w:cs="Arial"/>
          <w:sz w:val="28"/>
          <w:szCs w:val="28"/>
          <w:lang w:eastAsia="en-GB"/>
        </w:rPr>
        <w:t>Our school</w:t>
      </w:r>
      <w:r w:rsidR="00657FB8">
        <w:rPr>
          <w:rFonts w:ascii="Sylexiad Sans Spaced Med" w:hAnsi="Sylexiad Sans Spaced Med" w:cs="Arial"/>
          <w:sz w:val="28"/>
          <w:szCs w:val="28"/>
          <w:lang w:eastAsia="en-GB"/>
        </w:rPr>
        <w:t>s</w:t>
      </w:r>
      <w:r w:rsidRPr="00657FB8">
        <w:rPr>
          <w:rFonts w:ascii="Sylexiad Sans Spaced Med" w:hAnsi="Sylexiad Sans Spaced Med" w:cs="Arial"/>
          <w:sz w:val="28"/>
          <w:szCs w:val="28"/>
          <w:lang w:eastAsia="en-GB"/>
        </w:rPr>
        <w:t xml:space="preserve"> </w:t>
      </w:r>
      <w:r w:rsidR="00657FB8">
        <w:rPr>
          <w:rFonts w:ascii="Sylexiad Sans Spaced Med" w:hAnsi="Sylexiad Sans Spaced Med" w:cs="Arial"/>
          <w:sz w:val="28"/>
          <w:szCs w:val="28"/>
          <w:lang w:eastAsia="en-GB"/>
        </w:rPr>
        <w:t>are</w:t>
      </w:r>
      <w:r w:rsidRPr="00657FB8">
        <w:rPr>
          <w:rFonts w:ascii="Sylexiad Sans Spaced Med" w:hAnsi="Sylexiad Sans Spaced Med" w:cs="Arial"/>
          <w:sz w:val="28"/>
          <w:szCs w:val="28"/>
          <w:lang w:eastAsia="en-GB"/>
        </w:rPr>
        <w:t xml:space="preserve"> part of the Embark Federation. </w:t>
      </w:r>
    </w:p>
    <w:p w14:paraId="78BD3B26" w14:textId="77777777" w:rsidR="003B3FD9" w:rsidRPr="00657FB8" w:rsidRDefault="003B3FD9" w:rsidP="003B3FD9">
      <w:pPr>
        <w:jc w:val="center"/>
        <w:textAlignment w:val="baseline"/>
        <w:rPr>
          <w:rFonts w:ascii="Sylexiad Sans Spaced Med" w:hAnsi="Sylexiad Sans Spaced Med" w:cs="Arial"/>
          <w:sz w:val="28"/>
          <w:szCs w:val="28"/>
          <w:lang w:eastAsia="en-GB"/>
        </w:rPr>
      </w:pPr>
      <w:r w:rsidRPr="00657FB8">
        <w:rPr>
          <w:rFonts w:ascii="Sylexiad Sans Spaced Med" w:hAnsi="Sylexiad Sans Spaced Med" w:cs="Arial"/>
          <w:sz w:val="28"/>
          <w:szCs w:val="28"/>
          <w:lang w:eastAsia="en-GB"/>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p>
    <w:p w14:paraId="0E93115A" w14:textId="77777777" w:rsidR="003B3FD9" w:rsidRPr="00657FB8" w:rsidRDefault="003B3FD9" w:rsidP="003B3FD9">
      <w:pPr>
        <w:jc w:val="center"/>
        <w:textAlignment w:val="baseline"/>
        <w:rPr>
          <w:rFonts w:ascii="Sylexiad Sans Spaced Med" w:hAnsi="Sylexiad Sans Spaced Med" w:cs="Arial"/>
          <w:sz w:val="28"/>
          <w:szCs w:val="28"/>
          <w:lang w:eastAsia="en-GB"/>
        </w:rPr>
      </w:pPr>
      <w:r w:rsidRPr="00657FB8">
        <w:rPr>
          <w:rFonts w:ascii="Sylexiad Sans Spaced Med" w:hAnsi="Sylexiad Sans Spaced Med" w:cs="Arial"/>
          <w:sz w:val="28"/>
          <w:szCs w:val="28"/>
          <w:lang w:eastAsia="en-GB"/>
        </w:rPr>
        <w:t>Our policies are underpinned by our vision, beliefs and purpose.  </w:t>
      </w:r>
    </w:p>
    <w:p w14:paraId="2C237612" w14:textId="77777777" w:rsidR="00C6518C" w:rsidRPr="00657FB8" w:rsidRDefault="00C6518C" w:rsidP="003B3FD9">
      <w:pPr>
        <w:jc w:val="center"/>
        <w:textAlignment w:val="baseline"/>
        <w:rPr>
          <w:rFonts w:ascii="Sylexiad Sans Spaced Med" w:hAnsi="Sylexiad Sans Spaced Med" w:cs="Arial"/>
          <w:sz w:val="28"/>
          <w:szCs w:val="28"/>
          <w:lang w:eastAsia="en-GB"/>
        </w:rPr>
      </w:pPr>
    </w:p>
    <w:p w14:paraId="1D230C90" w14:textId="64A5A343" w:rsidR="00C6518C" w:rsidRPr="00657FB8" w:rsidRDefault="00C6518C" w:rsidP="003B3FD9">
      <w:pPr>
        <w:jc w:val="center"/>
        <w:textAlignment w:val="baseline"/>
        <w:rPr>
          <w:rFonts w:ascii="Sylexiad Sans Spaced Med" w:hAnsi="Sylexiad Sans Spaced Med" w:cs="Arial"/>
          <w:sz w:val="28"/>
          <w:szCs w:val="28"/>
          <w:lang w:eastAsia="en-GB"/>
        </w:rPr>
      </w:pPr>
      <w:r w:rsidRPr="00657FB8">
        <w:rPr>
          <w:rFonts w:ascii="Sylexiad Sans Spaced Med" w:hAnsi="Sylexiad Sans Spaced Med" w:cs="Arial"/>
          <w:b/>
          <w:bCs/>
          <w:noProof/>
          <w:sz w:val="28"/>
          <w:szCs w:val="28"/>
          <w:lang w:eastAsia="en-GB"/>
        </w:rPr>
        <w:drawing>
          <wp:inline distT="0" distB="0" distL="0" distR="0" wp14:anchorId="41752EF6" wp14:editId="7C74B89C">
            <wp:extent cx="1089660" cy="1089660"/>
            <wp:effectExtent l="0" t="0" r="0" b="0"/>
            <wp:docPr id="167362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pic:spPr>
                </pic:pic>
              </a:graphicData>
            </a:graphic>
          </wp:inline>
        </w:drawing>
      </w:r>
    </w:p>
    <w:p w14:paraId="0F05228D" w14:textId="77777777" w:rsidR="00806CFC" w:rsidRPr="00657FB8" w:rsidRDefault="00806CFC" w:rsidP="003B3FD9">
      <w:pPr>
        <w:jc w:val="center"/>
        <w:textAlignment w:val="baseline"/>
        <w:rPr>
          <w:rFonts w:ascii="Sylexiad Sans Spaced Med" w:hAnsi="Sylexiad Sans Spaced Med" w:cs="Arial"/>
          <w:sz w:val="28"/>
          <w:szCs w:val="28"/>
          <w:lang w:eastAsia="en-GB"/>
        </w:rPr>
      </w:pPr>
    </w:p>
    <w:tbl>
      <w:tblPr>
        <w:tblW w:w="901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9"/>
        <w:gridCol w:w="2478"/>
        <w:gridCol w:w="2231"/>
        <w:gridCol w:w="2182"/>
      </w:tblGrid>
      <w:tr w:rsidR="00806CFC" w:rsidRPr="00657FB8" w14:paraId="47B947DD" w14:textId="77777777" w:rsidTr="00FC755B">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2A66E058" w14:textId="221C4F04" w:rsidR="00806CFC" w:rsidRPr="00657FB8" w:rsidRDefault="00806CFC" w:rsidP="00657FB8">
            <w:pPr>
              <w:spacing w:after="0"/>
              <w:ind w:left="113" w:right="113"/>
              <w:textAlignment w:val="baseline"/>
              <w:rPr>
                <w:rFonts w:ascii="Sylexiad Sans Spaced Med" w:eastAsia="Times New Roman" w:hAnsi="Sylexiad Sans Spaced Med"/>
                <w:sz w:val="28"/>
                <w:szCs w:val="28"/>
              </w:rPr>
            </w:pPr>
            <w:r w:rsidRPr="00657FB8">
              <w:rPr>
                <w:rFonts w:ascii="Sylexiad Sans Spaced Med" w:eastAsia="Times New Roman" w:hAnsi="Sylexiad Sans Spaced Med" w:cs="Calibri"/>
                <w:b/>
                <w:bCs/>
                <w:sz w:val="28"/>
                <w:szCs w:val="28"/>
              </w:rPr>
              <w:t xml:space="preserve">Version Control: </w:t>
            </w:r>
            <w:r w:rsidRPr="00657FB8">
              <w:rPr>
                <w:rFonts w:ascii="Sylexiad Sans Spaced Med" w:eastAsia="Times New Roman" w:hAnsi="Sylexiad Sans Spaced Med" w:cs="Calibri"/>
                <w:b/>
                <w:bCs/>
                <w:color w:val="4472C4" w:themeColor="accent1"/>
                <w:sz w:val="28"/>
                <w:szCs w:val="28"/>
              </w:rPr>
              <w:t xml:space="preserve">V6 Adapted to </w:t>
            </w:r>
            <w:r w:rsidR="008C3BCF" w:rsidRPr="00657FB8">
              <w:rPr>
                <w:rFonts w:ascii="Sylexiad Sans Spaced Med" w:eastAsia="Times New Roman" w:hAnsi="Sylexiad Sans Spaced Med" w:cs="Calibri"/>
                <w:b/>
                <w:bCs/>
                <w:color w:val="4472C4" w:themeColor="accent1"/>
                <w:sz w:val="28"/>
                <w:szCs w:val="28"/>
              </w:rPr>
              <w:t>comply with</w:t>
            </w:r>
            <w:r w:rsidRPr="00657FB8">
              <w:rPr>
                <w:rFonts w:ascii="Sylexiad Sans Spaced Med" w:eastAsia="Times New Roman" w:hAnsi="Sylexiad Sans Spaced Med" w:cs="Calibri"/>
                <w:b/>
                <w:bCs/>
                <w:color w:val="4472C4" w:themeColor="accent1"/>
                <w:sz w:val="28"/>
                <w:szCs w:val="28"/>
              </w:rPr>
              <w:t xml:space="preserve"> KCSIE 2026 revisions and the school context</w:t>
            </w:r>
          </w:p>
        </w:tc>
      </w:tr>
      <w:tr w:rsidR="00806CFC" w:rsidRPr="00657FB8" w14:paraId="4A748906" w14:textId="77777777" w:rsidTr="00657FB8">
        <w:trPr>
          <w:jc w:val="center"/>
        </w:trPr>
        <w:tc>
          <w:tcPr>
            <w:tcW w:w="2119" w:type="dxa"/>
            <w:tcBorders>
              <w:top w:val="single" w:sz="6" w:space="0" w:color="auto"/>
              <w:left w:val="single" w:sz="6" w:space="0" w:color="auto"/>
              <w:bottom w:val="single" w:sz="6" w:space="0" w:color="auto"/>
              <w:right w:val="single" w:sz="6" w:space="0" w:color="auto"/>
            </w:tcBorders>
            <w:vAlign w:val="center"/>
            <w:hideMark/>
          </w:tcPr>
          <w:p w14:paraId="2A06D675" w14:textId="2CC40958" w:rsidR="00806CFC" w:rsidRPr="00657FB8" w:rsidRDefault="00806CFC" w:rsidP="00657FB8">
            <w:pPr>
              <w:spacing w:after="0"/>
              <w:ind w:left="113" w:right="113"/>
              <w:jc w:val="center"/>
              <w:textAlignment w:val="baseline"/>
              <w:rPr>
                <w:rFonts w:ascii="Sylexiad Sans Spaced Med" w:eastAsia="Times New Roman" w:hAnsi="Sylexiad Sans Spaced Med" w:cstheme="minorHAnsi"/>
                <w:sz w:val="28"/>
                <w:szCs w:val="28"/>
              </w:rPr>
            </w:pPr>
            <w:r w:rsidRPr="00657FB8">
              <w:rPr>
                <w:rFonts w:ascii="Sylexiad Sans Spaced Med" w:eastAsia="Times New Roman" w:hAnsi="Sylexiad Sans Spaced Med" w:cstheme="minorHAnsi"/>
                <w:sz w:val="28"/>
                <w:szCs w:val="28"/>
              </w:rPr>
              <w:t>Date approved:</w:t>
            </w:r>
          </w:p>
        </w:tc>
        <w:tc>
          <w:tcPr>
            <w:tcW w:w="2478" w:type="dxa"/>
            <w:tcBorders>
              <w:top w:val="nil"/>
              <w:left w:val="single" w:sz="6" w:space="0" w:color="auto"/>
              <w:bottom w:val="single" w:sz="6" w:space="0" w:color="auto"/>
              <w:right w:val="single" w:sz="6" w:space="0" w:color="auto"/>
            </w:tcBorders>
            <w:vAlign w:val="center"/>
            <w:hideMark/>
          </w:tcPr>
          <w:p w14:paraId="635E12EE" w14:textId="638DC629" w:rsidR="00806CFC" w:rsidRPr="00657FB8" w:rsidRDefault="00806CFC" w:rsidP="00657FB8">
            <w:pPr>
              <w:spacing w:after="0"/>
              <w:ind w:left="113" w:right="113"/>
              <w:jc w:val="center"/>
              <w:textAlignment w:val="baseline"/>
              <w:rPr>
                <w:rFonts w:ascii="Sylexiad Sans Spaced Med" w:eastAsia="Times New Roman" w:hAnsi="Sylexiad Sans Spaced Med" w:cstheme="minorHAnsi"/>
                <w:sz w:val="28"/>
                <w:szCs w:val="28"/>
              </w:rPr>
            </w:pPr>
            <w:r w:rsidRPr="00657FB8">
              <w:rPr>
                <w:rFonts w:ascii="Sylexiad Sans Spaced Med" w:eastAsia="Times New Roman" w:hAnsi="Sylexiad Sans Spaced Med" w:cstheme="minorHAnsi"/>
                <w:sz w:val="28"/>
                <w:szCs w:val="28"/>
              </w:rPr>
              <w:t>September 2026</w:t>
            </w:r>
          </w:p>
        </w:tc>
        <w:tc>
          <w:tcPr>
            <w:tcW w:w="2231" w:type="dxa"/>
            <w:tcBorders>
              <w:top w:val="nil"/>
              <w:left w:val="single" w:sz="6" w:space="0" w:color="auto"/>
              <w:bottom w:val="single" w:sz="6" w:space="0" w:color="auto"/>
              <w:right w:val="single" w:sz="6" w:space="0" w:color="auto"/>
            </w:tcBorders>
            <w:vAlign w:val="center"/>
            <w:hideMark/>
          </w:tcPr>
          <w:p w14:paraId="2B0918CB" w14:textId="50F802E9" w:rsidR="00806CFC" w:rsidRPr="00657FB8" w:rsidRDefault="00806CFC" w:rsidP="00657FB8">
            <w:pPr>
              <w:spacing w:after="0"/>
              <w:ind w:left="113" w:right="113"/>
              <w:jc w:val="center"/>
              <w:textAlignment w:val="baseline"/>
              <w:rPr>
                <w:rFonts w:ascii="Sylexiad Sans Spaced Med" w:eastAsia="Times New Roman" w:hAnsi="Sylexiad Sans Spaced Med" w:cstheme="minorHAnsi"/>
                <w:sz w:val="28"/>
                <w:szCs w:val="28"/>
              </w:rPr>
            </w:pPr>
            <w:r w:rsidRPr="00657FB8">
              <w:rPr>
                <w:rFonts w:ascii="Sylexiad Sans Spaced Med" w:eastAsia="Times New Roman" w:hAnsi="Sylexiad Sans Spaced Med" w:cstheme="minorHAnsi"/>
                <w:sz w:val="28"/>
                <w:szCs w:val="28"/>
              </w:rPr>
              <w:t>Review planned:</w:t>
            </w:r>
          </w:p>
        </w:tc>
        <w:tc>
          <w:tcPr>
            <w:tcW w:w="2182" w:type="dxa"/>
            <w:tcBorders>
              <w:top w:val="nil"/>
              <w:left w:val="single" w:sz="6" w:space="0" w:color="auto"/>
              <w:bottom w:val="single" w:sz="6" w:space="0" w:color="auto"/>
              <w:right w:val="single" w:sz="6" w:space="0" w:color="auto"/>
            </w:tcBorders>
            <w:vAlign w:val="center"/>
            <w:hideMark/>
          </w:tcPr>
          <w:p w14:paraId="1708DF8B" w14:textId="559493B0" w:rsidR="00806CFC" w:rsidRPr="00657FB8" w:rsidRDefault="00806CFC" w:rsidP="00657FB8">
            <w:pPr>
              <w:spacing w:after="0"/>
              <w:ind w:left="113" w:right="113"/>
              <w:jc w:val="center"/>
              <w:textAlignment w:val="baseline"/>
              <w:rPr>
                <w:rFonts w:ascii="Sylexiad Sans Spaced Med" w:eastAsia="Times New Roman" w:hAnsi="Sylexiad Sans Spaced Med" w:cstheme="minorHAnsi"/>
                <w:sz w:val="28"/>
                <w:szCs w:val="28"/>
              </w:rPr>
            </w:pPr>
            <w:r w:rsidRPr="00657FB8">
              <w:rPr>
                <w:rFonts w:ascii="Sylexiad Sans Spaced Med" w:eastAsia="Times New Roman" w:hAnsi="Sylexiad Sans Spaced Med" w:cstheme="minorHAnsi"/>
                <w:sz w:val="28"/>
                <w:szCs w:val="28"/>
              </w:rPr>
              <w:t>July 2027</w:t>
            </w:r>
          </w:p>
        </w:tc>
      </w:tr>
      <w:tr w:rsidR="00806CFC" w:rsidRPr="00657FB8" w14:paraId="2F8FBE39" w14:textId="77777777" w:rsidTr="00FC755B">
        <w:trPr>
          <w:jc w:val="center"/>
        </w:trPr>
        <w:tc>
          <w:tcPr>
            <w:tcW w:w="9010" w:type="dxa"/>
            <w:gridSpan w:val="4"/>
            <w:tcBorders>
              <w:top w:val="single" w:sz="6" w:space="0" w:color="auto"/>
              <w:left w:val="single" w:sz="6" w:space="0" w:color="000000"/>
              <w:bottom w:val="single" w:sz="6" w:space="0" w:color="000000"/>
              <w:right w:val="single" w:sz="6" w:space="0" w:color="000000"/>
            </w:tcBorders>
            <w:hideMark/>
          </w:tcPr>
          <w:p w14:paraId="73B9877D" w14:textId="77777777" w:rsidR="00806CFC" w:rsidRPr="00657FB8" w:rsidRDefault="00806CFC" w:rsidP="00657FB8">
            <w:pPr>
              <w:spacing w:after="0"/>
              <w:ind w:left="113" w:right="113"/>
              <w:textAlignment w:val="baseline"/>
              <w:rPr>
                <w:rFonts w:ascii="Sylexiad Sans Spaced Med" w:eastAsia="Times New Roman" w:hAnsi="Sylexiad Sans Spaced Med"/>
                <w:sz w:val="28"/>
                <w:szCs w:val="28"/>
              </w:rPr>
            </w:pPr>
            <w:r w:rsidRPr="00657FB8">
              <w:rPr>
                <w:rFonts w:ascii="Sylexiad Sans Spaced Med" w:eastAsia="Times New Roman" w:hAnsi="Sylexiad Sans Spaced Med" w:cs="Calibri"/>
                <w:sz w:val="28"/>
                <w:szCs w:val="28"/>
              </w:rPr>
              <w:t>Signed:</w:t>
            </w:r>
            <w:r w:rsidRPr="00657FB8">
              <w:rPr>
                <w:rFonts w:ascii="Sylexiad Sans Spaced Med" w:eastAsia="Times New Roman" w:hAnsi="Sylexiad Sans Spaced Med" w:cs="Calibri"/>
                <w:b/>
                <w:bCs/>
                <w:sz w:val="28"/>
                <w:szCs w:val="28"/>
              </w:rPr>
              <w:t> Dave King</w:t>
            </w:r>
          </w:p>
        </w:tc>
      </w:tr>
      <w:tr w:rsidR="00806CFC" w:rsidRPr="00657FB8" w14:paraId="54B0F342" w14:textId="77777777" w:rsidTr="00FC755B">
        <w:trPr>
          <w:jc w:val="center"/>
        </w:trPr>
        <w:tc>
          <w:tcPr>
            <w:tcW w:w="9010" w:type="dxa"/>
            <w:gridSpan w:val="4"/>
            <w:tcBorders>
              <w:top w:val="single" w:sz="6" w:space="0" w:color="auto"/>
              <w:left w:val="single" w:sz="6" w:space="0" w:color="auto"/>
              <w:bottom w:val="single" w:sz="6" w:space="0" w:color="auto"/>
              <w:right w:val="single" w:sz="6" w:space="0" w:color="auto"/>
            </w:tcBorders>
            <w:hideMark/>
          </w:tcPr>
          <w:p w14:paraId="38815544" w14:textId="3EC18B5C" w:rsidR="00806CFC" w:rsidRPr="00657FB8" w:rsidRDefault="00806CFC" w:rsidP="00657FB8">
            <w:pPr>
              <w:spacing w:after="0"/>
              <w:ind w:left="113" w:right="113"/>
              <w:textAlignment w:val="baseline"/>
              <w:rPr>
                <w:rFonts w:ascii="Sylexiad Sans Spaced Med" w:eastAsia="Times New Roman" w:hAnsi="Sylexiad Sans Spaced Med"/>
                <w:sz w:val="28"/>
                <w:szCs w:val="28"/>
              </w:rPr>
            </w:pPr>
            <w:r w:rsidRPr="00657FB8">
              <w:rPr>
                <w:rFonts w:ascii="Sylexiad Sans Spaced Med" w:eastAsia="Times New Roman" w:hAnsi="Sylexiad Sans Spaced Med" w:cs="Calibri"/>
                <w:b/>
                <w:bCs/>
                <w:sz w:val="28"/>
                <w:szCs w:val="28"/>
              </w:rPr>
              <w:t>Name: D</w:t>
            </w:r>
            <w:r w:rsidRPr="00657FB8">
              <w:rPr>
                <w:rFonts w:ascii="Sylexiad Sans Spaced Med" w:eastAsia="Times New Roman" w:hAnsi="Sylexiad Sans Spaced Med"/>
                <w:b/>
                <w:bCs/>
                <w:sz w:val="28"/>
                <w:szCs w:val="28"/>
              </w:rPr>
              <w:t>ave King           </w:t>
            </w:r>
            <w:r w:rsidRPr="00657FB8">
              <w:rPr>
                <w:rFonts w:ascii="Sylexiad Sans Spaced Med" w:eastAsia="Times New Roman" w:hAnsi="Sylexiad Sans Spaced Med" w:cs="Calibri"/>
                <w:b/>
                <w:bCs/>
                <w:sz w:val="28"/>
                <w:szCs w:val="28"/>
              </w:rPr>
              <w:t>                  Chair of Trustees</w:t>
            </w:r>
            <w:r w:rsidRPr="00657FB8">
              <w:rPr>
                <w:rFonts w:ascii="Sylexiad Sans Spaced Med" w:eastAsia="Times New Roman" w:hAnsi="Sylexiad Sans Spaced Med" w:cs="Calibri"/>
                <w:sz w:val="28"/>
                <w:szCs w:val="28"/>
              </w:rPr>
              <w:t> </w:t>
            </w:r>
          </w:p>
        </w:tc>
      </w:tr>
    </w:tbl>
    <w:p w14:paraId="04B7CA1E" w14:textId="77777777" w:rsidR="007005F7" w:rsidRDefault="007005F7" w:rsidP="002D0AAC">
      <w:pPr>
        <w:pStyle w:val="TNCBodyText"/>
        <w:rPr>
          <w:rFonts w:ascii="Sylexiad Sans Spaced Med" w:hAnsi="Sylexiad Sans Spaced Med" w:cs="Arial"/>
          <w:b/>
          <w:bCs/>
          <w:sz w:val="28"/>
          <w:szCs w:val="28"/>
          <w:u w:val="single"/>
        </w:rPr>
      </w:pPr>
    </w:p>
    <w:p w14:paraId="353EE636" w14:textId="459BCA97" w:rsidR="00AC4754" w:rsidRPr="00657FB8" w:rsidRDefault="000658FA" w:rsidP="002D0AAC">
      <w:pPr>
        <w:pStyle w:val="TNCBodyText"/>
        <w:rPr>
          <w:rFonts w:ascii="Sylexiad Sans Spaced Med" w:hAnsi="Sylexiad Sans Spaced Med" w:cs="Arial"/>
          <w:b/>
          <w:bCs/>
          <w:sz w:val="28"/>
          <w:szCs w:val="28"/>
          <w:u w:val="single"/>
        </w:rPr>
      </w:pPr>
      <w:r w:rsidRPr="00657FB8">
        <w:rPr>
          <w:rFonts w:ascii="Sylexiad Sans Spaced Med" w:hAnsi="Sylexiad Sans Spaced Med" w:cs="Arial"/>
          <w:b/>
          <w:bCs/>
          <w:sz w:val="28"/>
          <w:szCs w:val="28"/>
          <w:u w:val="single"/>
        </w:rPr>
        <w:t>C</w:t>
      </w:r>
      <w:r w:rsidR="00AC4754" w:rsidRPr="00657FB8">
        <w:rPr>
          <w:rFonts w:ascii="Sylexiad Sans Spaced Med" w:hAnsi="Sylexiad Sans Spaced Med" w:cs="Arial"/>
          <w:b/>
          <w:bCs/>
          <w:sz w:val="28"/>
          <w:szCs w:val="28"/>
          <w:u w:val="single"/>
        </w:rPr>
        <w:t>hange Table History</w:t>
      </w:r>
    </w:p>
    <w:tbl>
      <w:tblPr>
        <w:tblStyle w:val="TableGrid"/>
        <w:tblW w:w="10343" w:type="dxa"/>
        <w:tblLook w:val="04A0" w:firstRow="1" w:lastRow="0" w:firstColumn="1" w:lastColumn="0" w:noHBand="0" w:noVBand="1"/>
      </w:tblPr>
      <w:tblGrid>
        <w:gridCol w:w="1104"/>
        <w:gridCol w:w="1705"/>
        <w:gridCol w:w="7534"/>
      </w:tblGrid>
      <w:tr w:rsidR="00AC4754" w:rsidRPr="00657FB8" w14:paraId="030C47D6" w14:textId="77777777" w:rsidTr="00FC755B">
        <w:tc>
          <w:tcPr>
            <w:tcW w:w="1023" w:type="dxa"/>
            <w:shd w:val="clear" w:color="auto" w:fill="D0CECE" w:themeFill="background2" w:themeFillShade="E6"/>
          </w:tcPr>
          <w:p w14:paraId="49128440"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Version</w:t>
            </w:r>
          </w:p>
        </w:tc>
        <w:tc>
          <w:tcPr>
            <w:tcW w:w="1525" w:type="dxa"/>
            <w:shd w:val="clear" w:color="auto" w:fill="D0CECE" w:themeFill="background2" w:themeFillShade="E6"/>
          </w:tcPr>
          <w:p w14:paraId="666874E6"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Reviewed</w:t>
            </w:r>
          </w:p>
          <w:p w14:paraId="505979BD"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/Modified by</w:t>
            </w:r>
          </w:p>
        </w:tc>
        <w:tc>
          <w:tcPr>
            <w:tcW w:w="7795" w:type="dxa"/>
            <w:shd w:val="clear" w:color="auto" w:fill="D0CECE" w:themeFill="background2" w:themeFillShade="E6"/>
          </w:tcPr>
          <w:p w14:paraId="13A02DDE"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Change History</w:t>
            </w:r>
          </w:p>
        </w:tc>
      </w:tr>
      <w:tr w:rsidR="00AC4754" w:rsidRPr="00657FB8" w14:paraId="6FA77E8E" w14:textId="77777777" w:rsidTr="00FC755B">
        <w:tc>
          <w:tcPr>
            <w:tcW w:w="1023" w:type="dxa"/>
          </w:tcPr>
          <w:p w14:paraId="092C9A56" w14:textId="77777777"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4</w:t>
            </w:r>
          </w:p>
        </w:tc>
        <w:tc>
          <w:tcPr>
            <w:tcW w:w="1525" w:type="dxa"/>
          </w:tcPr>
          <w:p w14:paraId="0F299490" w14:textId="77777777"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Embark Safeguarding Lead - HJ</w:t>
            </w:r>
          </w:p>
        </w:tc>
        <w:tc>
          <w:tcPr>
            <w:tcW w:w="7795" w:type="dxa"/>
          </w:tcPr>
          <w:p w14:paraId="49350F13"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Definitions</w:t>
            </w:r>
          </w:p>
          <w:p w14:paraId="13903465" w14:textId="77777777" w:rsidR="00AC4754" w:rsidRPr="00657FB8" w:rsidRDefault="00AC4754" w:rsidP="0049644A">
            <w:pPr>
              <w:pStyle w:val="ListParagraph"/>
              <w:numPr>
                <w:ilvl w:val="0"/>
                <w:numId w:val="61"/>
              </w:num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Definition of ‘safeguarding and promoting the welfare of children’ – amended to reflect the updated version of Working Together to Safeguarding Children (2023)</w:t>
            </w:r>
          </w:p>
          <w:p w14:paraId="3368C29D" w14:textId="74458E99" w:rsidR="00AC4754" w:rsidRPr="007005F7" w:rsidRDefault="00AC4754" w:rsidP="0049644A">
            <w:pPr>
              <w:pStyle w:val="ListParagraph"/>
              <w:numPr>
                <w:ilvl w:val="0"/>
                <w:numId w:val="61"/>
              </w:num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‘Trusted’ adult replaced with ‘Safe’ adult</w:t>
            </w:r>
          </w:p>
          <w:p w14:paraId="54FEDCE5"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Legal Framework</w:t>
            </w:r>
          </w:p>
          <w:p w14:paraId="0812F1CD" w14:textId="17291768" w:rsidR="00AC4754" w:rsidRPr="007005F7" w:rsidRDefault="00AC4754" w:rsidP="0049644A">
            <w:pPr>
              <w:numPr>
                <w:ilvl w:val="0"/>
                <w:numId w:val="60"/>
              </w:numPr>
              <w:tabs>
                <w:tab w:val="left" w:pos="1330"/>
              </w:tabs>
              <w:spacing w:before="60" w:after="60"/>
              <w:contextualSpacing/>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Legislation, statutory and non-statutory guidance documents have been updated reflecting the latest versions. Web links have been updated. NB: there are no new legal frameworks or guidance documents.</w:t>
            </w:r>
          </w:p>
          <w:p w14:paraId="59D2F773"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Roles and Responsibilities</w:t>
            </w:r>
          </w:p>
          <w:p w14:paraId="7D1224DA" w14:textId="2A61977A" w:rsidR="00AC4754" w:rsidRPr="00657FB8" w:rsidRDefault="00AC4754" w:rsidP="0049644A">
            <w:pPr>
              <w:tabs>
                <w:tab w:val="left" w:pos="1330"/>
              </w:tabs>
              <w:spacing w:before="60" w:after="60"/>
              <w:rPr>
                <w:rFonts w:ascii="Sylexiad Sans Spaced Med" w:eastAsia="Times New Roman" w:hAnsi="Sylexiad Sans Spaced Med" w:cs="Arial"/>
                <w:bCs/>
                <w:i/>
                <w:iCs/>
                <w:sz w:val="28"/>
                <w:szCs w:val="28"/>
                <w:lang w:eastAsia="ja-JP"/>
              </w:rPr>
            </w:pPr>
            <w:r w:rsidRPr="00657FB8">
              <w:rPr>
                <w:rFonts w:ascii="Sylexiad Sans Spaced Med" w:eastAsia="Times New Roman" w:hAnsi="Sylexiad Sans Spaced Med" w:cs="Arial"/>
                <w:bCs/>
                <w:sz w:val="28"/>
                <w:szCs w:val="28"/>
                <w:lang w:eastAsia="ja-JP"/>
              </w:rPr>
              <w:t xml:space="preserve">Under ‘the DSL has a duty to’ section, explicit reference made to ensuring that safeguarding records include information regarding </w:t>
            </w:r>
            <w:r w:rsidRPr="00657FB8">
              <w:rPr>
                <w:rFonts w:ascii="Sylexiad Sans Spaced Med" w:eastAsia="Times New Roman" w:hAnsi="Sylexiad Sans Spaced Med" w:cs="Arial"/>
                <w:bCs/>
                <w:i/>
                <w:iCs/>
                <w:sz w:val="28"/>
                <w:szCs w:val="28"/>
                <w:lang w:eastAsia="ja-JP"/>
              </w:rPr>
              <w:t>the decisions made, and whether or not referrals have been made.</w:t>
            </w:r>
          </w:p>
          <w:p w14:paraId="3C1CAC4B"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Early Help</w:t>
            </w:r>
          </w:p>
          <w:p w14:paraId="330A7EB5" w14:textId="77777777" w:rsidR="00AC4754" w:rsidRPr="00657FB8"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Additional bullet points added to expand the list of pupils who may benefit from early help to reflect working Together to Safeguard Children (2023):</w:t>
            </w:r>
          </w:p>
          <w:p w14:paraId="34ABA7D7" w14:textId="77777777" w:rsidR="00AC4754" w:rsidRPr="00657FB8" w:rsidRDefault="00AC4754" w:rsidP="0049644A">
            <w:pPr>
              <w:pStyle w:val="ListParagraph"/>
              <w:numPr>
                <w:ilvl w:val="0"/>
                <w:numId w:val="60"/>
              </w:num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having family members in custody or is affected by parental offending</w:t>
            </w:r>
          </w:p>
          <w:p w14:paraId="5A5813E0" w14:textId="7C766703" w:rsidR="00AC4754" w:rsidRPr="007005F7" w:rsidRDefault="00AC4754" w:rsidP="0049644A">
            <w:pPr>
              <w:pStyle w:val="ListParagraph"/>
              <w:numPr>
                <w:ilvl w:val="0"/>
                <w:numId w:val="60"/>
              </w:numPr>
              <w:spacing w:before="60" w:after="60"/>
              <w:rPr>
                <w:rFonts w:ascii="Sylexiad Sans Spaced Med" w:eastAsia="Times New Roman" w:hAnsi="Sylexiad Sans Spaced Med" w:cs="Arial"/>
                <w:bCs/>
                <w:sz w:val="28"/>
                <w:szCs w:val="28"/>
                <w:lang w:eastAsia="ja-JP"/>
              </w:rPr>
            </w:pPr>
            <w:r w:rsidRPr="00657FB8">
              <w:rPr>
                <w:rFonts w:ascii="Sylexiad Sans Spaced Med" w:eastAsia="Arial" w:hAnsi="Sylexiad Sans Spaced Med" w:cs="Arial"/>
                <w:sz w:val="28"/>
                <w:szCs w:val="28"/>
              </w:rPr>
              <w:t>have experienced multiple suspensions and are at risk of, or have been, permanently excluded from school, alternative provision or a Pupil Referral Unit.</w:t>
            </w:r>
          </w:p>
          <w:p w14:paraId="7FFF694A"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Abuse, neglect and exploitation</w:t>
            </w:r>
          </w:p>
          <w:p w14:paraId="6BBF1B87" w14:textId="5649A7E8" w:rsidR="00AC4754" w:rsidRPr="00657FB8"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 xml:space="preserve">Abuse and Neglect – heading amended to include </w:t>
            </w:r>
            <w:r w:rsidRPr="00657FB8">
              <w:rPr>
                <w:rFonts w:ascii="Sylexiad Sans Spaced Med" w:eastAsia="Times New Roman" w:hAnsi="Sylexiad Sans Spaced Med" w:cs="Arial"/>
                <w:bCs/>
                <w:i/>
                <w:iCs/>
                <w:sz w:val="28"/>
                <w:szCs w:val="28"/>
                <w:lang w:eastAsia="ja-JP"/>
              </w:rPr>
              <w:t xml:space="preserve">exploitation </w:t>
            </w:r>
            <w:r w:rsidRPr="00657FB8">
              <w:rPr>
                <w:rFonts w:ascii="Sylexiad Sans Spaced Med" w:eastAsia="Times New Roman" w:hAnsi="Sylexiad Sans Spaced Med" w:cs="Arial"/>
                <w:bCs/>
                <w:sz w:val="28"/>
                <w:szCs w:val="28"/>
                <w:lang w:eastAsia="ja-JP"/>
              </w:rPr>
              <w:t>(also throughout the document as applicable)</w:t>
            </w:r>
          </w:p>
          <w:p w14:paraId="1D900CDF"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Alternative Provision</w:t>
            </w:r>
          </w:p>
          <w:p w14:paraId="57245541" w14:textId="79765479" w:rsidR="00AC4754" w:rsidRPr="00657FB8"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Text added to clarify school remains responsible for the pupils schools place in alternative provision.</w:t>
            </w:r>
          </w:p>
          <w:p w14:paraId="27E771B6"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Information Sharing – new section</w:t>
            </w:r>
          </w:p>
          <w:p w14:paraId="6C4A89CA" w14:textId="22B89209" w:rsidR="00AC4754" w:rsidRPr="007005F7"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 xml:space="preserve">Reference and web link added to </w:t>
            </w:r>
            <w:r w:rsidRPr="00657FB8">
              <w:rPr>
                <w:rFonts w:ascii="Sylexiad Sans Spaced Med" w:eastAsia="Times New Roman" w:hAnsi="Sylexiad Sans Spaced Med" w:cs="Arial"/>
                <w:bCs/>
                <w:i/>
                <w:iCs/>
                <w:sz w:val="28"/>
                <w:szCs w:val="28"/>
                <w:lang w:eastAsia="ja-JP"/>
              </w:rPr>
              <w:t>DFE Information Sharing Advice for Practitioners Providing safeguarding Services for children, young people, parents and carers</w:t>
            </w:r>
            <w:r w:rsidRPr="00657FB8">
              <w:rPr>
                <w:rFonts w:ascii="Sylexiad Sans Spaced Med" w:eastAsia="Times New Roman" w:hAnsi="Sylexiad Sans Spaced Med" w:cs="Arial"/>
                <w:bCs/>
                <w:sz w:val="28"/>
                <w:szCs w:val="28"/>
                <w:lang w:eastAsia="ja-JP"/>
              </w:rPr>
              <w:t xml:space="preserve"> (2024) and </w:t>
            </w:r>
            <w:r w:rsidRPr="00657FB8">
              <w:rPr>
                <w:rFonts w:ascii="Sylexiad Sans Spaced Med" w:eastAsia="Times New Roman" w:hAnsi="Sylexiad Sans Spaced Med" w:cs="Arial"/>
                <w:bCs/>
                <w:i/>
                <w:iCs/>
                <w:sz w:val="28"/>
                <w:szCs w:val="28"/>
                <w:lang w:eastAsia="ja-JP"/>
              </w:rPr>
              <w:t>The Seven</w:t>
            </w:r>
            <w:r w:rsidRPr="00657FB8">
              <w:rPr>
                <w:rFonts w:ascii="Sylexiad Sans Spaced Med" w:eastAsia="Times New Roman" w:hAnsi="Sylexiad Sans Spaced Med" w:cs="Arial"/>
                <w:bCs/>
                <w:sz w:val="28"/>
                <w:szCs w:val="28"/>
                <w:lang w:eastAsia="ja-JP"/>
              </w:rPr>
              <w:t xml:space="preserve"> </w:t>
            </w:r>
            <w:r w:rsidRPr="00657FB8">
              <w:rPr>
                <w:rFonts w:ascii="Sylexiad Sans Spaced Med" w:eastAsia="Times New Roman" w:hAnsi="Sylexiad Sans Spaced Med" w:cs="Arial"/>
                <w:bCs/>
                <w:i/>
                <w:iCs/>
                <w:sz w:val="28"/>
                <w:szCs w:val="28"/>
                <w:lang w:eastAsia="ja-JP"/>
              </w:rPr>
              <w:t>Golden Rules for Sharing Information (2024).</w:t>
            </w:r>
            <w:r w:rsidRPr="00657FB8">
              <w:rPr>
                <w:rFonts w:ascii="Sylexiad Sans Spaced Med" w:eastAsia="Times New Roman" w:hAnsi="Sylexiad Sans Spaced Med" w:cs="Arial"/>
                <w:bCs/>
                <w:sz w:val="28"/>
                <w:szCs w:val="28"/>
                <w:lang w:eastAsia="ja-JP"/>
              </w:rPr>
              <w:t xml:space="preserve"> Strengthened the </w:t>
            </w:r>
            <w:r w:rsidRPr="00657FB8">
              <w:rPr>
                <w:rFonts w:ascii="Sylexiad Sans Spaced Med" w:eastAsia="Times New Roman" w:hAnsi="Sylexiad Sans Spaced Med" w:cs="Arial"/>
                <w:bCs/>
                <w:sz w:val="28"/>
                <w:szCs w:val="28"/>
                <w:lang w:eastAsia="ja-JP"/>
              </w:rPr>
              <w:lastRenderedPageBreak/>
              <w:t xml:space="preserve">importance of recording decisions regarding information sharing.  </w:t>
            </w:r>
          </w:p>
          <w:p w14:paraId="029503B2"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Appendix C Specific Safeguarding Issues</w:t>
            </w:r>
          </w:p>
          <w:p w14:paraId="29BB7A23" w14:textId="77777777" w:rsidR="00AC4754" w:rsidRPr="00657FB8" w:rsidRDefault="00AC4754" w:rsidP="0049644A">
            <w:pPr>
              <w:pStyle w:val="ListParagraph"/>
              <w:numPr>
                <w:ilvl w:val="0"/>
                <w:numId w:val="59"/>
              </w:num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heme="majorEastAsia" w:hAnsi="Sylexiad Sans Spaced Med" w:cs="Arial"/>
                <w:bCs/>
                <w:sz w:val="28"/>
                <w:szCs w:val="28"/>
                <w:lang w:eastAsia="ja-JP"/>
              </w:rPr>
              <w:t>Added a reference to Stopping Domestic Abuse Together (SDAT) and related guidance document in the Domestic Abuse section</w:t>
            </w:r>
          </w:p>
          <w:p w14:paraId="18496C95" w14:textId="77777777" w:rsidR="00AC4754" w:rsidRPr="00657FB8" w:rsidRDefault="00AC4754" w:rsidP="0049644A">
            <w:pPr>
              <w:pStyle w:val="ListParagraph"/>
              <w:numPr>
                <w:ilvl w:val="0"/>
                <w:numId w:val="62"/>
              </w:num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 xml:space="preserve">‘Sexual Offences, consent, upskirting’ and ‘Adult involvement in youth-produced sexual imagery’ added to the issues covered list </w:t>
            </w:r>
          </w:p>
          <w:p w14:paraId="53D74EC5" w14:textId="77777777" w:rsidR="00AC4754" w:rsidRPr="00657FB8" w:rsidRDefault="00AC4754" w:rsidP="0049644A">
            <w:pPr>
              <w:pStyle w:val="ListParagraph"/>
              <w:numPr>
                <w:ilvl w:val="0"/>
                <w:numId w:val="62"/>
              </w:numPr>
              <w:tabs>
                <w:tab w:val="left" w:pos="1330"/>
              </w:tabs>
              <w:spacing w:before="60" w:after="60"/>
              <w:rPr>
                <w:rFonts w:ascii="Sylexiad Sans Spaced Med" w:eastAsia="Times New Roman" w:hAnsi="Sylexiad Sans Spaced Med" w:cs="Arial"/>
                <w:bCs/>
                <w:i/>
                <w:iCs/>
                <w:sz w:val="28"/>
                <w:szCs w:val="28"/>
                <w:lang w:eastAsia="ja-JP"/>
              </w:rPr>
            </w:pPr>
            <w:r w:rsidRPr="00657FB8">
              <w:rPr>
                <w:rFonts w:ascii="Sylexiad Sans Spaced Med" w:eastAsia="Times New Roman" w:hAnsi="Sylexiad Sans Spaced Med" w:cs="Arial"/>
                <w:bCs/>
                <w:sz w:val="28"/>
                <w:szCs w:val="28"/>
                <w:lang w:eastAsia="ja-JP"/>
              </w:rPr>
              <w:t xml:space="preserve">Children absent from education section – persistently absent definition revised to </w:t>
            </w:r>
            <w:r w:rsidRPr="00657FB8">
              <w:rPr>
                <w:rFonts w:ascii="Sylexiad Sans Spaced Med" w:eastAsia="Times New Roman" w:hAnsi="Sylexiad Sans Spaced Med" w:cs="Arial"/>
                <w:bCs/>
                <w:i/>
                <w:iCs/>
                <w:sz w:val="28"/>
                <w:szCs w:val="28"/>
                <w:lang w:eastAsia="ja-JP"/>
              </w:rPr>
              <w:t>unexplainable and/or persistent absent from education</w:t>
            </w:r>
          </w:p>
          <w:p w14:paraId="3D62B248" w14:textId="25F81F7E" w:rsidR="00AC4754" w:rsidRPr="007005F7" w:rsidRDefault="00AC4754" w:rsidP="0049644A">
            <w:pPr>
              <w:pStyle w:val="ListParagraph"/>
              <w:numPr>
                <w:ilvl w:val="0"/>
                <w:numId w:val="62"/>
              </w:num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 xml:space="preserve">‘Adult involvement in youth-produced sexual imagery’ section added which includes reference to the government guidance </w:t>
            </w:r>
            <w:r w:rsidRPr="00657FB8">
              <w:rPr>
                <w:rFonts w:ascii="Sylexiad Sans Spaced Med" w:eastAsia="Times New Roman" w:hAnsi="Sylexiad Sans Spaced Med" w:cs="Arial"/>
                <w:bCs/>
                <w:i/>
                <w:iCs/>
                <w:sz w:val="28"/>
                <w:szCs w:val="28"/>
                <w:lang w:eastAsia="ja-JP"/>
              </w:rPr>
              <w:t>Sharing nudes and semi-nudes; advice for education settings working with children and young people (2024</w:t>
            </w:r>
            <w:r w:rsidRPr="00657FB8">
              <w:rPr>
                <w:rFonts w:ascii="Sylexiad Sans Spaced Med" w:eastAsia="Times New Roman" w:hAnsi="Sylexiad Sans Spaced Med" w:cs="Arial"/>
                <w:bCs/>
                <w:sz w:val="28"/>
                <w:szCs w:val="28"/>
                <w:lang w:eastAsia="ja-JP"/>
              </w:rPr>
              <w:t>)</w:t>
            </w:r>
          </w:p>
          <w:p w14:paraId="0E5E53D8"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Appendix D</w:t>
            </w:r>
          </w:p>
          <w:p w14:paraId="032A5090" w14:textId="72745891" w:rsidR="00AC4754" w:rsidRPr="00657FB8"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 xml:space="preserve">Key local and national safeguarding contact list updated, added to and included in a new table format. </w:t>
            </w:r>
          </w:p>
          <w:p w14:paraId="09616966" w14:textId="77777777"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Appendix E</w:t>
            </w:r>
          </w:p>
          <w:p w14:paraId="3D6BE7C6" w14:textId="6F422AD3" w:rsidR="00AC4754" w:rsidRPr="007005F7"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New addition – The Seven Golden rules for Information Sharing</w:t>
            </w:r>
          </w:p>
        </w:tc>
      </w:tr>
    </w:tbl>
    <w:p w14:paraId="07AEEF72" w14:textId="77777777" w:rsidR="00AC4754" w:rsidRPr="00657FB8" w:rsidRDefault="00AC4754" w:rsidP="00AC4754">
      <w:pPr>
        <w:jc w:val="center"/>
        <w:rPr>
          <w:rFonts w:ascii="Sylexiad Sans Spaced Med" w:hAnsi="Sylexiad Sans Spaced Med" w:cs="Arial"/>
          <w:sz w:val="28"/>
          <w:szCs w:val="28"/>
        </w:rPr>
      </w:pPr>
    </w:p>
    <w:tbl>
      <w:tblPr>
        <w:tblStyle w:val="TableGrid"/>
        <w:tblW w:w="10343" w:type="dxa"/>
        <w:tblLook w:val="04A0" w:firstRow="1" w:lastRow="0" w:firstColumn="1" w:lastColumn="0" w:noHBand="0" w:noVBand="1"/>
      </w:tblPr>
      <w:tblGrid>
        <w:gridCol w:w="1104"/>
        <w:gridCol w:w="1705"/>
        <w:gridCol w:w="7534"/>
      </w:tblGrid>
      <w:tr w:rsidR="00AC4754" w:rsidRPr="00657FB8" w14:paraId="220A084F" w14:textId="77777777" w:rsidTr="00FC755B">
        <w:tc>
          <w:tcPr>
            <w:tcW w:w="1023" w:type="dxa"/>
            <w:shd w:val="clear" w:color="auto" w:fill="D0CECE" w:themeFill="background2" w:themeFillShade="E6"/>
          </w:tcPr>
          <w:p w14:paraId="61CABC7F"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Version</w:t>
            </w:r>
          </w:p>
        </w:tc>
        <w:tc>
          <w:tcPr>
            <w:tcW w:w="1525" w:type="dxa"/>
            <w:shd w:val="clear" w:color="auto" w:fill="D0CECE" w:themeFill="background2" w:themeFillShade="E6"/>
          </w:tcPr>
          <w:p w14:paraId="39AE4235"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Reviewed</w:t>
            </w:r>
          </w:p>
          <w:p w14:paraId="6D2EBE92"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/Modified by</w:t>
            </w:r>
          </w:p>
        </w:tc>
        <w:tc>
          <w:tcPr>
            <w:tcW w:w="7795" w:type="dxa"/>
            <w:shd w:val="clear" w:color="auto" w:fill="D0CECE" w:themeFill="background2" w:themeFillShade="E6"/>
          </w:tcPr>
          <w:p w14:paraId="3551E6A5"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Change History</w:t>
            </w:r>
          </w:p>
        </w:tc>
      </w:tr>
      <w:tr w:rsidR="00AC4754" w:rsidRPr="00657FB8" w14:paraId="7F6333E5" w14:textId="77777777" w:rsidTr="00FC755B">
        <w:tc>
          <w:tcPr>
            <w:tcW w:w="1023" w:type="dxa"/>
          </w:tcPr>
          <w:p w14:paraId="75ED734C" w14:textId="77777777"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5</w:t>
            </w:r>
          </w:p>
        </w:tc>
        <w:tc>
          <w:tcPr>
            <w:tcW w:w="1525" w:type="dxa"/>
          </w:tcPr>
          <w:p w14:paraId="316D1815" w14:textId="77777777"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Embark Safeguarding Lead - HJ</w:t>
            </w:r>
          </w:p>
        </w:tc>
        <w:tc>
          <w:tcPr>
            <w:tcW w:w="7795" w:type="dxa"/>
          </w:tcPr>
          <w:p w14:paraId="41419FA4" w14:textId="77777777" w:rsidR="00AC4754" w:rsidRPr="00657FB8" w:rsidRDefault="00AC4754" w:rsidP="0049644A">
            <w:pPr>
              <w:tabs>
                <w:tab w:val="left" w:pos="1330"/>
              </w:tabs>
              <w:spacing w:before="60" w:after="60"/>
              <w:rPr>
                <w:rFonts w:ascii="Sylexiad Sans Spaced Med" w:eastAsia="Times New Roman" w:hAnsi="Sylexiad Sans Spaced Med" w:cs="Arial"/>
                <w:bCs/>
                <w:sz w:val="28"/>
                <w:szCs w:val="28"/>
                <w:u w:val="single"/>
                <w:lang w:eastAsia="ja-JP"/>
              </w:rPr>
            </w:pPr>
            <w:r w:rsidRPr="00657FB8">
              <w:rPr>
                <w:rFonts w:ascii="Sylexiad Sans Spaced Med" w:eastAsia="Times New Roman" w:hAnsi="Sylexiad Sans Spaced Med" w:cs="Arial"/>
                <w:bCs/>
                <w:sz w:val="28"/>
                <w:szCs w:val="28"/>
                <w:u w:val="single"/>
                <w:lang w:eastAsia="ja-JP"/>
              </w:rPr>
              <w:t>Minor amends only</w:t>
            </w:r>
          </w:p>
          <w:p w14:paraId="32E7F077" w14:textId="65DBE190" w:rsidR="00AC4754" w:rsidRPr="00657FB8" w:rsidRDefault="00AC4754" w:rsidP="0049644A">
            <w:pPr>
              <w:tabs>
                <w:tab w:val="left" w:pos="1330"/>
              </w:tabs>
              <w:spacing w:before="60" w:after="60"/>
              <w:rPr>
                <w:rFonts w:ascii="Sylexiad Sans Spaced Med" w:eastAsia="Times New Roman" w:hAnsi="Sylexiad Sans Spaced Med" w:cs="Arial"/>
                <w:b/>
                <w:sz w:val="28"/>
                <w:szCs w:val="28"/>
                <w:lang w:eastAsia="ja-JP"/>
              </w:rPr>
            </w:pPr>
            <w:r w:rsidRPr="00657FB8">
              <w:rPr>
                <w:rFonts w:ascii="Sylexiad Sans Spaced Med" w:eastAsia="Times New Roman" w:hAnsi="Sylexiad Sans Spaced Med" w:cs="Arial"/>
                <w:b/>
                <w:sz w:val="28"/>
                <w:szCs w:val="28"/>
                <w:lang w:eastAsia="ja-JP"/>
              </w:rPr>
              <w:t>Legal Framework</w:t>
            </w:r>
          </w:p>
          <w:p w14:paraId="0700D854" w14:textId="77777777" w:rsidR="00AC4754" w:rsidRPr="00657FB8" w:rsidRDefault="00AC4754" w:rsidP="0049644A">
            <w:pPr>
              <w:tabs>
                <w:tab w:val="left" w:pos="1330"/>
              </w:tabs>
              <w:spacing w:before="60" w:after="60"/>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Arial"/>
                <w:bCs/>
                <w:sz w:val="28"/>
                <w:szCs w:val="28"/>
                <w:lang w:eastAsia="ja-JP"/>
              </w:rPr>
              <w:t>Page 6 - Legislation, statutory and non-statutory guidance documents have been updated reflecting the latest versions. Web links have been updated.</w:t>
            </w:r>
          </w:p>
          <w:p w14:paraId="7DE0C1D8" w14:textId="77777777" w:rsidR="00AC4754" w:rsidRPr="00657FB8" w:rsidRDefault="00AC4754" w:rsidP="0049644A">
            <w:pPr>
              <w:spacing w:before="60" w:after="60" w:line="276" w:lineRule="auto"/>
              <w:jc w:val="both"/>
              <w:rPr>
                <w:rFonts w:ascii="Sylexiad Sans Spaced Med" w:eastAsia="Arial" w:hAnsi="Sylexiad Sans Spaced Med" w:cs="Times New Roman"/>
                <w:color w:val="00B050"/>
                <w:sz w:val="28"/>
                <w:szCs w:val="28"/>
              </w:rPr>
            </w:pPr>
            <w:r w:rsidRPr="00657FB8">
              <w:rPr>
                <w:rFonts w:ascii="Sylexiad Sans Spaced Med" w:eastAsia="Arial" w:hAnsi="Sylexiad Sans Spaced Med" w:cs="Times New Roman"/>
                <w:b/>
                <w:bCs/>
                <w:sz w:val="28"/>
                <w:szCs w:val="28"/>
              </w:rPr>
              <w:t>Online safety and personal electronic devices</w:t>
            </w:r>
          </w:p>
          <w:p w14:paraId="327974B4" w14:textId="77777777" w:rsidR="00AC4754" w:rsidRPr="00657FB8" w:rsidRDefault="00AC4754" w:rsidP="0049644A">
            <w:pPr>
              <w:spacing w:before="60" w:after="60" w:line="276" w:lineRule="auto"/>
              <w:rPr>
                <w:rFonts w:ascii="Sylexiad Sans Spaced Med" w:hAnsi="Sylexiad Sans Spaced Med" w:cs="Arial"/>
                <w:kern w:val="2"/>
                <w:sz w:val="28"/>
                <w:szCs w:val="28"/>
                <w14:ligatures w14:val="standardContextual"/>
              </w:rPr>
            </w:pPr>
            <w:r w:rsidRPr="00657FB8">
              <w:rPr>
                <w:rFonts w:ascii="Sylexiad Sans Spaced Med" w:eastAsia="Arial" w:hAnsi="Sylexiad Sans Spaced Med" w:cs="Times New Roman"/>
                <w:sz w:val="28"/>
                <w:szCs w:val="28"/>
              </w:rPr>
              <w:t xml:space="preserve">Page 16 added – ‘Our school’s requirements for filtering and monitoring also apply to the use of AI, in line with Keeping Children Safe in Education.’  </w:t>
            </w:r>
            <w:hyperlink r:id="rId15" w:history="1">
              <w:r w:rsidRPr="00657FB8">
                <w:rPr>
                  <w:rFonts w:ascii="Sylexiad Sans Spaced Med" w:hAnsi="Sylexiad Sans Spaced Med" w:cs="Arial"/>
                  <w:color w:val="0000FF"/>
                  <w:kern w:val="2"/>
                  <w:sz w:val="28"/>
                  <w:szCs w:val="28"/>
                  <w:u w:val="single"/>
                  <w14:ligatures w14:val="standardContextual"/>
                </w:rPr>
                <w:t>Generative AI: product safety expectations - GOV.UK</w:t>
              </w:r>
            </w:hyperlink>
          </w:p>
          <w:p w14:paraId="787EF355" w14:textId="77777777" w:rsidR="00AC4754" w:rsidRPr="00657FB8" w:rsidRDefault="00AC4754" w:rsidP="0049644A">
            <w:pPr>
              <w:spacing w:before="60" w:after="60" w:line="276" w:lineRule="auto"/>
              <w:rPr>
                <w:rFonts w:ascii="Sylexiad Sans Spaced Med" w:eastAsia="Arial" w:hAnsi="Sylexiad Sans Spaced Med" w:cs="Arial"/>
                <w:b/>
                <w:bCs/>
                <w:sz w:val="28"/>
                <w:szCs w:val="28"/>
              </w:rPr>
            </w:pPr>
            <w:r w:rsidRPr="00657FB8">
              <w:rPr>
                <w:rFonts w:ascii="Sylexiad Sans Spaced Med" w:eastAsia="Arial" w:hAnsi="Sylexiad Sans Spaced Med" w:cs="Arial"/>
                <w:b/>
                <w:bCs/>
                <w:sz w:val="28"/>
                <w:szCs w:val="28"/>
              </w:rPr>
              <w:t>Alternative Provision</w:t>
            </w:r>
          </w:p>
          <w:p w14:paraId="3949EAD5" w14:textId="77777777" w:rsidR="00AC4754" w:rsidRPr="00657FB8" w:rsidRDefault="00AC4754" w:rsidP="0049644A">
            <w:pPr>
              <w:spacing w:before="60" w:after="60" w:line="276" w:lineRule="auto"/>
              <w:rPr>
                <w:rFonts w:ascii="Sylexiad Sans Spaced Med" w:eastAsia="Arial" w:hAnsi="Sylexiad Sans Spaced Med" w:cs="Arial"/>
                <w:sz w:val="28"/>
                <w:szCs w:val="28"/>
              </w:rPr>
            </w:pPr>
            <w:r w:rsidRPr="00657FB8">
              <w:rPr>
                <w:rFonts w:ascii="Sylexiad Sans Spaced Med" w:eastAsia="Arial" w:hAnsi="Sylexiad Sans Spaced Med" w:cs="Arial"/>
                <w:sz w:val="28"/>
                <w:szCs w:val="28"/>
              </w:rPr>
              <w:t xml:space="preserve">Page 21 – added information to clarify and reflect existing alternative provision in relation to the checks and information schools are required to undertake when placing a child in </w:t>
            </w:r>
            <w:r w:rsidRPr="00657FB8">
              <w:rPr>
                <w:rFonts w:ascii="Sylexiad Sans Spaced Med" w:eastAsia="Arial" w:hAnsi="Sylexiad Sans Spaced Med" w:cs="Arial"/>
                <w:sz w:val="28"/>
                <w:szCs w:val="28"/>
              </w:rPr>
              <w:lastRenderedPageBreak/>
              <w:t xml:space="preserve">alternative provision.  Added reference to the Embark Federation Best Practice Guide – Alternative Provision. </w:t>
            </w:r>
          </w:p>
          <w:p w14:paraId="63C2B708" w14:textId="77777777" w:rsidR="00AC4754" w:rsidRPr="00657FB8" w:rsidRDefault="00AC4754" w:rsidP="0049644A">
            <w:pPr>
              <w:spacing w:before="60" w:after="60" w:line="276" w:lineRule="auto"/>
              <w:jc w:val="both"/>
              <w:rPr>
                <w:rFonts w:ascii="Sylexiad Sans Spaced Med" w:eastAsia="Arial" w:hAnsi="Sylexiad Sans Spaced Med" w:cs="Arial"/>
                <w:b/>
                <w:bCs/>
                <w:sz w:val="28"/>
                <w:szCs w:val="28"/>
              </w:rPr>
            </w:pPr>
            <w:r w:rsidRPr="00657FB8">
              <w:rPr>
                <w:rFonts w:ascii="Sylexiad Sans Spaced Med" w:eastAsia="Arial" w:hAnsi="Sylexiad Sans Spaced Med" w:cs="Arial"/>
                <w:b/>
                <w:bCs/>
                <w:sz w:val="28"/>
                <w:szCs w:val="28"/>
              </w:rPr>
              <w:t>Appendix D – Important Contact Details</w:t>
            </w:r>
          </w:p>
          <w:p w14:paraId="2635F776" w14:textId="2233147F" w:rsidR="00AC4754" w:rsidRPr="007005F7" w:rsidRDefault="00AC4754" w:rsidP="0049644A">
            <w:pPr>
              <w:spacing w:before="60" w:after="60" w:line="276" w:lineRule="auto"/>
              <w:rPr>
                <w:rFonts w:ascii="Sylexiad Sans Spaced Med" w:eastAsia="Arial" w:hAnsi="Sylexiad Sans Spaced Med" w:cs="Arial"/>
                <w:sz w:val="28"/>
                <w:szCs w:val="28"/>
              </w:rPr>
            </w:pPr>
            <w:r w:rsidRPr="00657FB8">
              <w:rPr>
                <w:rFonts w:ascii="Sylexiad Sans Spaced Med" w:eastAsia="Arial" w:hAnsi="Sylexiad Sans Spaced Med" w:cs="Arial"/>
                <w:sz w:val="28"/>
                <w:szCs w:val="28"/>
              </w:rPr>
              <w:t xml:space="preserve">Page 47 – added link to Lucy Faithful ‘Shore Space’ </w:t>
            </w:r>
            <w:r w:rsidRPr="00657FB8">
              <w:rPr>
                <w:rFonts w:ascii="Sylexiad Sans Spaced Med" w:hAnsi="Sylexiad Sans Spaced Med" w:cs="Arial"/>
                <w:sz w:val="28"/>
                <w:szCs w:val="28"/>
              </w:rPr>
              <w:t>which offers a confidential chat service supporting young people concerned about their own or someone else’s sexual thoughts and behaviours.</w:t>
            </w:r>
          </w:p>
        </w:tc>
      </w:tr>
    </w:tbl>
    <w:p w14:paraId="6B479DB5" w14:textId="77777777" w:rsidR="000658FA" w:rsidRDefault="000658FA" w:rsidP="00AC4754">
      <w:pPr>
        <w:jc w:val="center"/>
        <w:rPr>
          <w:rFonts w:ascii="Sylexiad Sans Spaced Med" w:hAnsi="Sylexiad Sans Spaced Med" w:cs="Arial"/>
          <w:sz w:val="28"/>
          <w:szCs w:val="28"/>
        </w:rPr>
      </w:pPr>
    </w:p>
    <w:p w14:paraId="3640A452" w14:textId="77777777" w:rsidR="0049644A" w:rsidRPr="00657FB8" w:rsidRDefault="0049644A" w:rsidP="00AC4754">
      <w:pPr>
        <w:jc w:val="center"/>
        <w:rPr>
          <w:rFonts w:ascii="Sylexiad Sans Spaced Med" w:hAnsi="Sylexiad Sans Spaced Med" w:cs="Arial"/>
          <w:sz w:val="28"/>
          <w:szCs w:val="28"/>
        </w:rPr>
      </w:pPr>
    </w:p>
    <w:tbl>
      <w:tblPr>
        <w:tblStyle w:val="TableGrid"/>
        <w:tblW w:w="10343" w:type="dxa"/>
        <w:tblLook w:val="04A0" w:firstRow="1" w:lastRow="0" w:firstColumn="1" w:lastColumn="0" w:noHBand="0" w:noVBand="1"/>
      </w:tblPr>
      <w:tblGrid>
        <w:gridCol w:w="1104"/>
        <w:gridCol w:w="1757"/>
        <w:gridCol w:w="7482"/>
      </w:tblGrid>
      <w:tr w:rsidR="00AC4754" w:rsidRPr="00657FB8" w14:paraId="411A0B92" w14:textId="77777777" w:rsidTr="00FC755B">
        <w:tc>
          <w:tcPr>
            <w:tcW w:w="1023" w:type="dxa"/>
            <w:shd w:val="clear" w:color="auto" w:fill="D0CECE" w:themeFill="background2" w:themeFillShade="E6"/>
          </w:tcPr>
          <w:p w14:paraId="4CC31022"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Version</w:t>
            </w:r>
          </w:p>
        </w:tc>
        <w:tc>
          <w:tcPr>
            <w:tcW w:w="1525" w:type="dxa"/>
            <w:shd w:val="clear" w:color="auto" w:fill="D0CECE" w:themeFill="background2" w:themeFillShade="E6"/>
          </w:tcPr>
          <w:p w14:paraId="724EBB38"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Reviewed</w:t>
            </w:r>
          </w:p>
          <w:p w14:paraId="51714F80"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/Modified by</w:t>
            </w:r>
          </w:p>
        </w:tc>
        <w:tc>
          <w:tcPr>
            <w:tcW w:w="7795" w:type="dxa"/>
            <w:shd w:val="clear" w:color="auto" w:fill="D0CECE" w:themeFill="background2" w:themeFillShade="E6"/>
          </w:tcPr>
          <w:p w14:paraId="0303BA98" w14:textId="77777777" w:rsidR="00AC4754" w:rsidRPr="00657FB8" w:rsidRDefault="00AC4754" w:rsidP="00FC755B">
            <w:pPr>
              <w:tabs>
                <w:tab w:val="left" w:pos="1330"/>
              </w:tabs>
              <w:rPr>
                <w:rFonts w:ascii="Sylexiad Sans Spaced Med" w:eastAsiaTheme="majorEastAsia" w:hAnsi="Sylexiad Sans Spaced Med" w:cs="Arial"/>
                <w:b/>
                <w:sz w:val="28"/>
                <w:szCs w:val="28"/>
                <w:lang w:eastAsia="ja-JP"/>
              </w:rPr>
            </w:pPr>
            <w:r w:rsidRPr="00657FB8">
              <w:rPr>
                <w:rFonts w:ascii="Sylexiad Sans Spaced Med" w:eastAsiaTheme="majorEastAsia" w:hAnsi="Sylexiad Sans Spaced Med" w:cs="Arial"/>
                <w:b/>
                <w:sz w:val="28"/>
                <w:szCs w:val="28"/>
                <w:lang w:eastAsia="ja-JP"/>
              </w:rPr>
              <w:t>Change History</w:t>
            </w:r>
          </w:p>
        </w:tc>
      </w:tr>
      <w:tr w:rsidR="00AC4754" w:rsidRPr="00657FB8" w14:paraId="7E75E8D1" w14:textId="77777777" w:rsidTr="00FC755B">
        <w:tc>
          <w:tcPr>
            <w:tcW w:w="1023" w:type="dxa"/>
          </w:tcPr>
          <w:p w14:paraId="1F3ABC48" w14:textId="77777777"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6</w:t>
            </w:r>
          </w:p>
        </w:tc>
        <w:tc>
          <w:tcPr>
            <w:tcW w:w="1525" w:type="dxa"/>
          </w:tcPr>
          <w:p w14:paraId="2B55D147" w14:textId="2670B2F6" w:rsidR="00AC4754" w:rsidRPr="00657FB8" w:rsidRDefault="00AC4754" w:rsidP="00FC755B">
            <w:pPr>
              <w:tabs>
                <w:tab w:val="left" w:pos="1330"/>
              </w:tabs>
              <w:rPr>
                <w:rFonts w:ascii="Sylexiad Sans Spaced Med" w:eastAsiaTheme="majorEastAsia" w:hAnsi="Sylexiad Sans Spaced Med" w:cs="Arial"/>
                <w:bCs/>
                <w:sz w:val="28"/>
                <w:szCs w:val="28"/>
                <w:lang w:eastAsia="ja-JP"/>
              </w:rPr>
            </w:pPr>
            <w:r w:rsidRPr="00657FB8">
              <w:rPr>
                <w:rFonts w:ascii="Sylexiad Sans Spaced Med" w:eastAsiaTheme="majorEastAsia" w:hAnsi="Sylexiad Sans Spaced Med" w:cs="Arial"/>
                <w:bCs/>
                <w:sz w:val="28"/>
                <w:szCs w:val="28"/>
                <w:lang w:eastAsia="ja-JP"/>
              </w:rPr>
              <w:t>Embark Safeguarding and Personal Development Lead - HJ</w:t>
            </w:r>
          </w:p>
        </w:tc>
        <w:tc>
          <w:tcPr>
            <w:tcW w:w="7795" w:type="dxa"/>
          </w:tcPr>
          <w:p w14:paraId="324BCAA6" w14:textId="77777777" w:rsidR="00E81251" w:rsidRPr="00657FB8" w:rsidRDefault="00AC4754" w:rsidP="008971C8">
            <w:pPr>
              <w:pStyle w:val="ListParagraph"/>
              <w:numPr>
                <w:ilvl w:val="0"/>
                <w:numId w:val="83"/>
              </w:numPr>
              <w:tabs>
                <w:tab w:val="left" w:pos="1330"/>
              </w:tabs>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Arial"/>
                <w:bCs/>
                <w:sz w:val="28"/>
                <w:szCs w:val="28"/>
                <w:lang w:eastAsia="ja-JP"/>
              </w:rPr>
              <w:t xml:space="preserve">Legislation, statutory and non-statutory guidance documents have been updated reflecting the latest versions. </w:t>
            </w:r>
          </w:p>
          <w:p w14:paraId="1502862D" w14:textId="3D63A207" w:rsidR="00F813E4" w:rsidRPr="00657FB8" w:rsidRDefault="00F813E4" w:rsidP="008971C8">
            <w:pPr>
              <w:pStyle w:val="ListParagraph"/>
              <w:numPr>
                <w:ilvl w:val="0"/>
                <w:numId w:val="83"/>
              </w:numPr>
              <w:tabs>
                <w:tab w:val="left" w:pos="1330"/>
              </w:tabs>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Updated throughout to reflect Keeping Children Safe in Education (KCSIE) 2026. </w:t>
            </w:r>
          </w:p>
          <w:p w14:paraId="1CE2358E" w14:textId="75A74CD8"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Introduced Family Help and community-based early help arrangements, replacing and expanding previous Early Help references. </w:t>
            </w:r>
          </w:p>
          <w:p w14:paraId="2D2D4DD2" w14:textId="048FC3B3"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Strengthened DSL responsibilities, including </w:t>
            </w:r>
            <w:r w:rsidR="000A4824" w:rsidRPr="00657FB8">
              <w:rPr>
                <w:rFonts w:ascii="Sylexiad Sans Spaced Med" w:eastAsia="Times New Roman" w:hAnsi="Sylexiad Sans Spaced Med" w:cs="Times New Roman"/>
                <w:bCs/>
                <w:sz w:val="28"/>
                <w:szCs w:val="28"/>
                <w:lang w:eastAsia="en-GB"/>
              </w:rPr>
              <w:t>role in</w:t>
            </w:r>
            <w:r w:rsidR="003E24DA" w:rsidRPr="00657FB8">
              <w:rPr>
                <w:rFonts w:ascii="Sylexiad Sans Spaced Med" w:eastAsia="Times New Roman" w:hAnsi="Sylexiad Sans Spaced Med" w:cs="Times New Roman"/>
                <w:bCs/>
                <w:sz w:val="28"/>
                <w:szCs w:val="28"/>
                <w:lang w:eastAsia="en-GB"/>
              </w:rPr>
              <w:t xml:space="preserve"> </w:t>
            </w:r>
            <w:r w:rsidRPr="00657FB8">
              <w:rPr>
                <w:rFonts w:ascii="Sylexiad Sans Spaced Med" w:eastAsia="Times New Roman" w:hAnsi="Sylexiad Sans Spaced Med" w:cs="Times New Roman"/>
                <w:bCs/>
                <w:sz w:val="28"/>
                <w:szCs w:val="28"/>
                <w:lang w:eastAsia="en-GB"/>
              </w:rPr>
              <w:t xml:space="preserve">coordinating Family Help and ensuring effective DSL cover during school hours. </w:t>
            </w:r>
          </w:p>
          <w:p w14:paraId="3E0F44D6" w14:textId="28B1AA96"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Enhanced guidance on multi-agency working, information sharing and local safeguarding partnership arrangements. </w:t>
            </w:r>
          </w:p>
          <w:p w14:paraId="6AD08D85" w14:textId="31DACE79"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Updated procedures for identifying, reporting and responding to safeguarding concerns, including clearer referral pathways and decision-making. </w:t>
            </w:r>
          </w:p>
          <w:p w14:paraId="5DD227F7" w14:textId="2C749C4A"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Expanded guidance on online safety, including AI, deepfakes, generative AI, filtering and monitoring responsibilities. </w:t>
            </w:r>
          </w:p>
          <w:p w14:paraId="62542A49" w14:textId="64C2AF35"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Updated procedures for the making and sharing of nude or semi-nude images, including AI-generated imagery. </w:t>
            </w:r>
          </w:p>
          <w:p w14:paraId="51E72083" w14:textId="6C5CA925"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Strengthened guidance on child-on-child abuse, including harmful behaviour, online abuse and image-based abuse. </w:t>
            </w:r>
          </w:p>
          <w:p w14:paraId="2AD7344F" w14:textId="0059135D"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Expanded categories of children potentially at greater risk of harm, including attendance concerns, mental health, young carers, SEND and pupils questioning their gender. </w:t>
            </w:r>
          </w:p>
          <w:p w14:paraId="1CFE71B3" w14:textId="3B993825"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Added guidance on mental health as a safeguarding issue and support for vulnerable pupils. </w:t>
            </w:r>
          </w:p>
          <w:p w14:paraId="685C9FF0" w14:textId="43D778C5"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Strengthened safeguarding requirements for alternative provision, work experience and commissioned services. </w:t>
            </w:r>
          </w:p>
          <w:p w14:paraId="22477234" w14:textId="53601531" w:rsidR="002B1E1D"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lastRenderedPageBreak/>
              <w:t>Updated safer recruitment, single central record and safeguarding training requirements</w:t>
            </w:r>
            <w:r w:rsidR="006F4778" w:rsidRPr="00657FB8">
              <w:rPr>
                <w:rFonts w:ascii="Sylexiad Sans Spaced Med" w:eastAsia="Times New Roman" w:hAnsi="Sylexiad Sans Spaced Med" w:cs="Times New Roman"/>
                <w:bCs/>
                <w:sz w:val="28"/>
                <w:szCs w:val="28"/>
                <w:lang w:eastAsia="en-GB"/>
              </w:rPr>
              <w:t xml:space="preserve"> re vol</w:t>
            </w:r>
            <w:r w:rsidR="00973DAA" w:rsidRPr="00657FB8">
              <w:rPr>
                <w:rFonts w:ascii="Sylexiad Sans Spaced Med" w:eastAsia="Times New Roman" w:hAnsi="Sylexiad Sans Spaced Med" w:cs="Times New Roman"/>
                <w:bCs/>
                <w:sz w:val="28"/>
                <w:szCs w:val="28"/>
                <w:lang w:eastAsia="en-GB"/>
              </w:rPr>
              <w:t>u</w:t>
            </w:r>
            <w:r w:rsidR="006F4778" w:rsidRPr="00657FB8">
              <w:rPr>
                <w:rFonts w:ascii="Sylexiad Sans Spaced Med" w:eastAsia="Times New Roman" w:hAnsi="Sylexiad Sans Spaced Med" w:cs="Times New Roman"/>
                <w:bCs/>
                <w:sz w:val="28"/>
                <w:szCs w:val="28"/>
                <w:lang w:eastAsia="en-GB"/>
              </w:rPr>
              <w:t xml:space="preserve">nteers and </w:t>
            </w:r>
            <w:r w:rsidR="00973DAA" w:rsidRPr="00657FB8">
              <w:rPr>
                <w:rFonts w:ascii="Sylexiad Sans Spaced Med" w:eastAsia="Times New Roman" w:hAnsi="Sylexiad Sans Spaced Med" w:cs="Times New Roman"/>
                <w:bCs/>
                <w:sz w:val="28"/>
                <w:szCs w:val="28"/>
                <w:lang w:eastAsia="en-GB"/>
              </w:rPr>
              <w:t>work experience students.</w:t>
            </w:r>
          </w:p>
          <w:p w14:paraId="33524403" w14:textId="374EC41C" w:rsidR="00F813E4" w:rsidRPr="00657FB8" w:rsidRDefault="00F813E4" w:rsidP="008971C8">
            <w:pPr>
              <w:pStyle w:val="ListParagraph"/>
              <w:numPr>
                <w:ilvl w:val="0"/>
                <w:numId w:val="83"/>
              </w:numPr>
              <w:rPr>
                <w:rFonts w:ascii="Sylexiad Sans Spaced Med" w:eastAsia="Times New Roman" w:hAnsi="Sylexiad Sans Spaced Med" w:cs="Times New Roman"/>
                <w:bCs/>
                <w:sz w:val="28"/>
                <w:szCs w:val="28"/>
                <w:lang w:eastAsia="en-GB"/>
              </w:rPr>
            </w:pPr>
            <w:r w:rsidRPr="00657FB8">
              <w:rPr>
                <w:rFonts w:ascii="Sylexiad Sans Spaced Med" w:eastAsia="Times New Roman" w:hAnsi="Sylexiad Sans Spaced Med" w:cs="Times New Roman"/>
                <w:bCs/>
                <w:sz w:val="28"/>
                <w:szCs w:val="28"/>
                <w:lang w:eastAsia="en-GB"/>
              </w:rPr>
              <w:t xml:space="preserve">Updated legal framework to reflect new legislation, including the Data (Use and Access) Act 2025 and Children's Wellbeing and Schools Act 2026. </w:t>
            </w:r>
          </w:p>
          <w:p w14:paraId="650FE547" w14:textId="35E03029" w:rsidR="00F813E4" w:rsidRPr="00657FB8" w:rsidRDefault="00F813E4" w:rsidP="008971C8">
            <w:pPr>
              <w:pStyle w:val="ListParagraph"/>
              <w:numPr>
                <w:ilvl w:val="0"/>
                <w:numId w:val="83"/>
              </w:numPr>
              <w:tabs>
                <w:tab w:val="left" w:pos="1330"/>
              </w:tabs>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Times New Roman"/>
                <w:bCs/>
                <w:sz w:val="28"/>
                <w:szCs w:val="28"/>
                <w:lang w:eastAsia="en-GB"/>
              </w:rPr>
              <w:t>General updates to improve clarity, reflect current statutory terminology and ensure alignment with current safeguarding guidance.</w:t>
            </w:r>
          </w:p>
          <w:p w14:paraId="02B54071" w14:textId="0ED582BB" w:rsidR="00AC4754" w:rsidRPr="007005F7" w:rsidRDefault="00973DAA" w:rsidP="007005F7">
            <w:pPr>
              <w:pStyle w:val="ListParagraph"/>
              <w:numPr>
                <w:ilvl w:val="0"/>
                <w:numId w:val="83"/>
              </w:numPr>
              <w:tabs>
                <w:tab w:val="left" w:pos="1330"/>
              </w:tabs>
              <w:rPr>
                <w:rFonts w:ascii="Sylexiad Sans Spaced Med" w:eastAsia="Times New Roman" w:hAnsi="Sylexiad Sans Spaced Med" w:cs="Arial"/>
                <w:bCs/>
                <w:sz w:val="28"/>
                <w:szCs w:val="28"/>
                <w:lang w:eastAsia="ja-JP"/>
              </w:rPr>
            </w:pPr>
            <w:r w:rsidRPr="00657FB8">
              <w:rPr>
                <w:rFonts w:ascii="Sylexiad Sans Spaced Med" w:eastAsia="Times New Roman" w:hAnsi="Sylexiad Sans Spaced Med" w:cs="Times New Roman"/>
                <w:bCs/>
                <w:sz w:val="28"/>
                <w:szCs w:val="28"/>
                <w:lang w:eastAsia="en-GB"/>
              </w:rPr>
              <w:t xml:space="preserve">Added </w:t>
            </w:r>
            <w:r w:rsidR="009F1F12" w:rsidRPr="00657FB8">
              <w:rPr>
                <w:rFonts w:ascii="Sylexiad Sans Spaced Med" w:eastAsia="Times New Roman" w:hAnsi="Sylexiad Sans Spaced Med" w:cs="Times New Roman"/>
                <w:bCs/>
                <w:sz w:val="28"/>
                <w:szCs w:val="28"/>
                <w:lang w:eastAsia="en-GB"/>
              </w:rPr>
              <w:t>A</w:t>
            </w:r>
            <w:r w:rsidRPr="00657FB8">
              <w:rPr>
                <w:rFonts w:ascii="Sylexiad Sans Spaced Med" w:eastAsia="Times New Roman" w:hAnsi="Sylexiad Sans Spaced Med" w:cs="Times New Roman"/>
                <w:bCs/>
                <w:sz w:val="28"/>
                <w:szCs w:val="28"/>
                <w:lang w:eastAsia="en-GB"/>
              </w:rPr>
              <w:t xml:space="preserve">ppendix </w:t>
            </w:r>
            <w:r w:rsidR="00C5103D" w:rsidRPr="00657FB8">
              <w:rPr>
                <w:rFonts w:ascii="Sylexiad Sans Spaced Med" w:eastAsia="Times New Roman" w:hAnsi="Sylexiad Sans Spaced Med" w:cs="Times New Roman"/>
                <w:bCs/>
                <w:sz w:val="28"/>
                <w:szCs w:val="28"/>
                <w:lang w:eastAsia="en-GB"/>
              </w:rPr>
              <w:t>E: Safeguarding and child</w:t>
            </w:r>
            <w:r w:rsidR="009F1F12" w:rsidRPr="00657FB8">
              <w:rPr>
                <w:rFonts w:ascii="Sylexiad Sans Spaced Med" w:eastAsia="Times New Roman" w:hAnsi="Sylexiad Sans Spaced Med" w:cs="Times New Roman"/>
                <w:bCs/>
                <w:sz w:val="28"/>
                <w:szCs w:val="28"/>
                <w:lang w:eastAsia="en-GB"/>
              </w:rPr>
              <w:t xml:space="preserve"> </w:t>
            </w:r>
            <w:r w:rsidR="00C5103D" w:rsidRPr="00657FB8">
              <w:rPr>
                <w:rFonts w:ascii="Sylexiad Sans Spaced Med" w:eastAsia="Times New Roman" w:hAnsi="Sylexiad Sans Spaced Med" w:cs="Times New Roman"/>
                <w:bCs/>
                <w:sz w:val="28"/>
                <w:szCs w:val="28"/>
                <w:lang w:eastAsia="en-GB"/>
              </w:rPr>
              <w:t xml:space="preserve">protection </w:t>
            </w:r>
            <w:r w:rsidR="009F1F12" w:rsidRPr="00657FB8">
              <w:rPr>
                <w:rFonts w:ascii="Sylexiad Sans Spaced Med" w:eastAsia="Times New Roman" w:hAnsi="Sylexiad Sans Spaced Med" w:cs="Times New Roman"/>
                <w:bCs/>
                <w:sz w:val="28"/>
                <w:szCs w:val="28"/>
                <w:lang w:eastAsia="en-GB"/>
              </w:rPr>
              <w:t>r</w:t>
            </w:r>
            <w:r w:rsidR="00C5103D" w:rsidRPr="00657FB8">
              <w:rPr>
                <w:rFonts w:ascii="Sylexiad Sans Spaced Med" w:eastAsia="Times New Roman" w:hAnsi="Sylexiad Sans Spaced Med" w:cs="Times New Roman"/>
                <w:bCs/>
                <w:sz w:val="28"/>
                <w:szCs w:val="28"/>
                <w:lang w:eastAsia="en-GB"/>
              </w:rPr>
              <w:t>ecording (</w:t>
            </w:r>
            <w:r w:rsidR="009F1F12" w:rsidRPr="00657FB8">
              <w:rPr>
                <w:rFonts w:ascii="Sylexiad Sans Spaced Med" w:eastAsia="Times New Roman" w:hAnsi="Sylexiad Sans Spaced Med" w:cs="Times New Roman"/>
                <w:bCs/>
                <w:sz w:val="28"/>
                <w:szCs w:val="28"/>
                <w:lang w:eastAsia="en-GB"/>
              </w:rPr>
              <w:t xml:space="preserve">guidance </w:t>
            </w:r>
            <w:r w:rsidR="00C5103D" w:rsidRPr="00657FB8">
              <w:rPr>
                <w:rFonts w:ascii="Sylexiad Sans Spaced Med" w:eastAsia="Times New Roman" w:hAnsi="Sylexiad Sans Spaced Med" w:cs="Times New Roman"/>
                <w:bCs/>
                <w:sz w:val="28"/>
                <w:szCs w:val="28"/>
                <w:lang w:eastAsia="en-GB"/>
              </w:rPr>
              <w:t xml:space="preserve">provided by the Derbyshire </w:t>
            </w:r>
            <w:r w:rsidR="009F1F12" w:rsidRPr="00657FB8">
              <w:rPr>
                <w:rFonts w:ascii="Sylexiad Sans Spaced Med" w:eastAsia="Times New Roman" w:hAnsi="Sylexiad Sans Spaced Med" w:cs="Times New Roman"/>
                <w:bCs/>
                <w:sz w:val="28"/>
                <w:szCs w:val="28"/>
                <w:lang w:eastAsia="en-GB"/>
              </w:rPr>
              <w:t>D</w:t>
            </w:r>
            <w:r w:rsidR="00C5103D" w:rsidRPr="00657FB8">
              <w:rPr>
                <w:rFonts w:ascii="Sylexiad Sans Spaced Med" w:eastAsia="Times New Roman" w:hAnsi="Sylexiad Sans Spaced Med" w:cs="Times New Roman"/>
                <w:bCs/>
                <w:sz w:val="28"/>
                <w:szCs w:val="28"/>
                <w:lang w:eastAsia="en-GB"/>
              </w:rPr>
              <w:t xml:space="preserve">ata Protection </w:t>
            </w:r>
            <w:r w:rsidR="007D7F73" w:rsidRPr="00657FB8">
              <w:rPr>
                <w:rFonts w:ascii="Sylexiad Sans Spaced Med" w:eastAsia="Times New Roman" w:hAnsi="Sylexiad Sans Spaced Med" w:cs="Times New Roman"/>
                <w:bCs/>
                <w:sz w:val="28"/>
                <w:szCs w:val="28"/>
                <w:lang w:eastAsia="en-GB"/>
              </w:rPr>
              <w:t>H</w:t>
            </w:r>
            <w:r w:rsidR="00C5103D" w:rsidRPr="00657FB8">
              <w:rPr>
                <w:rFonts w:ascii="Sylexiad Sans Spaced Med" w:eastAsia="Times New Roman" w:hAnsi="Sylexiad Sans Spaced Med" w:cs="Times New Roman"/>
                <w:bCs/>
                <w:sz w:val="28"/>
                <w:szCs w:val="28"/>
                <w:lang w:eastAsia="en-GB"/>
              </w:rPr>
              <w:t xml:space="preserve">ub) </w:t>
            </w:r>
          </w:p>
        </w:tc>
      </w:tr>
    </w:tbl>
    <w:p w14:paraId="0C719BDB" w14:textId="77777777" w:rsidR="00AC4754" w:rsidRPr="00657FB8" w:rsidRDefault="00AC4754" w:rsidP="00AC4754">
      <w:pPr>
        <w:jc w:val="center"/>
        <w:rPr>
          <w:rFonts w:ascii="Sylexiad Sans Spaced Med" w:hAnsi="Sylexiad Sans Spaced Med" w:cs="Arial"/>
          <w:sz w:val="28"/>
          <w:szCs w:val="28"/>
        </w:rPr>
      </w:pPr>
    </w:p>
    <w:p w14:paraId="59B73052" w14:textId="77777777" w:rsidR="003545C9" w:rsidRPr="00657FB8" w:rsidRDefault="003545C9" w:rsidP="005E00AE">
      <w:pPr>
        <w:pStyle w:val="TNCBodyText"/>
        <w:rPr>
          <w:rFonts w:ascii="Sylexiad Sans Spaced Med" w:hAnsi="Sylexiad Sans Spaced Med"/>
          <w:b/>
          <w:bCs/>
          <w:color w:val="2F5496" w:themeColor="accent1" w:themeShade="BF"/>
          <w:sz w:val="28"/>
          <w:szCs w:val="28"/>
        </w:rPr>
      </w:pPr>
    </w:p>
    <w:p w14:paraId="279F5210" w14:textId="77777777" w:rsidR="000658FA" w:rsidRPr="00657FB8" w:rsidRDefault="000658FA" w:rsidP="005E00AE">
      <w:pPr>
        <w:pStyle w:val="TNCBodyText"/>
        <w:rPr>
          <w:rFonts w:ascii="Sylexiad Sans Spaced Med" w:hAnsi="Sylexiad Sans Spaced Med"/>
          <w:b/>
          <w:bCs/>
          <w:color w:val="2F5496" w:themeColor="accent1" w:themeShade="BF"/>
          <w:sz w:val="28"/>
          <w:szCs w:val="28"/>
        </w:rPr>
      </w:pPr>
    </w:p>
    <w:p w14:paraId="6CCFC469" w14:textId="3E781750" w:rsidR="0025107E" w:rsidRPr="00657FB8" w:rsidRDefault="00D559A8" w:rsidP="005E00AE">
      <w:pPr>
        <w:pStyle w:val="TNCBodyText"/>
        <w:rPr>
          <w:rFonts w:ascii="Sylexiad Sans Spaced Med" w:hAnsi="Sylexiad Sans Spaced Med"/>
          <w:b/>
          <w:bCs/>
          <w:color w:val="1F3864" w:themeColor="accent1" w:themeShade="80"/>
          <w:sz w:val="28"/>
          <w:szCs w:val="28"/>
        </w:rPr>
      </w:pPr>
      <w:r w:rsidRPr="00657FB8">
        <w:rPr>
          <w:rFonts w:ascii="Sylexiad Sans Spaced Med" w:hAnsi="Sylexiad Sans Spaced Med"/>
          <w:b/>
          <w:bCs/>
          <w:color w:val="1F3864" w:themeColor="accent1" w:themeShade="80"/>
          <w:sz w:val="28"/>
          <w:szCs w:val="28"/>
        </w:rPr>
        <w:t>Contents:</w:t>
      </w:r>
    </w:p>
    <w:p w14:paraId="19191E47" w14:textId="268B9985" w:rsidR="00D559A8" w:rsidRPr="00657FB8" w:rsidRDefault="00D559A8" w:rsidP="0078327D">
      <w:pPr>
        <w:pStyle w:val="TNCBodyText"/>
        <w:spacing w:before="0" w:after="100"/>
        <w:rPr>
          <w:rStyle w:val="Hyperlink"/>
          <w:rFonts w:ascii="Sylexiad Sans Spaced Med" w:hAnsi="Sylexiad Sans Spaced Med"/>
          <w:color w:val="1F3864" w:themeColor="accent1" w:themeShade="80"/>
          <w:sz w:val="28"/>
          <w:szCs w:val="28"/>
        </w:rPr>
      </w:pPr>
      <w:hyperlink w:anchor="_Statement_of_intent" w:history="1">
        <w:r w:rsidRPr="00657FB8">
          <w:rPr>
            <w:rStyle w:val="Hyperlink"/>
            <w:rFonts w:ascii="Sylexiad Sans Spaced Med" w:hAnsi="Sylexiad Sans Spaced Med"/>
            <w:color w:val="1F3864" w:themeColor="accent1" w:themeShade="80"/>
            <w:sz w:val="28"/>
            <w:szCs w:val="28"/>
          </w:rPr>
          <w:t>Statement of intent</w:t>
        </w:r>
      </w:hyperlink>
    </w:p>
    <w:p w14:paraId="2E7BAEB7" w14:textId="7582BB67" w:rsidR="006A6021" w:rsidRPr="00657FB8" w:rsidRDefault="006A6021" w:rsidP="0078327D">
      <w:pPr>
        <w:pStyle w:val="TNCBodyText"/>
        <w:spacing w:before="0" w:after="100"/>
        <w:rPr>
          <w:rFonts w:ascii="Sylexiad Sans Spaced Med" w:hAnsi="Sylexiad Sans Spaced Med"/>
          <w:color w:val="1F3864" w:themeColor="accent1" w:themeShade="80"/>
          <w:sz w:val="28"/>
          <w:szCs w:val="28"/>
        </w:rPr>
      </w:pPr>
      <w:hyperlink w:anchor="_Definitions" w:history="1">
        <w:r w:rsidRPr="00657FB8">
          <w:rPr>
            <w:rStyle w:val="Hyperlink"/>
            <w:rFonts w:ascii="Sylexiad Sans Spaced Med" w:hAnsi="Sylexiad Sans Spaced Med"/>
            <w:color w:val="1F3864" w:themeColor="accent1" w:themeShade="80"/>
            <w:sz w:val="28"/>
            <w:szCs w:val="28"/>
          </w:rPr>
          <w:t>Definitions</w:t>
        </w:r>
      </w:hyperlink>
    </w:p>
    <w:p w14:paraId="6EB6D080" w14:textId="43D5DF0A" w:rsidR="00ED13FA" w:rsidRPr="00657FB8" w:rsidRDefault="00A855C7" w:rsidP="008971C8">
      <w:pPr>
        <w:pStyle w:val="TNCBodyText"/>
        <w:numPr>
          <w:ilvl w:val="0"/>
          <w:numId w:val="2"/>
        </w:numPr>
        <w:spacing w:before="0" w:after="100"/>
        <w:rPr>
          <w:rStyle w:val="Hyperlink"/>
          <w:rFonts w:ascii="Sylexiad Sans Spaced Med" w:hAnsi="Sylexiad Sans Spaced Med"/>
          <w:color w:val="1F3864" w:themeColor="accent1" w:themeShade="80"/>
          <w:sz w:val="28"/>
          <w:szCs w:val="28"/>
          <w:u w:val="none"/>
        </w:rPr>
      </w:pPr>
      <w:hyperlink w:anchor="_Legal_framework" w:history="1">
        <w:r w:rsidRPr="00657FB8">
          <w:rPr>
            <w:rStyle w:val="Hyperlink"/>
            <w:rFonts w:ascii="Sylexiad Sans Spaced Med" w:hAnsi="Sylexiad Sans Spaced Med"/>
            <w:color w:val="1F3864" w:themeColor="accent1" w:themeShade="80"/>
            <w:sz w:val="28"/>
            <w:szCs w:val="28"/>
          </w:rPr>
          <w:t>Legal framework</w:t>
        </w:r>
      </w:hyperlink>
    </w:p>
    <w:p w14:paraId="5244D48E" w14:textId="7EDA537A"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Roles_and_responsibilities" w:history="1">
        <w:r w:rsidRPr="00657FB8">
          <w:rPr>
            <w:rStyle w:val="Hyperlink"/>
            <w:rFonts w:ascii="Sylexiad Sans Spaced Med" w:hAnsi="Sylexiad Sans Spaced Med"/>
            <w:color w:val="1F3864" w:themeColor="accent1" w:themeShade="80"/>
            <w:sz w:val="28"/>
            <w:szCs w:val="28"/>
          </w:rPr>
          <w:t>Roles and responsibilities</w:t>
        </w:r>
      </w:hyperlink>
    </w:p>
    <w:p w14:paraId="359B21E7" w14:textId="18C16F27"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Multi-agency_working" w:history="1">
        <w:r w:rsidRPr="00657FB8">
          <w:rPr>
            <w:rStyle w:val="Hyperlink"/>
            <w:rFonts w:ascii="Sylexiad Sans Spaced Med" w:hAnsi="Sylexiad Sans Spaced Med"/>
            <w:color w:val="1F3864" w:themeColor="accent1" w:themeShade="80"/>
            <w:sz w:val="28"/>
            <w:szCs w:val="28"/>
          </w:rPr>
          <w:t>Multi-agency working</w:t>
        </w:r>
      </w:hyperlink>
    </w:p>
    <w:p w14:paraId="1B707E5A" w14:textId="4FD1DA26" w:rsidR="009E126A" w:rsidRPr="00657FB8" w:rsidRDefault="00C548EC"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Early_help" w:history="1">
        <w:r w:rsidRPr="00657FB8">
          <w:rPr>
            <w:rStyle w:val="Hyperlink"/>
            <w:rFonts w:ascii="Sylexiad Sans Spaced Med" w:hAnsi="Sylexiad Sans Spaced Med"/>
            <w:color w:val="1F3864" w:themeColor="accent1" w:themeShade="80"/>
            <w:sz w:val="28"/>
            <w:szCs w:val="28"/>
          </w:rPr>
          <w:t>Support before statutory intervention</w:t>
        </w:r>
      </w:hyperlink>
    </w:p>
    <w:p w14:paraId="45ABF798" w14:textId="40AAB960"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Abuse,_neglect_and" w:history="1">
        <w:r w:rsidRPr="00657FB8">
          <w:rPr>
            <w:rStyle w:val="Hyperlink"/>
            <w:rFonts w:ascii="Sylexiad Sans Spaced Med" w:hAnsi="Sylexiad Sans Spaced Med"/>
            <w:color w:val="1F3864" w:themeColor="accent1" w:themeShade="80"/>
            <w:sz w:val="28"/>
            <w:szCs w:val="28"/>
          </w:rPr>
          <w:t>Abuse, neglect and exploitation</w:t>
        </w:r>
      </w:hyperlink>
    </w:p>
    <w:p w14:paraId="71466532" w14:textId="5E096793"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Specific_safeguarding_issues_1" w:history="1">
        <w:r w:rsidRPr="00657FB8">
          <w:rPr>
            <w:rStyle w:val="Hyperlink"/>
            <w:rFonts w:ascii="Sylexiad Sans Spaced Med" w:hAnsi="Sylexiad Sans Spaced Med"/>
            <w:color w:val="1F3864" w:themeColor="accent1" w:themeShade="80"/>
            <w:sz w:val="28"/>
            <w:szCs w:val="28"/>
          </w:rPr>
          <w:t>Specific safeguarding issues</w:t>
        </w:r>
      </w:hyperlink>
    </w:p>
    <w:p w14:paraId="34A52D58" w14:textId="70965BFB"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hild-on-child_abuse" w:history="1">
        <w:r w:rsidRPr="00657FB8">
          <w:rPr>
            <w:rStyle w:val="Hyperlink"/>
            <w:rFonts w:ascii="Sylexiad Sans Spaced Med" w:hAnsi="Sylexiad Sans Spaced Med"/>
            <w:color w:val="1F3864" w:themeColor="accent1" w:themeShade="80"/>
            <w:sz w:val="28"/>
            <w:szCs w:val="28"/>
          </w:rPr>
          <w:t>Child-on-child abuse</w:t>
        </w:r>
      </w:hyperlink>
    </w:p>
    <w:p w14:paraId="3FC95E50" w14:textId="5353B0A8" w:rsidR="009E126A" w:rsidRPr="00657FB8" w:rsidRDefault="00E95D89"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Online_safety_and" w:history="1">
        <w:r w:rsidRPr="00657FB8">
          <w:rPr>
            <w:rStyle w:val="Hyperlink"/>
            <w:rFonts w:ascii="Sylexiad Sans Spaced Med" w:hAnsi="Sylexiad Sans Spaced Med"/>
            <w:color w:val="1F3864" w:themeColor="accent1" w:themeShade="80"/>
            <w:sz w:val="28"/>
            <w:szCs w:val="28"/>
          </w:rPr>
          <w:t>Online safety and technology</w:t>
        </w:r>
      </w:hyperlink>
    </w:p>
    <w:p w14:paraId="2B33F8A2" w14:textId="4CACFC44" w:rsidR="009E126A" w:rsidRPr="00657FB8" w:rsidRDefault="001B3A7F"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onsensual_and_non-consensual" w:history="1">
        <w:r w:rsidRPr="00657FB8">
          <w:rPr>
            <w:rStyle w:val="Hyperlink"/>
            <w:rFonts w:ascii="Sylexiad Sans Spaced Med" w:hAnsi="Sylexiad Sans Spaced Med"/>
            <w:color w:val="1F3864" w:themeColor="accent1" w:themeShade="80"/>
            <w:sz w:val="28"/>
            <w:szCs w:val="28"/>
          </w:rPr>
          <w:t>Making or sharing of nudes or semi-nudes</w:t>
        </w:r>
      </w:hyperlink>
    </w:p>
    <w:p w14:paraId="2E0031E9" w14:textId="23569160" w:rsidR="002A360B" w:rsidRPr="00657FB8" w:rsidRDefault="00A40E07" w:rsidP="008971C8">
      <w:pPr>
        <w:pStyle w:val="TNCBodyText"/>
        <w:numPr>
          <w:ilvl w:val="0"/>
          <w:numId w:val="2"/>
        </w:numPr>
        <w:spacing w:before="40" w:after="40"/>
        <w:rPr>
          <w:rFonts w:ascii="Sylexiad Sans Spaced Med" w:hAnsi="Sylexiad Sans Spaced Med"/>
          <w:color w:val="1F3864" w:themeColor="accent1" w:themeShade="80"/>
          <w:sz w:val="28"/>
          <w:szCs w:val="28"/>
        </w:rPr>
      </w:pPr>
      <w:hyperlink w:anchor="_[New]_Appropriate_physical" w:history="1">
        <w:r w:rsidRPr="00657FB8">
          <w:rPr>
            <w:rStyle w:val="Hyperlink"/>
            <w:rFonts w:ascii="Sylexiad Sans Spaced Med" w:hAnsi="Sylexiad Sans Spaced Med"/>
            <w:color w:val="1F3864" w:themeColor="accent1" w:themeShade="80"/>
            <w:sz w:val="28"/>
            <w:szCs w:val="28"/>
          </w:rPr>
          <w:t>Appropriate physical contact with pupils</w:t>
        </w:r>
      </w:hyperlink>
    </w:p>
    <w:p w14:paraId="03D622F7" w14:textId="4F6698C9"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ontext_of_safeguarding" w:history="1">
        <w:r w:rsidRPr="00657FB8">
          <w:rPr>
            <w:rStyle w:val="Hyperlink"/>
            <w:rFonts w:ascii="Sylexiad Sans Spaced Med" w:hAnsi="Sylexiad Sans Spaced Med"/>
            <w:color w:val="1F3864" w:themeColor="accent1" w:themeShade="80"/>
            <w:sz w:val="28"/>
            <w:szCs w:val="28"/>
          </w:rPr>
          <w:t>Context of safeguarding incidents</w:t>
        </w:r>
      </w:hyperlink>
    </w:p>
    <w:p w14:paraId="4908157A" w14:textId="4B13CD17"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Pupils_potentially_at" w:history="1">
        <w:r w:rsidRPr="00657FB8">
          <w:rPr>
            <w:rStyle w:val="Hyperlink"/>
            <w:rFonts w:ascii="Sylexiad Sans Spaced Med" w:hAnsi="Sylexiad Sans Spaced Med"/>
            <w:color w:val="1F3864" w:themeColor="accent1" w:themeShade="80"/>
            <w:sz w:val="28"/>
            <w:szCs w:val="28"/>
          </w:rPr>
          <w:t>Pupils potentially at greater risk of harm</w:t>
        </w:r>
      </w:hyperlink>
    </w:p>
    <w:p w14:paraId="562CC88E" w14:textId="4C9D21A3"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Use_of_the" w:history="1">
        <w:r w:rsidRPr="00657FB8">
          <w:rPr>
            <w:rStyle w:val="Hyperlink"/>
            <w:rFonts w:ascii="Sylexiad Sans Spaced Med" w:hAnsi="Sylexiad Sans Spaced Med"/>
            <w:color w:val="1F3864" w:themeColor="accent1" w:themeShade="80"/>
            <w:sz w:val="28"/>
            <w:szCs w:val="28"/>
          </w:rPr>
          <w:t>Use of the school premises for non-school activities</w:t>
        </w:r>
      </w:hyperlink>
    </w:p>
    <w:p w14:paraId="0F16C442" w14:textId="51AFD48E"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Alternative_provision" w:history="1">
        <w:r w:rsidRPr="00657FB8">
          <w:rPr>
            <w:rStyle w:val="Hyperlink"/>
            <w:rFonts w:ascii="Sylexiad Sans Spaced Med" w:hAnsi="Sylexiad Sans Spaced Med"/>
            <w:color w:val="1F3864" w:themeColor="accent1" w:themeShade="80"/>
            <w:sz w:val="28"/>
            <w:szCs w:val="28"/>
          </w:rPr>
          <w:t>Alternative provision</w:t>
        </w:r>
      </w:hyperlink>
    </w:p>
    <w:p w14:paraId="7773D531" w14:textId="617A2653"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Work_experience" w:history="1">
        <w:r w:rsidRPr="00657FB8">
          <w:rPr>
            <w:rStyle w:val="Hyperlink"/>
            <w:rFonts w:ascii="Sylexiad Sans Spaced Med" w:hAnsi="Sylexiad Sans Spaced Med"/>
            <w:color w:val="1F3864" w:themeColor="accent1" w:themeShade="80"/>
            <w:sz w:val="28"/>
            <w:szCs w:val="28"/>
          </w:rPr>
          <w:t>Work experience</w:t>
        </w:r>
      </w:hyperlink>
    </w:p>
    <w:p w14:paraId="31C6A200" w14:textId="27905D19"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Homestay_exchange_visits" w:history="1">
        <w:r w:rsidRPr="00657FB8">
          <w:rPr>
            <w:rStyle w:val="Hyperlink"/>
            <w:rFonts w:ascii="Sylexiad Sans Spaced Med" w:hAnsi="Sylexiad Sans Spaced Med"/>
            <w:color w:val="1F3864" w:themeColor="accent1" w:themeShade="80"/>
            <w:sz w:val="28"/>
            <w:szCs w:val="28"/>
          </w:rPr>
          <w:t>Homestay exchange visits</w:t>
        </w:r>
      </w:hyperlink>
    </w:p>
    <w:p w14:paraId="2C41B4BD" w14:textId="261D16B8" w:rsidR="009E126A" w:rsidRPr="00657FB8" w:rsidRDefault="00860AF1"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oncerns_about_pupils" w:history="1">
        <w:r w:rsidRPr="00657FB8">
          <w:rPr>
            <w:rStyle w:val="Hyperlink"/>
            <w:rFonts w:ascii="Sylexiad Sans Spaced Med" w:hAnsi="Sylexiad Sans Spaced Med"/>
            <w:color w:val="1F3864" w:themeColor="accent1" w:themeShade="80"/>
            <w:sz w:val="28"/>
            <w:szCs w:val="28"/>
          </w:rPr>
          <w:t>Reporting and responding to concerns about pupils</w:t>
        </w:r>
      </w:hyperlink>
    </w:p>
    <w:p w14:paraId="22E6725F" w14:textId="69CF746F"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oncerns_about_school" w:history="1">
        <w:r w:rsidRPr="00657FB8">
          <w:rPr>
            <w:rStyle w:val="Hyperlink"/>
            <w:rFonts w:ascii="Sylexiad Sans Spaced Med" w:hAnsi="Sylexiad Sans Spaced Med"/>
            <w:color w:val="1F3864" w:themeColor="accent1" w:themeShade="80"/>
            <w:sz w:val="28"/>
            <w:szCs w:val="28"/>
          </w:rPr>
          <w:t>Concerns about school safeguarding practices</w:t>
        </w:r>
      </w:hyperlink>
    </w:p>
    <w:p w14:paraId="7DBE794E" w14:textId="04E76464"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Safeguarding_concerns_and" w:history="1">
        <w:r w:rsidRPr="00657FB8">
          <w:rPr>
            <w:rStyle w:val="Hyperlink"/>
            <w:rFonts w:ascii="Sylexiad Sans Spaced Med" w:hAnsi="Sylexiad Sans Spaced Med"/>
            <w:color w:val="1F3864" w:themeColor="accent1" w:themeShade="80"/>
            <w:sz w:val="28"/>
            <w:szCs w:val="28"/>
          </w:rPr>
          <w:t>Safeguarding concerns and allegations of abuse against staff</w:t>
        </w:r>
      </w:hyperlink>
    </w:p>
    <w:p w14:paraId="0F409A87" w14:textId="21A3578A"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Communication_and_confidentiality" w:history="1">
        <w:r w:rsidRPr="00657FB8">
          <w:rPr>
            <w:rStyle w:val="Hyperlink"/>
            <w:rFonts w:ascii="Sylexiad Sans Spaced Med" w:hAnsi="Sylexiad Sans Spaced Med"/>
            <w:color w:val="1F3864" w:themeColor="accent1" w:themeShade="80"/>
            <w:sz w:val="28"/>
            <w:szCs w:val="28"/>
          </w:rPr>
          <w:t>Communication and confidentiality</w:t>
        </w:r>
      </w:hyperlink>
    </w:p>
    <w:p w14:paraId="3C74E3D1" w14:textId="44FD5F25"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Safer_recruitment" w:history="1">
        <w:r w:rsidRPr="00657FB8">
          <w:rPr>
            <w:rStyle w:val="Hyperlink"/>
            <w:rFonts w:ascii="Sylexiad Sans Spaced Med" w:hAnsi="Sylexiad Sans Spaced Med"/>
            <w:color w:val="1F3864" w:themeColor="accent1" w:themeShade="80"/>
            <w:sz w:val="28"/>
            <w:szCs w:val="28"/>
          </w:rPr>
          <w:t>Safer recruitment</w:t>
        </w:r>
      </w:hyperlink>
    </w:p>
    <w:p w14:paraId="6B549A4C" w14:textId="4737E12A"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Single_central_record" w:history="1">
        <w:r w:rsidRPr="00657FB8">
          <w:rPr>
            <w:rStyle w:val="Hyperlink"/>
            <w:rFonts w:ascii="Sylexiad Sans Spaced Med" w:hAnsi="Sylexiad Sans Spaced Med"/>
            <w:color w:val="1F3864" w:themeColor="accent1" w:themeShade="80"/>
            <w:sz w:val="28"/>
            <w:szCs w:val="28"/>
          </w:rPr>
          <w:t>Single central record (SCR)</w:t>
        </w:r>
      </w:hyperlink>
    </w:p>
    <w:p w14:paraId="27B0397E" w14:textId="45C5D01D"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Training" w:history="1">
        <w:r w:rsidRPr="00657FB8">
          <w:rPr>
            <w:rStyle w:val="Hyperlink"/>
            <w:rFonts w:ascii="Sylexiad Sans Spaced Med" w:hAnsi="Sylexiad Sans Spaced Med"/>
            <w:color w:val="1F3864" w:themeColor="accent1" w:themeShade="80"/>
            <w:sz w:val="28"/>
            <w:szCs w:val="28"/>
          </w:rPr>
          <w:t>Training</w:t>
        </w:r>
      </w:hyperlink>
    </w:p>
    <w:p w14:paraId="2E9A4F32" w14:textId="48343719" w:rsidR="009E126A" w:rsidRPr="00657FB8" w:rsidRDefault="009E126A" w:rsidP="008971C8">
      <w:pPr>
        <w:pStyle w:val="TNCBodyText"/>
        <w:numPr>
          <w:ilvl w:val="0"/>
          <w:numId w:val="2"/>
        </w:numPr>
        <w:spacing w:before="0" w:after="100"/>
        <w:rPr>
          <w:rFonts w:ascii="Sylexiad Sans Spaced Med" w:hAnsi="Sylexiad Sans Spaced Med"/>
          <w:color w:val="1F3864" w:themeColor="accent1" w:themeShade="80"/>
          <w:sz w:val="28"/>
          <w:szCs w:val="28"/>
        </w:rPr>
      </w:pPr>
      <w:hyperlink w:anchor="_Monitoring_and_review" w:history="1">
        <w:r w:rsidRPr="00657FB8">
          <w:rPr>
            <w:rStyle w:val="Hyperlink"/>
            <w:rFonts w:ascii="Sylexiad Sans Spaced Med" w:hAnsi="Sylexiad Sans Spaced Med"/>
            <w:color w:val="1F3864" w:themeColor="accent1" w:themeShade="80"/>
            <w:sz w:val="28"/>
            <w:szCs w:val="28"/>
          </w:rPr>
          <w:t>Monitoring and review</w:t>
        </w:r>
      </w:hyperlink>
    </w:p>
    <w:p w14:paraId="70DD0262" w14:textId="77777777" w:rsidR="009E126A" w:rsidRPr="00657FB8" w:rsidRDefault="009E126A" w:rsidP="001B2B16">
      <w:pPr>
        <w:pStyle w:val="TNCBodyText"/>
        <w:spacing w:before="0" w:after="0"/>
        <w:rPr>
          <w:rFonts w:ascii="Sylexiad Sans Spaced Med" w:hAnsi="Sylexiad Sans Spaced Med"/>
          <w:b/>
          <w:bCs/>
          <w:color w:val="1F3864" w:themeColor="accent1" w:themeShade="80"/>
          <w:sz w:val="28"/>
          <w:szCs w:val="28"/>
        </w:rPr>
      </w:pPr>
      <w:r w:rsidRPr="00657FB8">
        <w:rPr>
          <w:rFonts w:ascii="Sylexiad Sans Spaced Med" w:hAnsi="Sylexiad Sans Spaced Med"/>
          <w:b/>
          <w:bCs/>
          <w:color w:val="1F3864" w:themeColor="accent1" w:themeShade="80"/>
          <w:sz w:val="28"/>
          <w:szCs w:val="28"/>
        </w:rPr>
        <w:t>Appendices</w:t>
      </w:r>
    </w:p>
    <w:p w14:paraId="6771EEA9" w14:textId="1C1C4A2D" w:rsidR="004B501B" w:rsidRPr="00657FB8" w:rsidRDefault="004B501B" w:rsidP="008971C8">
      <w:pPr>
        <w:pStyle w:val="TNCBodyText"/>
        <w:numPr>
          <w:ilvl w:val="0"/>
          <w:numId w:val="3"/>
        </w:numPr>
        <w:spacing w:before="0" w:after="0"/>
        <w:rPr>
          <w:rFonts w:ascii="Sylexiad Sans Spaced Med" w:hAnsi="Sylexiad Sans Spaced Med"/>
          <w:color w:val="1F3864" w:themeColor="accent1" w:themeShade="80"/>
          <w:sz w:val="28"/>
          <w:szCs w:val="28"/>
          <w:u w:val="single"/>
        </w:rPr>
      </w:pPr>
      <w:r w:rsidRPr="00657FB8">
        <w:rPr>
          <w:rFonts w:ascii="Sylexiad Sans Spaced Med" w:hAnsi="Sylexiad Sans Spaced Med"/>
          <w:color w:val="1F3864" w:themeColor="accent1" w:themeShade="80"/>
          <w:sz w:val="28"/>
          <w:szCs w:val="28"/>
          <w:u w:val="single"/>
        </w:rPr>
        <w:t>Acronyms</w:t>
      </w:r>
    </w:p>
    <w:p w14:paraId="79CD3201" w14:textId="336D764E" w:rsidR="004B501B" w:rsidRPr="00657FB8" w:rsidRDefault="00936234" w:rsidP="008971C8">
      <w:pPr>
        <w:pStyle w:val="TNCBodyText"/>
        <w:numPr>
          <w:ilvl w:val="0"/>
          <w:numId w:val="3"/>
        </w:numPr>
        <w:spacing w:before="0" w:after="100"/>
        <w:rPr>
          <w:rFonts w:ascii="Sylexiad Sans Spaced Med" w:hAnsi="Sylexiad Sans Spaced Med"/>
          <w:color w:val="1F3864" w:themeColor="accent1" w:themeShade="80"/>
          <w:sz w:val="28"/>
          <w:szCs w:val="28"/>
          <w:u w:val="single"/>
        </w:rPr>
      </w:pPr>
      <w:r w:rsidRPr="00657FB8">
        <w:rPr>
          <w:rFonts w:ascii="Sylexiad Sans Spaced Med" w:hAnsi="Sylexiad Sans Spaced Med"/>
          <w:color w:val="1F3864" w:themeColor="accent1" w:themeShade="80"/>
          <w:sz w:val="28"/>
          <w:szCs w:val="28"/>
          <w:u w:val="single"/>
        </w:rPr>
        <w:t>Safeguarding</w:t>
      </w:r>
      <w:r w:rsidR="00CE1E79" w:rsidRPr="00657FB8">
        <w:rPr>
          <w:rFonts w:ascii="Sylexiad Sans Spaced Med" w:hAnsi="Sylexiad Sans Spaced Med"/>
          <w:color w:val="1F3864" w:themeColor="accent1" w:themeShade="80"/>
          <w:sz w:val="28"/>
          <w:szCs w:val="28"/>
          <w:u w:val="single"/>
        </w:rPr>
        <w:t xml:space="preserve"> referral</w:t>
      </w:r>
      <w:r w:rsidRPr="00657FB8">
        <w:rPr>
          <w:rFonts w:ascii="Sylexiad Sans Spaced Med" w:hAnsi="Sylexiad Sans Spaced Med"/>
          <w:color w:val="1F3864" w:themeColor="accent1" w:themeShade="80"/>
          <w:sz w:val="28"/>
          <w:szCs w:val="28"/>
          <w:u w:val="single"/>
        </w:rPr>
        <w:t xml:space="preserve"> flowchart</w:t>
      </w:r>
    </w:p>
    <w:p w14:paraId="37EBB357" w14:textId="4EB3A875" w:rsidR="00A855C7" w:rsidRPr="00657FB8" w:rsidRDefault="009E126A" w:rsidP="008971C8">
      <w:pPr>
        <w:pStyle w:val="TNCBodyText"/>
        <w:numPr>
          <w:ilvl w:val="0"/>
          <w:numId w:val="3"/>
        </w:numPr>
        <w:spacing w:before="0" w:after="100"/>
        <w:rPr>
          <w:rFonts w:ascii="Sylexiad Sans Spaced Med" w:hAnsi="Sylexiad Sans Spaced Med"/>
          <w:color w:val="1F3864" w:themeColor="accent1" w:themeShade="80"/>
          <w:sz w:val="28"/>
          <w:szCs w:val="28"/>
        </w:rPr>
      </w:pPr>
      <w:hyperlink w:anchor="_Specific_safeguarding_issues" w:history="1">
        <w:r w:rsidRPr="00657FB8">
          <w:rPr>
            <w:rStyle w:val="Hyperlink"/>
            <w:rFonts w:ascii="Sylexiad Sans Spaced Med" w:hAnsi="Sylexiad Sans Spaced Med"/>
            <w:color w:val="1F3864" w:themeColor="accent1" w:themeShade="80"/>
            <w:sz w:val="28"/>
            <w:szCs w:val="28"/>
          </w:rPr>
          <w:t xml:space="preserve">Specific safeguarding issues </w:t>
        </w:r>
      </w:hyperlink>
      <w:r w:rsidR="00A855C7" w:rsidRPr="00657FB8">
        <w:rPr>
          <w:rFonts w:ascii="Sylexiad Sans Spaced Med" w:hAnsi="Sylexiad Sans Spaced Med"/>
          <w:color w:val="1F3864" w:themeColor="accent1" w:themeShade="80"/>
          <w:sz w:val="28"/>
          <w:szCs w:val="28"/>
        </w:rPr>
        <w:t xml:space="preserve"> </w:t>
      </w:r>
    </w:p>
    <w:p w14:paraId="522A7C49" w14:textId="22A61FBF" w:rsidR="00CE1E79" w:rsidRPr="00657FB8" w:rsidRDefault="00CE1E79" w:rsidP="008971C8">
      <w:pPr>
        <w:pStyle w:val="TNCBodyText"/>
        <w:numPr>
          <w:ilvl w:val="0"/>
          <w:numId w:val="3"/>
        </w:numPr>
        <w:spacing w:before="0" w:after="100"/>
        <w:rPr>
          <w:rFonts w:ascii="Sylexiad Sans Spaced Med" w:hAnsi="Sylexiad Sans Spaced Med"/>
          <w:color w:val="2F5496" w:themeColor="accent1" w:themeShade="BF"/>
          <w:sz w:val="28"/>
          <w:szCs w:val="28"/>
          <w:u w:val="single"/>
        </w:rPr>
      </w:pPr>
      <w:r w:rsidRPr="00657FB8">
        <w:rPr>
          <w:rFonts w:ascii="Sylexiad Sans Spaced Med" w:hAnsi="Sylexiad Sans Spaced Med"/>
          <w:color w:val="2F5496" w:themeColor="accent1" w:themeShade="BF"/>
          <w:sz w:val="28"/>
          <w:szCs w:val="28"/>
          <w:u w:val="single"/>
        </w:rPr>
        <w:t xml:space="preserve">Key </w:t>
      </w:r>
      <w:r w:rsidR="00AD626F" w:rsidRPr="00657FB8">
        <w:rPr>
          <w:rFonts w:ascii="Sylexiad Sans Spaced Med" w:hAnsi="Sylexiad Sans Spaced Med"/>
          <w:color w:val="2F5496" w:themeColor="accent1" w:themeShade="BF"/>
          <w:sz w:val="28"/>
          <w:szCs w:val="28"/>
          <w:u w:val="single"/>
        </w:rPr>
        <w:t>l</w:t>
      </w:r>
      <w:r w:rsidRPr="00657FB8">
        <w:rPr>
          <w:rFonts w:ascii="Sylexiad Sans Spaced Med" w:hAnsi="Sylexiad Sans Spaced Med"/>
          <w:color w:val="2F5496" w:themeColor="accent1" w:themeShade="BF"/>
          <w:sz w:val="28"/>
          <w:szCs w:val="28"/>
          <w:u w:val="single"/>
        </w:rPr>
        <w:t xml:space="preserve">ocal </w:t>
      </w:r>
      <w:r w:rsidR="00AD626F" w:rsidRPr="00657FB8">
        <w:rPr>
          <w:rFonts w:ascii="Sylexiad Sans Spaced Med" w:hAnsi="Sylexiad Sans Spaced Med"/>
          <w:color w:val="2F5496" w:themeColor="accent1" w:themeShade="BF"/>
          <w:sz w:val="28"/>
          <w:szCs w:val="28"/>
          <w:u w:val="single"/>
        </w:rPr>
        <w:t>s</w:t>
      </w:r>
      <w:r w:rsidRPr="00657FB8">
        <w:rPr>
          <w:rFonts w:ascii="Sylexiad Sans Spaced Med" w:hAnsi="Sylexiad Sans Spaced Med"/>
          <w:color w:val="2F5496" w:themeColor="accent1" w:themeShade="BF"/>
          <w:sz w:val="28"/>
          <w:szCs w:val="28"/>
          <w:u w:val="single"/>
        </w:rPr>
        <w:t xml:space="preserve">afeguarding </w:t>
      </w:r>
      <w:r w:rsidR="00AD626F" w:rsidRPr="00657FB8">
        <w:rPr>
          <w:rFonts w:ascii="Sylexiad Sans Spaced Med" w:hAnsi="Sylexiad Sans Spaced Med"/>
          <w:color w:val="2F5496" w:themeColor="accent1" w:themeShade="BF"/>
          <w:sz w:val="28"/>
          <w:szCs w:val="28"/>
          <w:u w:val="single"/>
        </w:rPr>
        <w:t>c</w:t>
      </w:r>
      <w:r w:rsidRPr="00657FB8">
        <w:rPr>
          <w:rFonts w:ascii="Sylexiad Sans Spaced Med" w:hAnsi="Sylexiad Sans Spaced Med"/>
          <w:color w:val="2F5496" w:themeColor="accent1" w:themeShade="BF"/>
          <w:sz w:val="28"/>
          <w:szCs w:val="28"/>
          <w:u w:val="single"/>
        </w:rPr>
        <w:t>ontacts</w:t>
      </w:r>
    </w:p>
    <w:p w14:paraId="65ADF4A8" w14:textId="7DC916C0" w:rsidR="00CE1E79" w:rsidRPr="00657FB8" w:rsidRDefault="00AD626F" w:rsidP="008971C8">
      <w:pPr>
        <w:pStyle w:val="TNCBodyText"/>
        <w:numPr>
          <w:ilvl w:val="0"/>
          <w:numId w:val="3"/>
        </w:numPr>
        <w:spacing w:before="0" w:after="100"/>
        <w:rPr>
          <w:rFonts w:ascii="Sylexiad Sans Spaced Med" w:hAnsi="Sylexiad Sans Spaced Med"/>
          <w:color w:val="2F5496" w:themeColor="accent1" w:themeShade="BF"/>
          <w:sz w:val="28"/>
          <w:szCs w:val="28"/>
          <w:u w:val="single"/>
        </w:rPr>
      </w:pPr>
      <w:r w:rsidRPr="00657FB8">
        <w:rPr>
          <w:rFonts w:ascii="Sylexiad Sans Spaced Med" w:hAnsi="Sylexiad Sans Spaced Med"/>
          <w:color w:val="2F5496" w:themeColor="accent1" w:themeShade="BF"/>
          <w:sz w:val="28"/>
          <w:szCs w:val="28"/>
          <w:u w:val="single"/>
        </w:rPr>
        <w:t>Safeguarding and child protection recording</w:t>
      </w:r>
    </w:p>
    <w:p w14:paraId="7BA65782" w14:textId="0862ED54" w:rsidR="00D559A8" w:rsidRPr="00657FB8" w:rsidRDefault="00AD626F" w:rsidP="008971C8">
      <w:pPr>
        <w:pStyle w:val="TNCBodyText"/>
        <w:numPr>
          <w:ilvl w:val="0"/>
          <w:numId w:val="3"/>
        </w:numPr>
        <w:spacing w:before="0" w:after="100"/>
        <w:rPr>
          <w:rFonts w:ascii="Sylexiad Sans Spaced Med" w:hAnsi="Sylexiad Sans Spaced Med"/>
          <w:sz w:val="28"/>
          <w:szCs w:val="28"/>
        </w:rPr>
      </w:pPr>
      <w:r w:rsidRPr="00657FB8">
        <w:rPr>
          <w:rFonts w:ascii="Sylexiad Sans Spaced Med" w:hAnsi="Sylexiad Sans Spaced Med"/>
          <w:color w:val="2F5496" w:themeColor="accent1" w:themeShade="BF"/>
          <w:sz w:val="28"/>
          <w:szCs w:val="28"/>
          <w:u w:val="single"/>
        </w:rPr>
        <w:t>The Seven golden rules for sharing information</w:t>
      </w:r>
      <w:r w:rsidR="00D559A8" w:rsidRPr="00657FB8">
        <w:rPr>
          <w:rFonts w:ascii="Sylexiad Sans Spaced Med" w:hAnsi="Sylexiad Sans Spaced Med"/>
          <w:sz w:val="28"/>
          <w:szCs w:val="28"/>
        </w:rPr>
        <w:br w:type="page"/>
      </w:r>
    </w:p>
    <w:p w14:paraId="7E2FBA44" w14:textId="52E78D2C" w:rsidR="00D559A8" w:rsidRPr="00657FB8" w:rsidRDefault="004879CC" w:rsidP="005E00AE">
      <w:pPr>
        <w:pStyle w:val="TNCBodyText"/>
        <w:rPr>
          <w:rFonts w:ascii="Sylexiad Sans Spaced Med" w:hAnsi="Sylexiad Sans Spaced Med"/>
          <w:b/>
          <w:bCs/>
          <w:color w:val="2F5496" w:themeColor="accent1" w:themeShade="BF"/>
          <w:sz w:val="28"/>
          <w:szCs w:val="28"/>
        </w:rPr>
      </w:pPr>
      <w:bookmarkStart w:id="0" w:name="_Statement_of_intent"/>
      <w:bookmarkEnd w:id="0"/>
      <w:r w:rsidRPr="00657FB8">
        <w:rPr>
          <w:rFonts w:ascii="Sylexiad Sans Spaced Med" w:hAnsi="Sylexiad Sans Spaced Med"/>
          <w:b/>
          <w:bCs/>
          <w:color w:val="2F5496" w:themeColor="accent1" w:themeShade="BF"/>
          <w:sz w:val="28"/>
          <w:szCs w:val="28"/>
        </w:rPr>
        <w:lastRenderedPageBreak/>
        <w:t>S</w:t>
      </w:r>
      <w:r w:rsidR="00D559A8" w:rsidRPr="00657FB8">
        <w:rPr>
          <w:rFonts w:ascii="Sylexiad Sans Spaced Med" w:hAnsi="Sylexiad Sans Spaced Med"/>
          <w:b/>
          <w:bCs/>
          <w:color w:val="2F5496" w:themeColor="accent1" w:themeShade="BF"/>
          <w:sz w:val="28"/>
          <w:szCs w:val="28"/>
        </w:rPr>
        <w:t>tatement of intent</w:t>
      </w:r>
    </w:p>
    <w:p w14:paraId="1D40210C" w14:textId="5DB0436F" w:rsidR="00CA1C3E" w:rsidRDefault="00CA1C3E" w:rsidP="00CA1C3E">
      <w:pPr>
        <w:spacing w:before="120" w:after="120" w:line="276" w:lineRule="auto"/>
        <w:rPr>
          <w:rFonts w:ascii="Sylexiad Sans Spaced Med" w:eastAsia="Arial" w:hAnsi="Sylexiad Sans Spaced Med" w:cs="Times New Roman"/>
          <w:b/>
          <w:color w:val="FF6900"/>
          <w:sz w:val="28"/>
          <w:szCs w:val="28"/>
          <w:u w:val="single"/>
        </w:rPr>
      </w:pPr>
      <w:r w:rsidRPr="00C85EE6">
        <w:rPr>
          <w:rFonts w:ascii="Sylexiad Sans Spaced Med" w:eastAsia="Arial" w:hAnsi="Sylexiad Sans Spaced Med" w:cs="Times New Roman"/>
          <w:bCs/>
          <w:color w:val="FF0000"/>
          <w:sz w:val="28"/>
          <w:szCs w:val="28"/>
        </w:rPr>
        <w:t xml:space="preserve">Chaucer Infant </w:t>
      </w:r>
      <w:r w:rsidR="00C85EE6" w:rsidRPr="00C85EE6">
        <w:rPr>
          <w:rFonts w:ascii="Sylexiad Sans Spaced Med" w:eastAsia="Arial" w:hAnsi="Sylexiad Sans Spaced Med" w:cs="Times New Roman"/>
          <w:bCs/>
          <w:color w:val="FF0000"/>
          <w:sz w:val="28"/>
          <w:szCs w:val="28"/>
        </w:rPr>
        <w:t>&amp;</w:t>
      </w:r>
      <w:r w:rsidRPr="00C85EE6">
        <w:rPr>
          <w:rFonts w:ascii="Sylexiad Sans Spaced Med" w:eastAsia="Arial" w:hAnsi="Sylexiad Sans Spaced Med" w:cs="Times New Roman"/>
          <w:bCs/>
          <w:color w:val="FF0000"/>
          <w:sz w:val="28"/>
          <w:szCs w:val="28"/>
        </w:rPr>
        <w:t xml:space="preserve"> Nursery school </w:t>
      </w:r>
      <w:r w:rsidRPr="00E778FE">
        <w:rPr>
          <w:rFonts w:ascii="Sylexiad Sans Spaced Med" w:eastAsia="Arial" w:hAnsi="Sylexiad Sans Spaced Med" w:cs="Times New Roman"/>
          <w:bCs/>
          <w:sz w:val="28"/>
          <w:szCs w:val="28"/>
        </w:rPr>
        <w:t xml:space="preserve">and </w:t>
      </w:r>
      <w:r w:rsidRPr="00C85EE6">
        <w:rPr>
          <w:rFonts w:ascii="Sylexiad Sans Spaced Med" w:eastAsia="Arial" w:hAnsi="Sylexiad Sans Spaced Med" w:cs="Times New Roman"/>
          <w:bCs/>
          <w:color w:val="00B0F0"/>
          <w:sz w:val="28"/>
          <w:szCs w:val="28"/>
        </w:rPr>
        <w:t xml:space="preserve">Chaucer Junior School </w:t>
      </w:r>
      <w:r w:rsidRPr="00E778FE">
        <w:rPr>
          <w:rFonts w:ascii="Sylexiad Sans Spaced Med" w:eastAsia="Arial" w:hAnsi="Sylexiad Sans Spaced Med" w:cs="Times New Roman"/>
          <w:bCs/>
          <w:sz w:val="28"/>
          <w:szCs w:val="28"/>
        </w:rPr>
        <w:t xml:space="preserve">have written this policy together for their shared community, and for the purpose of this policy will be referred to as </w:t>
      </w:r>
      <w:r>
        <w:rPr>
          <w:rFonts w:ascii="Sylexiad Sans Spaced Med" w:eastAsia="Arial" w:hAnsi="Sylexiad Sans Spaced Med" w:cs="Times New Roman"/>
          <w:bCs/>
          <w:sz w:val="28"/>
          <w:szCs w:val="28"/>
        </w:rPr>
        <w:t xml:space="preserve">the </w:t>
      </w:r>
      <w:r w:rsidRPr="00E778FE">
        <w:rPr>
          <w:rFonts w:ascii="Sylexiad Sans Spaced Med" w:eastAsia="Arial" w:hAnsi="Sylexiad Sans Spaced Med" w:cs="Times New Roman"/>
          <w:bCs/>
          <w:sz w:val="28"/>
          <w:szCs w:val="28"/>
        </w:rPr>
        <w:t xml:space="preserve">Chaucer Schools. Where information and policy is adapted for </w:t>
      </w:r>
      <w:r>
        <w:rPr>
          <w:rFonts w:ascii="Sylexiad Sans Spaced Med" w:eastAsia="Arial" w:hAnsi="Sylexiad Sans Spaced Med" w:cs="Times New Roman"/>
          <w:bCs/>
          <w:sz w:val="28"/>
          <w:szCs w:val="28"/>
        </w:rPr>
        <w:t>individual establishments</w:t>
      </w:r>
      <w:r w:rsidRPr="00E778FE">
        <w:rPr>
          <w:rFonts w:ascii="Sylexiad Sans Spaced Med" w:eastAsia="Arial" w:hAnsi="Sylexiad Sans Spaced Med" w:cs="Times New Roman"/>
          <w:bCs/>
          <w:sz w:val="28"/>
          <w:szCs w:val="28"/>
        </w:rPr>
        <w:t>, the individual schools will be named</w:t>
      </w:r>
      <w:r w:rsidR="00C85EE6">
        <w:rPr>
          <w:rFonts w:ascii="Sylexiad Sans Spaced Med" w:eastAsia="Arial" w:hAnsi="Sylexiad Sans Spaced Med" w:cs="Times New Roman"/>
          <w:bCs/>
          <w:sz w:val="28"/>
          <w:szCs w:val="28"/>
        </w:rPr>
        <w:t xml:space="preserve"> and colour-coded.</w:t>
      </w:r>
    </w:p>
    <w:p w14:paraId="47822DFE" w14:textId="18A6A5C7" w:rsidR="004B1380" w:rsidRPr="00657FB8" w:rsidRDefault="003C2B5F" w:rsidP="004B1380">
      <w:pPr>
        <w:pStyle w:val="TNCBodyText"/>
        <w:rPr>
          <w:rFonts w:ascii="Sylexiad Sans Spaced Med" w:hAnsi="Sylexiad Sans Spaced Med"/>
          <w:sz w:val="28"/>
          <w:szCs w:val="28"/>
        </w:rPr>
      </w:pPr>
      <w:r>
        <w:rPr>
          <w:rFonts w:ascii="Sylexiad Sans Spaced Med" w:hAnsi="Sylexiad Sans Spaced Med"/>
          <w:bCs/>
          <w:sz w:val="28"/>
          <w:szCs w:val="28"/>
        </w:rPr>
        <w:t xml:space="preserve">The Chaucer Schools </w:t>
      </w:r>
      <w:r>
        <w:rPr>
          <w:rFonts w:ascii="Sylexiad Sans Spaced Med" w:hAnsi="Sylexiad Sans Spaced Med"/>
          <w:sz w:val="28"/>
          <w:szCs w:val="28"/>
        </w:rPr>
        <w:t>are</w:t>
      </w:r>
      <w:r w:rsidR="004B1380" w:rsidRPr="00657FB8">
        <w:rPr>
          <w:rFonts w:ascii="Sylexiad Sans Spaced Med" w:hAnsi="Sylexiad Sans Spaced Med"/>
          <w:sz w:val="28"/>
          <w:szCs w:val="28"/>
        </w:rPr>
        <w:t xml:space="preserve">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682B432F" w14:textId="77777777" w:rsidR="004B1380" w:rsidRPr="00657FB8" w:rsidRDefault="004B1380" w:rsidP="004B1380">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This policy sets out a clear and consistent framework for delivering this promise, in line with safeguarding legislation and statutory guidance. It will be achieved by: </w:t>
      </w:r>
    </w:p>
    <w:p w14:paraId="5EBD6113" w14:textId="77777777" w:rsidR="004B1380" w:rsidRPr="00657FB8" w:rsidRDefault="004B1380" w:rsidP="008971C8">
      <w:pPr>
        <w:pStyle w:val="TNCBodyText"/>
        <w:numPr>
          <w:ilvl w:val="0"/>
          <w:numId w:val="4"/>
        </w:numPr>
        <w:spacing w:line="240" w:lineRule="auto"/>
        <w:rPr>
          <w:rFonts w:ascii="Sylexiad Sans Spaced Med" w:hAnsi="Sylexiad Sans Spaced Med"/>
          <w:sz w:val="28"/>
          <w:szCs w:val="28"/>
        </w:rPr>
      </w:pPr>
      <w:r w:rsidRPr="00657FB8">
        <w:rPr>
          <w:rFonts w:ascii="Sylexiad Sans Spaced Med" w:hAnsi="Sylexiad Sans Spaced Med"/>
          <w:sz w:val="28"/>
          <w:szCs w:val="28"/>
        </w:rPr>
        <w:t>Ensuring that members of the governing board, the headteacher and staff understand their responsibilities under safeguarding legislation and statutory guidance, are alert to the signs of child abuse, and know to refer concerns to the DSL.</w:t>
      </w:r>
    </w:p>
    <w:p w14:paraId="22421189" w14:textId="77777777" w:rsidR="004B1380" w:rsidRPr="00657FB8" w:rsidRDefault="004B1380" w:rsidP="008971C8">
      <w:pPr>
        <w:pStyle w:val="TNCBodyText"/>
        <w:numPr>
          <w:ilvl w:val="0"/>
          <w:numId w:val="4"/>
        </w:numPr>
        <w:spacing w:line="240" w:lineRule="auto"/>
        <w:rPr>
          <w:rFonts w:ascii="Sylexiad Sans Spaced Med" w:hAnsi="Sylexiad Sans Spaced Med"/>
          <w:sz w:val="28"/>
          <w:szCs w:val="28"/>
        </w:rPr>
      </w:pPr>
      <w:r w:rsidRPr="00657FB8">
        <w:rPr>
          <w:rFonts w:ascii="Sylexiad Sans Spaced Med" w:hAnsi="Sylexiad Sans Spaced Med"/>
          <w:sz w:val="28"/>
          <w:szCs w:val="28"/>
        </w:rPr>
        <w:t>Teaching pupils how to keep safe and recognise behaviour that is unacceptable.</w:t>
      </w:r>
    </w:p>
    <w:p w14:paraId="5BA7835E" w14:textId="77777777" w:rsidR="004B1380" w:rsidRPr="00657FB8" w:rsidRDefault="004B1380" w:rsidP="008971C8">
      <w:pPr>
        <w:pStyle w:val="TNCBodyText"/>
        <w:numPr>
          <w:ilvl w:val="0"/>
          <w:numId w:val="4"/>
        </w:numPr>
        <w:spacing w:line="240" w:lineRule="auto"/>
        <w:rPr>
          <w:rFonts w:ascii="Sylexiad Sans Spaced Med" w:hAnsi="Sylexiad Sans Spaced Med"/>
          <w:sz w:val="28"/>
          <w:szCs w:val="28"/>
        </w:rPr>
      </w:pPr>
      <w:r w:rsidRPr="00657FB8">
        <w:rPr>
          <w:rFonts w:ascii="Sylexiad Sans Spaced Med" w:hAnsi="Sylexiad Sans Spaced Med"/>
          <w:sz w:val="28"/>
          <w:szCs w:val="28"/>
        </w:rPr>
        <w:t>Identifying and making provision for any pupil that has been subject to, or is at risk of, abuse, neglect, or exploitation.</w:t>
      </w:r>
    </w:p>
    <w:p w14:paraId="44679BBE" w14:textId="77777777" w:rsidR="004B1380" w:rsidRPr="00657FB8" w:rsidRDefault="004B1380" w:rsidP="008971C8">
      <w:pPr>
        <w:pStyle w:val="TNCBodyText"/>
        <w:numPr>
          <w:ilvl w:val="0"/>
          <w:numId w:val="4"/>
        </w:numPr>
        <w:spacing w:line="240" w:lineRule="auto"/>
        <w:rPr>
          <w:rFonts w:ascii="Sylexiad Sans Spaced Med" w:hAnsi="Sylexiad Sans Spaced Med"/>
          <w:sz w:val="28"/>
          <w:szCs w:val="28"/>
        </w:rPr>
      </w:pPr>
      <w:r w:rsidRPr="00657FB8">
        <w:rPr>
          <w:rFonts w:ascii="Sylexiad Sans Spaced Med" w:hAnsi="Sylexiad Sans Spaced Med"/>
          <w:sz w:val="28"/>
          <w:szCs w:val="28"/>
        </w:rPr>
        <w:t>Creating a culture of safer recruitment by adopting procedures that help deter, reject or identify people who might pose a risk to children.</w:t>
      </w:r>
    </w:p>
    <w:p w14:paraId="73B9E63B" w14:textId="175FA3D6" w:rsidR="004B1380" w:rsidRPr="00657FB8" w:rsidRDefault="004B1380" w:rsidP="008971C8">
      <w:pPr>
        <w:pStyle w:val="TNCBodyText"/>
        <w:numPr>
          <w:ilvl w:val="0"/>
          <w:numId w:val="4"/>
        </w:numPr>
        <w:spacing w:line="240" w:lineRule="auto"/>
        <w:rPr>
          <w:rFonts w:ascii="Sylexiad Sans Spaced Med" w:hAnsi="Sylexiad Sans Spaced Med"/>
          <w:sz w:val="28"/>
          <w:szCs w:val="28"/>
        </w:rPr>
      </w:pPr>
      <w:r w:rsidRPr="00657FB8">
        <w:rPr>
          <w:rFonts w:ascii="Sylexiad Sans Spaced Med" w:hAnsi="Sylexiad Sans Spaced Med"/>
          <w:sz w:val="28"/>
          <w:szCs w:val="28"/>
        </w:rPr>
        <w:t xml:space="preserve">Ensuring that the headteacher and any new staff and volunteers are only appointed when all the appropriate checks have been satisfactorily completed. </w:t>
      </w:r>
      <w:bookmarkStart w:id="1" w:name="_Duties_of_Supervisory"/>
      <w:bookmarkEnd w:id="1"/>
    </w:p>
    <w:tbl>
      <w:tblPr>
        <w:tblStyle w:val="TableGrid"/>
        <w:tblW w:w="0" w:type="auto"/>
        <w:tblLook w:val="04A0" w:firstRow="1" w:lastRow="0" w:firstColumn="1" w:lastColumn="0" w:noHBand="0" w:noVBand="1"/>
      </w:tblPr>
      <w:tblGrid>
        <w:gridCol w:w="3114"/>
        <w:gridCol w:w="3682"/>
        <w:gridCol w:w="3682"/>
      </w:tblGrid>
      <w:tr w:rsidR="0088590D" w:rsidRPr="00657FB8" w14:paraId="2BE0183A" w14:textId="77777777" w:rsidTr="0088590D">
        <w:tc>
          <w:tcPr>
            <w:tcW w:w="10478" w:type="dxa"/>
            <w:gridSpan w:val="3"/>
            <w:shd w:val="clear" w:color="auto" w:fill="1F3864" w:themeFill="accent1" w:themeFillShade="80"/>
          </w:tcPr>
          <w:p w14:paraId="55940DBE" w14:textId="00D9E9A2" w:rsidR="0088590D" w:rsidRPr="00657FB8" w:rsidRDefault="0088590D" w:rsidP="0088590D">
            <w:pPr>
              <w:pStyle w:val="TNCBodyText"/>
              <w:spacing w:line="240" w:lineRule="auto"/>
              <w:jc w:val="center"/>
              <w:rPr>
                <w:rFonts w:ascii="Sylexiad Sans Spaced Med" w:hAnsi="Sylexiad Sans Spaced Med"/>
                <w:b/>
                <w:bCs/>
                <w:sz w:val="28"/>
                <w:szCs w:val="28"/>
              </w:rPr>
            </w:pPr>
            <w:r w:rsidRPr="00657FB8">
              <w:rPr>
                <w:rFonts w:ascii="Sylexiad Sans Spaced Med" w:hAnsi="Sylexiad Sans Spaced Med"/>
                <w:b/>
                <w:bCs/>
                <w:sz w:val="28"/>
                <w:szCs w:val="28"/>
              </w:rPr>
              <w:t>Key staff</w:t>
            </w:r>
          </w:p>
        </w:tc>
      </w:tr>
      <w:tr w:rsidR="006E150D" w:rsidRPr="00657FB8" w14:paraId="420FB602" w14:textId="77777777" w:rsidTr="00C955E0">
        <w:tc>
          <w:tcPr>
            <w:tcW w:w="3114" w:type="dxa"/>
          </w:tcPr>
          <w:p w14:paraId="4BFCA395" w14:textId="77777777" w:rsidR="006E150D" w:rsidRPr="00657FB8" w:rsidRDefault="006E150D" w:rsidP="008E4A16">
            <w:pPr>
              <w:pStyle w:val="TNCBodyText"/>
              <w:spacing w:line="240" w:lineRule="auto"/>
              <w:rPr>
                <w:rFonts w:ascii="Sylexiad Sans Spaced Med" w:hAnsi="Sylexiad Sans Spaced Med"/>
                <w:sz w:val="28"/>
                <w:szCs w:val="28"/>
              </w:rPr>
            </w:pPr>
          </w:p>
        </w:tc>
        <w:tc>
          <w:tcPr>
            <w:tcW w:w="3682" w:type="dxa"/>
            <w:vAlign w:val="center"/>
          </w:tcPr>
          <w:p w14:paraId="361C7681" w14:textId="27C153DB" w:rsidR="006E150D" w:rsidRPr="00785AF6" w:rsidRDefault="006E150D" w:rsidP="006E150D">
            <w:pPr>
              <w:pStyle w:val="TNCBodyText"/>
              <w:spacing w:line="240" w:lineRule="auto"/>
              <w:jc w:val="center"/>
              <w:rPr>
                <w:rFonts w:ascii="Sylexiad Sans Spaced Med" w:hAnsi="Sylexiad Sans Spaced Med"/>
                <w:b/>
                <w:bCs/>
                <w:sz w:val="28"/>
                <w:szCs w:val="28"/>
                <w:u w:val="single"/>
              </w:rPr>
            </w:pPr>
            <w:r w:rsidRPr="00D2481E">
              <w:rPr>
                <w:rFonts w:ascii="Sylexiad Sans Spaced Med" w:hAnsi="Sylexiad Sans Spaced Med"/>
                <w:b/>
                <w:bCs/>
                <w:color w:val="FF0000"/>
                <w:sz w:val="28"/>
                <w:szCs w:val="28"/>
                <w:u w:val="single"/>
              </w:rPr>
              <w:t>Chaucer Infants &amp; Nursery</w:t>
            </w:r>
          </w:p>
        </w:tc>
        <w:tc>
          <w:tcPr>
            <w:tcW w:w="3682" w:type="dxa"/>
            <w:vAlign w:val="center"/>
          </w:tcPr>
          <w:p w14:paraId="7CFAF180" w14:textId="297A9B95" w:rsidR="006E150D" w:rsidRPr="00785AF6" w:rsidRDefault="006E150D" w:rsidP="006E150D">
            <w:pPr>
              <w:pStyle w:val="TNCBodyText"/>
              <w:spacing w:line="240" w:lineRule="auto"/>
              <w:jc w:val="center"/>
              <w:rPr>
                <w:rFonts w:ascii="Sylexiad Sans Spaced Med" w:hAnsi="Sylexiad Sans Spaced Med"/>
                <w:b/>
                <w:bCs/>
                <w:sz w:val="28"/>
                <w:szCs w:val="28"/>
                <w:u w:val="single"/>
              </w:rPr>
            </w:pPr>
            <w:r w:rsidRPr="00D2481E">
              <w:rPr>
                <w:rFonts w:ascii="Sylexiad Sans Spaced Med" w:hAnsi="Sylexiad Sans Spaced Med"/>
                <w:b/>
                <w:bCs/>
                <w:color w:val="00B0F0"/>
                <w:sz w:val="28"/>
                <w:szCs w:val="28"/>
                <w:u w:val="single"/>
              </w:rPr>
              <w:t>Chaucer Juniors</w:t>
            </w:r>
          </w:p>
        </w:tc>
      </w:tr>
      <w:tr w:rsidR="0088590D" w:rsidRPr="00657FB8" w14:paraId="7ECEB914" w14:textId="77777777" w:rsidTr="00C955E0">
        <w:tc>
          <w:tcPr>
            <w:tcW w:w="3114" w:type="dxa"/>
            <w:vAlign w:val="center"/>
          </w:tcPr>
          <w:p w14:paraId="4F0E399E" w14:textId="73423BE0" w:rsidR="008E4A16" w:rsidRPr="00657FB8" w:rsidRDefault="0088590D"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D</w:t>
            </w:r>
            <w:r w:rsidR="007B16F3" w:rsidRPr="00657FB8">
              <w:rPr>
                <w:rFonts w:ascii="Sylexiad Sans Spaced Med" w:hAnsi="Sylexiad Sans Spaced Med"/>
                <w:sz w:val="28"/>
                <w:szCs w:val="28"/>
              </w:rPr>
              <w:t>esignated Safeguarding Lead</w:t>
            </w:r>
          </w:p>
        </w:tc>
        <w:tc>
          <w:tcPr>
            <w:tcW w:w="3682" w:type="dxa"/>
          </w:tcPr>
          <w:p w14:paraId="086CE7A1" w14:textId="77777777" w:rsidR="0088590D" w:rsidRDefault="001D725E"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Tracy Hopkins </w:t>
            </w:r>
          </w:p>
          <w:p w14:paraId="6FC5465A" w14:textId="763AAE65" w:rsidR="001D725E" w:rsidRPr="00373C6A" w:rsidRDefault="001D725E" w:rsidP="0088590D">
            <w:pPr>
              <w:pStyle w:val="TNCBodyText"/>
              <w:spacing w:line="240" w:lineRule="auto"/>
              <w:rPr>
                <w:rFonts w:ascii="Sylexiad Sans Spaced Med" w:hAnsi="Sylexiad Sans Spaced Med"/>
                <w:sz w:val="28"/>
                <w:szCs w:val="28"/>
              </w:rPr>
            </w:pPr>
            <w:hyperlink r:id="rId16" w:history="1">
              <w:r w:rsidRPr="007035CC">
                <w:rPr>
                  <w:rStyle w:val="Hyperlink"/>
                  <w:rFonts w:ascii="Sylexiad Sans Spaced Med" w:hAnsi="Sylexiad Sans Spaced Med"/>
                  <w:sz w:val="28"/>
                  <w:szCs w:val="28"/>
                </w:rPr>
                <w:t>thopkins@chaucer-inf@derbyshire.sch.uk</w:t>
              </w:r>
            </w:hyperlink>
            <w:r>
              <w:rPr>
                <w:rFonts w:ascii="Sylexiad Sans Spaced Med" w:hAnsi="Sylexiad Sans Spaced Med"/>
                <w:sz w:val="28"/>
                <w:szCs w:val="28"/>
              </w:rPr>
              <w:t xml:space="preserve"> </w:t>
            </w:r>
          </w:p>
        </w:tc>
        <w:tc>
          <w:tcPr>
            <w:tcW w:w="3682" w:type="dxa"/>
          </w:tcPr>
          <w:p w14:paraId="50710051" w14:textId="77777777" w:rsidR="0088590D" w:rsidRPr="00373C6A" w:rsidRDefault="00373C6A" w:rsidP="0088590D">
            <w:pPr>
              <w:pStyle w:val="TNCBodyText"/>
              <w:spacing w:line="240" w:lineRule="auto"/>
              <w:rPr>
                <w:rFonts w:ascii="Sylexiad Sans Spaced Med" w:hAnsi="Sylexiad Sans Spaced Med"/>
                <w:sz w:val="28"/>
                <w:szCs w:val="28"/>
              </w:rPr>
            </w:pPr>
            <w:r w:rsidRPr="00373C6A">
              <w:rPr>
                <w:rFonts w:ascii="Sylexiad Sans Spaced Med" w:hAnsi="Sylexiad Sans Spaced Med"/>
                <w:sz w:val="28"/>
                <w:szCs w:val="28"/>
              </w:rPr>
              <w:t>Tiffany Smith</w:t>
            </w:r>
          </w:p>
          <w:p w14:paraId="7E28D05F" w14:textId="3F351700" w:rsidR="00373C6A" w:rsidRPr="00373C6A" w:rsidRDefault="00373C6A" w:rsidP="0088590D">
            <w:pPr>
              <w:pStyle w:val="TNCBodyText"/>
              <w:spacing w:line="240" w:lineRule="auto"/>
              <w:rPr>
                <w:rFonts w:ascii="Sylexiad Sans Spaced Med" w:hAnsi="Sylexiad Sans Spaced Med"/>
                <w:sz w:val="28"/>
                <w:szCs w:val="28"/>
              </w:rPr>
            </w:pPr>
            <w:hyperlink r:id="rId17" w:history="1">
              <w:r w:rsidRPr="006A3236">
                <w:rPr>
                  <w:rStyle w:val="Hyperlink"/>
                  <w:rFonts w:ascii="Sylexiad Sans Spaced Med" w:hAnsi="Sylexiad Sans Spaced Med"/>
                  <w:sz w:val="28"/>
                  <w:szCs w:val="28"/>
                </w:rPr>
                <w:t>tiffanys@chaucer-jun.derbyshire.sch.uk</w:t>
              </w:r>
            </w:hyperlink>
            <w:r>
              <w:rPr>
                <w:rFonts w:ascii="Sylexiad Sans Spaced Med" w:hAnsi="Sylexiad Sans Spaced Med"/>
                <w:sz w:val="28"/>
                <w:szCs w:val="28"/>
              </w:rPr>
              <w:t xml:space="preserve"> </w:t>
            </w:r>
          </w:p>
        </w:tc>
      </w:tr>
      <w:tr w:rsidR="0088590D" w:rsidRPr="00657FB8" w14:paraId="1EDD6085" w14:textId="77777777" w:rsidTr="00C955E0">
        <w:tc>
          <w:tcPr>
            <w:tcW w:w="3114" w:type="dxa"/>
            <w:vAlign w:val="center"/>
          </w:tcPr>
          <w:p w14:paraId="5B9F3C1C" w14:textId="0DD16A6E" w:rsidR="0088590D" w:rsidRPr="00657FB8" w:rsidRDefault="0088590D"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 xml:space="preserve">Deputy </w:t>
            </w:r>
            <w:r w:rsidR="008E4A16" w:rsidRPr="00657FB8">
              <w:rPr>
                <w:rFonts w:ascii="Sylexiad Sans Spaced Med" w:hAnsi="Sylexiad Sans Spaced Med"/>
                <w:sz w:val="28"/>
                <w:szCs w:val="28"/>
              </w:rPr>
              <w:t>Designated Safeguarding Lead (s)</w:t>
            </w:r>
          </w:p>
        </w:tc>
        <w:tc>
          <w:tcPr>
            <w:tcW w:w="3682" w:type="dxa"/>
          </w:tcPr>
          <w:p w14:paraId="6E647D3A" w14:textId="77777777" w:rsidR="0088590D" w:rsidRDefault="001D725E"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Lisa Nappin </w:t>
            </w:r>
          </w:p>
          <w:p w14:paraId="40260F15" w14:textId="77777777" w:rsidR="001D725E" w:rsidRDefault="001D725E" w:rsidP="0088590D">
            <w:pPr>
              <w:pStyle w:val="TNCBodyText"/>
              <w:spacing w:line="240" w:lineRule="auto"/>
              <w:rPr>
                <w:rFonts w:ascii="Sylexiad Sans Spaced Med" w:hAnsi="Sylexiad Sans Spaced Med"/>
                <w:sz w:val="28"/>
                <w:szCs w:val="28"/>
              </w:rPr>
            </w:pPr>
            <w:hyperlink r:id="rId18" w:history="1">
              <w:r w:rsidRPr="007035CC">
                <w:rPr>
                  <w:rStyle w:val="Hyperlink"/>
                  <w:rFonts w:ascii="Sylexiad Sans Spaced Med" w:hAnsi="Sylexiad Sans Spaced Med"/>
                  <w:sz w:val="28"/>
                  <w:szCs w:val="28"/>
                </w:rPr>
                <w:t>l.nappin@chaucer-inf@derbyshire.sch.uk</w:t>
              </w:r>
            </w:hyperlink>
            <w:r>
              <w:rPr>
                <w:rFonts w:ascii="Sylexiad Sans Spaced Med" w:hAnsi="Sylexiad Sans Spaced Med"/>
                <w:sz w:val="28"/>
                <w:szCs w:val="28"/>
              </w:rPr>
              <w:t xml:space="preserve"> </w:t>
            </w:r>
          </w:p>
          <w:p w14:paraId="75BD8E48" w14:textId="77777777" w:rsidR="001D725E" w:rsidRDefault="001D725E" w:rsidP="0088590D">
            <w:pPr>
              <w:pStyle w:val="TNCBodyText"/>
              <w:spacing w:line="240" w:lineRule="auto"/>
              <w:rPr>
                <w:rFonts w:ascii="Sylexiad Sans Spaced Med" w:hAnsi="Sylexiad Sans Spaced Med"/>
                <w:sz w:val="28"/>
                <w:szCs w:val="28"/>
              </w:rPr>
            </w:pPr>
          </w:p>
          <w:p w14:paraId="2B8F0DC0" w14:textId="77777777" w:rsidR="001D725E" w:rsidRDefault="001D725E"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lastRenderedPageBreak/>
              <w:t xml:space="preserve">Leanne Parry </w:t>
            </w:r>
          </w:p>
          <w:p w14:paraId="06D1E427" w14:textId="77073877" w:rsidR="001D725E" w:rsidRPr="00373C6A" w:rsidRDefault="001D725E" w:rsidP="0088590D">
            <w:pPr>
              <w:pStyle w:val="TNCBodyText"/>
              <w:spacing w:line="240" w:lineRule="auto"/>
              <w:rPr>
                <w:rFonts w:ascii="Sylexiad Sans Spaced Med" w:hAnsi="Sylexiad Sans Spaced Med"/>
                <w:sz w:val="28"/>
                <w:szCs w:val="28"/>
              </w:rPr>
            </w:pPr>
            <w:hyperlink r:id="rId19" w:history="1">
              <w:r w:rsidRPr="007035CC">
                <w:rPr>
                  <w:rStyle w:val="Hyperlink"/>
                  <w:rFonts w:ascii="Sylexiad Sans Spaced Med" w:hAnsi="Sylexiad Sans Spaced Med"/>
                  <w:sz w:val="28"/>
                  <w:szCs w:val="28"/>
                </w:rPr>
                <w:t>Leanne.parry@chaucer-inf.derbyshire.sch.uk</w:t>
              </w:r>
            </w:hyperlink>
            <w:r>
              <w:rPr>
                <w:rFonts w:ascii="Sylexiad Sans Spaced Med" w:hAnsi="Sylexiad Sans Spaced Med"/>
                <w:sz w:val="28"/>
                <w:szCs w:val="28"/>
              </w:rPr>
              <w:t xml:space="preserve"> </w:t>
            </w:r>
          </w:p>
        </w:tc>
        <w:tc>
          <w:tcPr>
            <w:tcW w:w="3682" w:type="dxa"/>
          </w:tcPr>
          <w:p w14:paraId="0BA75911" w14:textId="77777777" w:rsidR="0088590D" w:rsidRDefault="00373C6A"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lastRenderedPageBreak/>
              <w:t>Jane Mee</w:t>
            </w:r>
          </w:p>
          <w:p w14:paraId="07D8D24E" w14:textId="25EA4698" w:rsidR="00373C6A" w:rsidRDefault="00FD1C68" w:rsidP="0088590D">
            <w:pPr>
              <w:pStyle w:val="TNCBodyText"/>
              <w:spacing w:line="240" w:lineRule="auto"/>
              <w:rPr>
                <w:rFonts w:ascii="Sylexiad Sans Spaced Med" w:hAnsi="Sylexiad Sans Spaced Med"/>
                <w:sz w:val="28"/>
                <w:szCs w:val="28"/>
              </w:rPr>
            </w:pPr>
            <w:hyperlink r:id="rId20" w:history="1">
              <w:r w:rsidRPr="006A3236">
                <w:rPr>
                  <w:rStyle w:val="Hyperlink"/>
                  <w:rFonts w:ascii="Sylexiad Sans Spaced Med" w:hAnsi="Sylexiad Sans Spaced Med"/>
                  <w:sz w:val="28"/>
                  <w:szCs w:val="28"/>
                </w:rPr>
                <w:t>janem32@chaucer-jun.derbyshire.sch.uk</w:t>
              </w:r>
            </w:hyperlink>
            <w:r>
              <w:rPr>
                <w:rFonts w:ascii="Sylexiad Sans Spaced Med" w:hAnsi="Sylexiad Sans Spaced Med"/>
                <w:sz w:val="28"/>
                <w:szCs w:val="28"/>
              </w:rPr>
              <w:t xml:space="preserve"> </w:t>
            </w:r>
          </w:p>
          <w:p w14:paraId="4A94F890" w14:textId="77777777" w:rsidR="00FD1C68" w:rsidRDefault="00FD1C68"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Valerie Farrall</w:t>
            </w:r>
          </w:p>
          <w:p w14:paraId="3D2A67D0" w14:textId="2A690D99" w:rsidR="00FD1C68" w:rsidRPr="00373C6A" w:rsidRDefault="001F581F" w:rsidP="0088590D">
            <w:pPr>
              <w:pStyle w:val="TNCBodyText"/>
              <w:spacing w:line="240" w:lineRule="auto"/>
              <w:rPr>
                <w:rFonts w:ascii="Sylexiad Sans Spaced Med" w:hAnsi="Sylexiad Sans Spaced Med"/>
                <w:sz w:val="28"/>
                <w:szCs w:val="28"/>
              </w:rPr>
            </w:pPr>
            <w:hyperlink r:id="rId21" w:history="1">
              <w:r w:rsidRPr="006A3236">
                <w:rPr>
                  <w:rStyle w:val="Hyperlink"/>
                  <w:rFonts w:ascii="Sylexiad Sans Spaced Med" w:hAnsi="Sylexiad Sans Spaced Med"/>
                  <w:sz w:val="28"/>
                  <w:szCs w:val="28"/>
                </w:rPr>
                <w:t>valerief@chaucer-jun.derbyshire.sch.uk</w:t>
              </w:r>
            </w:hyperlink>
            <w:r>
              <w:rPr>
                <w:rFonts w:ascii="Sylexiad Sans Spaced Med" w:hAnsi="Sylexiad Sans Spaced Med"/>
                <w:sz w:val="28"/>
                <w:szCs w:val="28"/>
              </w:rPr>
              <w:t xml:space="preserve"> </w:t>
            </w:r>
          </w:p>
        </w:tc>
      </w:tr>
      <w:tr w:rsidR="0088590D" w:rsidRPr="00657FB8" w14:paraId="5684298F" w14:textId="77777777" w:rsidTr="00C955E0">
        <w:tc>
          <w:tcPr>
            <w:tcW w:w="3114" w:type="dxa"/>
            <w:vAlign w:val="center"/>
          </w:tcPr>
          <w:p w14:paraId="2DCC8C82" w14:textId="2A832066" w:rsidR="0088590D" w:rsidRPr="00657FB8" w:rsidRDefault="009E38DD"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lastRenderedPageBreak/>
              <w:t xml:space="preserve">The Appointed Teacher for Looked </w:t>
            </w:r>
            <w:r w:rsidR="007B16F3" w:rsidRPr="00657FB8">
              <w:rPr>
                <w:rFonts w:ascii="Sylexiad Sans Spaced Med" w:hAnsi="Sylexiad Sans Spaced Med"/>
                <w:sz w:val="28"/>
                <w:szCs w:val="28"/>
              </w:rPr>
              <w:t>A</w:t>
            </w:r>
            <w:r w:rsidRPr="00657FB8">
              <w:rPr>
                <w:rFonts w:ascii="Sylexiad Sans Spaced Med" w:hAnsi="Sylexiad Sans Spaced Med"/>
                <w:sz w:val="28"/>
                <w:szCs w:val="28"/>
              </w:rPr>
              <w:t xml:space="preserve">fter </w:t>
            </w:r>
            <w:r w:rsidR="007B16F3" w:rsidRPr="00657FB8">
              <w:rPr>
                <w:rFonts w:ascii="Sylexiad Sans Spaced Med" w:hAnsi="Sylexiad Sans Spaced Med"/>
                <w:sz w:val="28"/>
                <w:szCs w:val="28"/>
              </w:rPr>
              <w:t>C</w:t>
            </w:r>
            <w:r w:rsidRPr="00657FB8">
              <w:rPr>
                <w:rFonts w:ascii="Sylexiad Sans Spaced Med" w:hAnsi="Sylexiad Sans Spaced Med"/>
                <w:sz w:val="28"/>
                <w:szCs w:val="28"/>
              </w:rPr>
              <w:t>hildren</w:t>
            </w:r>
          </w:p>
        </w:tc>
        <w:tc>
          <w:tcPr>
            <w:tcW w:w="3682" w:type="dxa"/>
          </w:tcPr>
          <w:p w14:paraId="52B5B53F" w14:textId="77777777" w:rsidR="0088590D" w:rsidRDefault="009C4190"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Lisa Nappin </w:t>
            </w:r>
          </w:p>
          <w:p w14:paraId="30785B52" w14:textId="77777777" w:rsidR="009C4190" w:rsidRDefault="009C4190" w:rsidP="009C4190">
            <w:pPr>
              <w:pStyle w:val="TNCBodyText"/>
              <w:spacing w:line="240" w:lineRule="auto"/>
              <w:rPr>
                <w:rFonts w:ascii="Sylexiad Sans Spaced Med" w:hAnsi="Sylexiad Sans Spaced Med"/>
                <w:sz w:val="28"/>
                <w:szCs w:val="28"/>
              </w:rPr>
            </w:pPr>
            <w:hyperlink r:id="rId22" w:history="1">
              <w:r w:rsidRPr="007035CC">
                <w:rPr>
                  <w:rStyle w:val="Hyperlink"/>
                  <w:rFonts w:ascii="Sylexiad Sans Spaced Med" w:hAnsi="Sylexiad Sans Spaced Med"/>
                  <w:sz w:val="28"/>
                  <w:szCs w:val="28"/>
                </w:rPr>
                <w:t>l.nappin@chaucer-inf@derbyshire.sch.uk</w:t>
              </w:r>
            </w:hyperlink>
            <w:r>
              <w:rPr>
                <w:rFonts w:ascii="Sylexiad Sans Spaced Med" w:hAnsi="Sylexiad Sans Spaced Med"/>
                <w:sz w:val="28"/>
                <w:szCs w:val="28"/>
              </w:rPr>
              <w:t xml:space="preserve"> </w:t>
            </w:r>
          </w:p>
          <w:p w14:paraId="1B3727ED" w14:textId="00D6188C" w:rsidR="009C4190" w:rsidRPr="00373C6A" w:rsidRDefault="009C4190" w:rsidP="0088590D">
            <w:pPr>
              <w:pStyle w:val="TNCBodyText"/>
              <w:spacing w:line="240" w:lineRule="auto"/>
              <w:rPr>
                <w:rFonts w:ascii="Sylexiad Sans Spaced Med" w:hAnsi="Sylexiad Sans Spaced Med"/>
                <w:sz w:val="28"/>
                <w:szCs w:val="28"/>
              </w:rPr>
            </w:pPr>
          </w:p>
        </w:tc>
        <w:tc>
          <w:tcPr>
            <w:tcW w:w="3682" w:type="dxa"/>
          </w:tcPr>
          <w:p w14:paraId="5AA08821" w14:textId="77777777" w:rsidR="0088590D" w:rsidRDefault="006B0C85"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Jane Mee</w:t>
            </w:r>
          </w:p>
          <w:p w14:paraId="2E037AA0" w14:textId="145AB3CE" w:rsidR="006B0C85" w:rsidRPr="00373C6A" w:rsidRDefault="006B0C85" w:rsidP="0088590D">
            <w:pPr>
              <w:pStyle w:val="TNCBodyText"/>
              <w:spacing w:line="240" w:lineRule="auto"/>
              <w:rPr>
                <w:rFonts w:ascii="Sylexiad Sans Spaced Med" w:hAnsi="Sylexiad Sans Spaced Med"/>
                <w:sz w:val="28"/>
                <w:szCs w:val="28"/>
              </w:rPr>
            </w:pPr>
            <w:hyperlink r:id="rId23" w:history="1">
              <w:r w:rsidRPr="006A3236">
                <w:rPr>
                  <w:rStyle w:val="Hyperlink"/>
                  <w:rFonts w:ascii="Sylexiad Sans Spaced Med" w:hAnsi="Sylexiad Sans Spaced Med"/>
                  <w:sz w:val="28"/>
                  <w:szCs w:val="28"/>
                </w:rPr>
                <w:t>janem32@chaucer-jun.derbyshire.sch.uk</w:t>
              </w:r>
            </w:hyperlink>
            <w:r>
              <w:rPr>
                <w:rFonts w:ascii="Sylexiad Sans Spaced Med" w:hAnsi="Sylexiad Sans Spaced Med"/>
                <w:sz w:val="28"/>
                <w:szCs w:val="28"/>
              </w:rPr>
              <w:t xml:space="preserve"> </w:t>
            </w:r>
          </w:p>
        </w:tc>
      </w:tr>
      <w:tr w:rsidR="0088590D" w:rsidRPr="00657FB8" w14:paraId="0E061011" w14:textId="77777777" w:rsidTr="00C955E0">
        <w:tc>
          <w:tcPr>
            <w:tcW w:w="3114" w:type="dxa"/>
            <w:vAlign w:val="center"/>
          </w:tcPr>
          <w:p w14:paraId="273B4032" w14:textId="076EC7FF" w:rsidR="0088590D" w:rsidRPr="00657FB8" w:rsidRDefault="00AD285C"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The Appointed Teacher for SEND</w:t>
            </w:r>
          </w:p>
        </w:tc>
        <w:tc>
          <w:tcPr>
            <w:tcW w:w="3682" w:type="dxa"/>
          </w:tcPr>
          <w:p w14:paraId="6A374339" w14:textId="77777777" w:rsidR="0088590D" w:rsidRDefault="009C4190"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Lisa Nappin </w:t>
            </w:r>
          </w:p>
          <w:p w14:paraId="651ADA44" w14:textId="77777777" w:rsidR="009C4190" w:rsidRDefault="009C4190" w:rsidP="009C4190">
            <w:pPr>
              <w:pStyle w:val="TNCBodyText"/>
              <w:spacing w:line="240" w:lineRule="auto"/>
              <w:rPr>
                <w:rFonts w:ascii="Sylexiad Sans Spaced Med" w:hAnsi="Sylexiad Sans Spaced Med"/>
                <w:sz w:val="28"/>
                <w:szCs w:val="28"/>
              </w:rPr>
            </w:pPr>
            <w:hyperlink r:id="rId24" w:history="1">
              <w:r w:rsidRPr="007035CC">
                <w:rPr>
                  <w:rStyle w:val="Hyperlink"/>
                  <w:rFonts w:ascii="Sylexiad Sans Spaced Med" w:hAnsi="Sylexiad Sans Spaced Med"/>
                  <w:sz w:val="28"/>
                  <w:szCs w:val="28"/>
                </w:rPr>
                <w:t>l.nappin@chaucer-inf@derbyshire.sch.uk</w:t>
              </w:r>
            </w:hyperlink>
            <w:r>
              <w:rPr>
                <w:rFonts w:ascii="Sylexiad Sans Spaced Med" w:hAnsi="Sylexiad Sans Spaced Med"/>
                <w:sz w:val="28"/>
                <w:szCs w:val="28"/>
              </w:rPr>
              <w:t xml:space="preserve"> </w:t>
            </w:r>
          </w:p>
          <w:p w14:paraId="271A9190" w14:textId="2A837205" w:rsidR="009C4190" w:rsidRPr="00373C6A" w:rsidRDefault="009C4190" w:rsidP="0088590D">
            <w:pPr>
              <w:pStyle w:val="TNCBodyText"/>
              <w:spacing w:line="240" w:lineRule="auto"/>
              <w:rPr>
                <w:rFonts w:ascii="Sylexiad Sans Spaced Med" w:hAnsi="Sylexiad Sans Spaced Med"/>
                <w:sz w:val="28"/>
                <w:szCs w:val="28"/>
              </w:rPr>
            </w:pPr>
          </w:p>
        </w:tc>
        <w:tc>
          <w:tcPr>
            <w:tcW w:w="3682" w:type="dxa"/>
          </w:tcPr>
          <w:p w14:paraId="3F7E28EF" w14:textId="77777777" w:rsidR="0088590D" w:rsidRDefault="006B0C85"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Sarah Stallard</w:t>
            </w:r>
          </w:p>
          <w:p w14:paraId="414EFB28" w14:textId="7A0F19D4" w:rsidR="006B0C85" w:rsidRPr="00373C6A" w:rsidRDefault="006B0C85" w:rsidP="0088590D">
            <w:pPr>
              <w:pStyle w:val="TNCBodyText"/>
              <w:spacing w:line="240" w:lineRule="auto"/>
              <w:rPr>
                <w:rFonts w:ascii="Sylexiad Sans Spaced Med" w:hAnsi="Sylexiad Sans Spaced Med"/>
                <w:sz w:val="28"/>
                <w:szCs w:val="28"/>
              </w:rPr>
            </w:pPr>
            <w:hyperlink r:id="rId25" w:history="1">
              <w:r w:rsidRPr="006A3236">
                <w:rPr>
                  <w:rStyle w:val="Hyperlink"/>
                  <w:rFonts w:ascii="Sylexiad Sans Spaced Med" w:hAnsi="Sylexiad Sans Spaced Med"/>
                  <w:sz w:val="28"/>
                  <w:szCs w:val="28"/>
                </w:rPr>
                <w:t>s.stallard@chaucer-jun.derbyshire.sch.uk</w:t>
              </w:r>
            </w:hyperlink>
            <w:r>
              <w:rPr>
                <w:rFonts w:ascii="Sylexiad Sans Spaced Med" w:hAnsi="Sylexiad Sans Spaced Med"/>
                <w:sz w:val="28"/>
                <w:szCs w:val="28"/>
              </w:rPr>
              <w:t xml:space="preserve"> </w:t>
            </w:r>
          </w:p>
        </w:tc>
      </w:tr>
      <w:tr w:rsidR="004A6EE1" w:rsidRPr="00657FB8" w14:paraId="0EEC95A1" w14:textId="77777777" w:rsidTr="00C955E0">
        <w:tc>
          <w:tcPr>
            <w:tcW w:w="3114" w:type="dxa"/>
            <w:vAlign w:val="center"/>
          </w:tcPr>
          <w:p w14:paraId="529785F1" w14:textId="34167594" w:rsidR="004A6EE1" w:rsidRPr="00657FB8" w:rsidRDefault="0094285B"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 xml:space="preserve">The Senior Mental </w:t>
            </w:r>
            <w:r w:rsidR="00672599" w:rsidRPr="00657FB8">
              <w:rPr>
                <w:rFonts w:ascii="Sylexiad Sans Spaced Med" w:hAnsi="Sylexiad Sans Spaced Med"/>
                <w:sz w:val="28"/>
                <w:szCs w:val="28"/>
              </w:rPr>
              <w:t>H</w:t>
            </w:r>
            <w:r w:rsidRPr="00657FB8">
              <w:rPr>
                <w:rFonts w:ascii="Sylexiad Sans Spaced Med" w:hAnsi="Sylexiad Sans Spaced Med"/>
                <w:sz w:val="28"/>
                <w:szCs w:val="28"/>
              </w:rPr>
              <w:t>ealth</w:t>
            </w:r>
            <w:r w:rsidR="00672599" w:rsidRPr="00657FB8">
              <w:rPr>
                <w:rFonts w:ascii="Sylexiad Sans Spaced Med" w:hAnsi="Sylexiad Sans Spaced Med"/>
                <w:sz w:val="28"/>
                <w:szCs w:val="28"/>
              </w:rPr>
              <w:t xml:space="preserve"> We</w:t>
            </w:r>
            <w:r w:rsidRPr="00657FB8">
              <w:rPr>
                <w:rFonts w:ascii="Sylexiad Sans Spaced Med" w:hAnsi="Sylexiad Sans Spaced Med"/>
                <w:sz w:val="28"/>
                <w:szCs w:val="28"/>
              </w:rPr>
              <w:t>llbeing Lead</w:t>
            </w:r>
            <w:r w:rsidR="00672599" w:rsidRPr="00657FB8">
              <w:rPr>
                <w:rFonts w:ascii="Sylexiad Sans Spaced Med" w:hAnsi="Sylexiad Sans Spaced Med"/>
                <w:sz w:val="28"/>
                <w:szCs w:val="28"/>
              </w:rPr>
              <w:t xml:space="preserve"> </w:t>
            </w:r>
          </w:p>
        </w:tc>
        <w:tc>
          <w:tcPr>
            <w:tcW w:w="3682" w:type="dxa"/>
          </w:tcPr>
          <w:p w14:paraId="1C9B4211" w14:textId="77777777" w:rsidR="004A6EE1" w:rsidRDefault="009C4190"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Tracy Hopkins </w:t>
            </w:r>
          </w:p>
          <w:p w14:paraId="19FA4DB6" w14:textId="32CEF7D8" w:rsidR="009C4190" w:rsidRPr="00373C6A" w:rsidRDefault="009C4190" w:rsidP="0088590D">
            <w:pPr>
              <w:pStyle w:val="TNCBodyText"/>
              <w:spacing w:line="240" w:lineRule="auto"/>
              <w:rPr>
                <w:rFonts w:ascii="Sylexiad Sans Spaced Med" w:hAnsi="Sylexiad Sans Spaced Med"/>
                <w:sz w:val="28"/>
                <w:szCs w:val="28"/>
              </w:rPr>
            </w:pPr>
            <w:hyperlink r:id="rId26" w:history="1">
              <w:r w:rsidRPr="007035CC">
                <w:rPr>
                  <w:rStyle w:val="Hyperlink"/>
                  <w:rFonts w:ascii="Sylexiad Sans Spaced Med" w:hAnsi="Sylexiad Sans Spaced Med"/>
                  <w:sz w:val="28"/>
                  <w:szCs w:val="28"/>
                </w:rPr>
                <w:t>thopkins@chaucer-inf@derbyshire.sch.uk</w:t>
              </w:r>
            </w:hyperlink>
            <w:r>
              <w:rPr>
                <w:rFonts w:ascii="Sylexiad Sans Spaced Med" w:hAnsi="Sylexiad Sans Spaced Med"/>
                <w:sz w:val="28"/>
                <w:szCs w:val="28"/>
              </w:rPr>
              <w:t xml:space="preserve"> </w:t>
            </w:r>
          </w:p>
        </w:tc>
        <w:tc>
          <w:tcPr>
            <w:tcW w:w="3682" w:type="dxa"/>
          </w:tcPr>
          <w:p w14:paraId="14F66C26" w14:textId="77777777" w:rsidR="004A6EE1" w:rsidRDefault="00F03361"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Barbra Shaw</w:t>
            </w:r>
          </w:p>
          <w:p w14:paraId="32840CD2" w14:textId="78847686" w:rsidR="00F03361" w:rsidRPr="00373C6A" w:rsidRDefault="00736314" w:rsidP="0088590D">
            <w:pPr>
              <w:pStyle w:val="TNCBodyText"/>
              <w:spacing w:line="240" w:lineRule="auto"/>
              <w:rPr>
                <w:rFonts w:ascii="Sylexiad Sans Spaced Med" w:hAnsi="Sylexiad Sans Spaced Med"/>
                <w:sz w:val="28"/>
                <w:szCs w:val="28"/>
              </w:rPr>
            </w:pPr>
            <w:hyperlink r:id="rId27" w:history="1">
              <w:r w:rsidRPr="006A3236">
                <w:rPr>
                  <w:rStyle w:val="Hyperlink"/>
                  <w:rFonts w:ascii="Sylexiad Sans Spaced Med" w:hAnsi="Sylexiad Sans Spaced Med"/>
                  <w:sz w:val="28"/>
                  <w:szCs w:val="28"/>
                </w:rPr>
                <w:t>bshaw1@chaucer-jun.derbyshire.sch.uk</w:t>
              </w:r>
            </w:hyperlink>
            <w:r>
              <w:rPr>
                <w:rFonts w:ascii="Sylexiad Sans Spaced Med" w:hAnsi="Sylexiad Sans Spaced Med"/>
                <w:sz w:val="28"/>
                <w:szCs w:val="28"/>
              </w:rPr>
              <w:t xml:space="preserve"> </w:t>
            </w:r>
          </w:p>
        </w:tc>
      </w:tr>
      <w:tr w:rsidR="0088590D" w:rsidRPr="00657FB8" w14:paraId="04792310" w14:textId="77777777" w:rsidTr="00C955E0">
        <w:tc>
          <w:tcPr>
            <w:tcW w:w="3114" w:type="dxa"/>
            <w:vAlign w:val="center"/>
          </w:tcPr>
          <w:p w14:paraId="19A30A2F" w14:textId="066E86D5" w:rsidR="0088590D" w:rsidRPr="00657FB8" w:rsidRDefault="00A87BCB"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The Designated Lead for Anti-Bullying</w:t>
            </w:r>
          </w:p>
        </w:tc>
        <w:tc>
          <w:tcPr>
            <w:tcW w:w="3682" w:type="dxa"/>
          </w:tcPr>
          <w:p w14:paraId="23D8CEFC" w14:textId="77777777" w:rsidR="0088590D" w:rsidRDefault="009C4190"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Lisa Nappin </w:t>
            </w:r>
          </w:p>
          <w:p w14:paraId="4F897017" w14:textId="77777777" w:rsidR="009C4190" w:rsidRDefault="009C4190" w:rsidP="009C4190">
            <w:pPr>
              <w:pStyle w:val="TNCBodyText"/>
              <w:spacing w:line="240" w:lineRule="auto"/>
              <w:rPr>
                <w:rFonts w:ascii="Sylexiad Sans Spaced Med" w:hAnsi="Sylexiad Sans Spaced Med"/>
                <w:sz w:val="28"/>
                <w:szCs w:val="28"/>
              </w:rPr>
            </w:pPr>
            <w:hyperlink r:id="rId28" w:history="1">
              <w:r w:rsidRPr="007035CC">
                <w:rPr>
                  <w:rStyle w:val="Hyperlink"/>
                  <w:rFonts w:ascii="Sylexiad Sans Spaced Med" w:hAnsi="Sylexiad Sans Spaced Med"/>
                  <w:sz w:val="28"/>
                  <w:szCs w:val="28"/>
                </w:rPr>
                <w:t>l.nappin@chaucer-inf@derbyshire.sch.uk</w:t>
              </w:r>
            </w:hyperlink>
            <w:r>
              <w:rPr>
                <w:rFonts w:ascii="Sylexiad Sans Spaced Med" w:hAnsi="Sylexiad Sans Spaced Med"/>
                <w:sz w:val="28"/>
                <w:szCs w:val="28"/>
              </w:rPr>
              <w:t xml:space="preserve"> </w:t>
            </w:r>
          </w:p>
          <w:p w14:paraId="1ECA74C8" w14:textId="5AF76580" w:rsidR="009C4190" w:rsidRPr="00373C6A" w:rsidRDefault="009C4190" w:rsidP="0088590D">
            <w:pPr>
              <w:pStyle w:val="TNCBodyText"/>
              <w:spacing w:line="240" w:lineRule="auto"/>
              <w:rPr>
                <w:rFonts w:ascii="Sylexiad Sans Spaced Med" w:hAnsi="Sylexiad Sans Spaced Med"/>
                <w:sz w:val="28"/>
                <w:szCs w:val="28"/>
              </w:rPr>
            </w:pPr>
          </w:p>
        </w:tc>
        <w:tc>
          <w:tcPr>
            <w:tcW w:w="3682" w:type="dxa"/>
          </w:tcPr>
          <w:p w14:paraId="5BEB139C" w14:textId="77777777" w:rsidR="00C3057F" w:rsidRPr="00373C6A" w:rsidRDefault="00C3057F" w:rsidP="00C3057F">
            <w:pPr>
              <w:pStyle w:val="TNCBodyText"/>
              <w:spacing w:line="240" w:lineRule="auto"/>
              <w:rPr>
                <w:rFonts w:ascii="Sylexiad Sans Spaced Med" w:hAnsi="Sylexiad Sans Spaced Med"/>
                <w:sz w:val="28"/>
                <w:szCs w:val="28"/>
              </w:rPr>
            </w:pPr>
            <w:r w:rsidRPr="00373C6A">
              <w:rPr>
                <w:rFonts w:ascii="Sylexiad Sans Spaced Med" w:hAnsi="Sylexiad Sans Spaced Med"/>
                <w:sz w:val="28"/>
                <w:szCs w:val="28"/>
              </w:rPr>
              <w:t>Tiffany Smith</w:t>
            </w:r>
          </w:p>
          <w:p w14:paraId="57EEEFFA" w14:textId="645C2A93" w:rsidR="0088590D" w:rsidRPr="00373C6A" w:rsidRDefault="00C3057F" w:rsidP="00C3057F">
            <w:pPr>
              <w:pStyle w:val="TNCBodyText"/>
              <w:spacing w:line="240" w:lineRule="auto"/>
              <w:rPr>
                <w:rFonts w:ascii="Sylexiad Sans Spaced Med" w:hAnsi="Sylexiad Sans Spaced Med"/>
                <w:sz w:val="28"/>
                <w:szCs w:val="28"/>
              </w:rPr>
            </w:pPr>
            <w:hyperlink r:id="rId29" w:history="1">
              <w:r w:rsidRPr="006A3236">
                <w:rPr>
                  <w:rStyle w:val="Hyperlink"/>
                  <w:rFonts w:ascii="Sylexiad Sans Spaced Med" w:hAnsi="Sylexiad Sans Spaced Med"/>
                  <w:sz w:val="28"/>
                  <w:szCs w:val="28"/>
                </w:rPr>
                <w:t>tiffanys@chaucer-jun.derbyshire.sch.uk</w:t>
              </w:r>
            </w:hyperlink>
          </w:p>
        </w:tc>
      </w:tr>
      <w:tr w:rsidR="00A87BCB" w:rsidRPr="00657FB8" w14:paraId="42800FF4" w14:textId="77777777" w:rsidTr="00C955E0">
        <w:tc>
          <w:tcPr>
            <w:tcW w:w="3114" w:type="dxa"/>
            <w:vAlign w:val="center"/>
          </w:tcPr>
          <w:p w14:paraId="278ED95C" w14:textId="3947E909" w:rsidR="00A87BCB" w:rsidRPr="00657FB8" w:rsidRDefault="007A3B95"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 xml:space="preserve">The Designated </w:t>
            </w:r>
            <w:r w:rsidR="00060134" w:rsidRPr="00657FB8">
              <w:rPr>
                <w:rFonts w:ascii="Sylexiad Sans Spaced Med" w:hAnsi="Sylexiad Sans Spaced Med"/>
                <w:sz w:val="28"/>
                <w:szCs w:val="28"/>
              </w:rPr>
              <w:t>L</w:t>
            </w:r>
            <w:r w:rsidRPr="00657FB8">
              <w:rPr>
                <w:rFonts w:ascii="Sylexiad Sans Spaced Med" w:hAnsi="Sylexiad Sans Spaced Med"/>
                <w:sz w:val="28"/>
                <w:szCs w:val="28"/>
              </w:rPr>
              <w:t xml:space="preserve">ink </w:t>
            </w:r>
            <w:r w:rsidR="00060134" w:rsidRPr="00657FB8">
              <w:rPr>
                <w:rFonts w:ascii="Sylexiad Sans Spaced Med" w:hAnsi="Sylexiad Sans Spaced Med"/>
                <w:sz w:val="28"/>
                <w:szCs w:val="28"/>
              </w:rPr>
              <w:t>G</w:t>
            </w:r>
            <w:r w:rsidRPr="00657FB8">
              <w:rPr>
                <w:rFonts w:ascii="Sylexiad Sans Spaced Med" w:hAnsi="Sylexiad Sans Spaced Med"/>
                <w:sz w:val="28"/>
                <w:szCs w:val="28"/>
              </w:rPr>
              <w:t xml:space="preserve">overnor for </w:t>
            </w:r>
            <w:r w:rsidR="00060134" w:rsidRPr="00657FB8">
              <w:rPr>
                <w:rFonts w:ascii="Sylexiad Sans Spaced Med" w:hAnsi="Sylexiad Sans Spaced Med"/>
                <w:sz w:val="28"/>
                <w:szCs w:val="28"/>
              </w:rPr>
              <w:t>S</w:t>
            </w:r>
            <w:r w:rsidRPr="00657FB8">
              <w:rPr>
                <w:rFonts w:ascii="Sylexiad Sans Spaced Med" w:hAnsi="Sylexiad Sans Spaced Med"/>
                <w:sz w:val="28"/>
                <w:szCs w:val="28"/>
              </w:rPr>
              <w:t>afeguarding</w:t>
            </w:r>
          </w:p>
        </w:tc>
        <w:tc>
          <w:tcPr>
            <w:tcW w:w="3682" w:type="dxa"/>
          </w:tcPr>
          <w:p w14:paraId="0070C10C" w14:textId="77777777" w:rsidR="009C4190" w:rsidRDefault="009C4190" w:rsidP="009C4190">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Laura Muirhead</w:t>
            </w:r>
          </w:p>
          <w:p w14:paraId="00AA8BFB" w14:textId="77777777" w:rsidR="009C4190" w:rsidRDefault="009C4190" w:rsidP="009C4190">
            <w:pPr>
              <w:pStyle w:val="TNCBodyText"/>
              <w:spacing w:line="240" w:lineRule="auto"/>
              <w:rPr>
                <w:rFonts w:ascii="Sylexiad Sans Spaced Med" w:hAnsi="Sylexiad Sans Spaced Med"/>
                <w:sz w:val="28"/>
                <w:szCs w:val="28"/>
              </w:rPr>
            </w:pPr>
            <w:hyperlink r:id="rId30" w:history="1">
              <w:r w:rsidRPr="006A3236">
                <w:rPr>
                  <w:rStyle w:val="Hyperlink"/>
                  <w:rFonts w:ascii="Sylexiad Sans Spaced Med" w:hAnsi="Sylexiad Sans Spaced Med"/>
                  <w:sz w:val="28"/>
                  <w:szCs w:val="28"/>
                </w:rPr>
                <w:t>l.muirhead@chaucer-jun.derbyshire.sch.uk</w:t>
              </w:r>
            </w:hyperlink>
            <w:r>
              <w:rPr>
                <w:rFonts w:ascii="Sylexiad Sans Spaced Med" w:hAnsi="Sylexiad Sans Spaced Med"/>
                <w:sz w:val="28"/>
                <w:szCs w:val="28"/>
              </w:rPr>
              <w:t xml:space="preserve"> </w:t>
            </w:r>
          </w:p>
          <w:p w14:paraId="29C8CC84" w14:textId="77777777" w:rsidR="009C4190" w:rsidRDefault="009C4190" w:rsidP="009C4190">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Hayley Shelton</w:t>
            </w:r>
          </w:p>
          <w:p w14:paraId="2E3566CE" w14:textId="175AA900" w:rsidR="00A87BCB" w:rsidRPr="00373C6A" w:rsidRDefault="009C4190" w:rsidP="009C4190">
            <w:pPr>
              <w:pStyle w:val="TNCBodyText"/>
              <w:spacing w:line="240" w:lineRule="auto"/>
              <w:rPr>
                <w:rFonts w:ascii="Sylexiad Sans Spaced Med" w:hAnsi="Sylexiad Sans Spaced Med"/>
                <w:sz w:val="28"/>
                <w:szCs w:val="28"/>
              </w:rPr>
            </w:pPr>
            <w:hyperlink r:id="rId31" w:history="1">
              <w:r w:rsidRPr="006A3236">
                <w:rPr>
                  <w:rStyle w:val="Hyperlink"/>
                  <w:rFonts w:ascii="Sylexiad Sans Spaced Med" w:hAnsi="Sylexiad Sans Spaced Med"/>
                  <w:sz w:val="28"/>
                  <w:szCs w:val="28"/>
                </w:rPr>
                <w:t>h.shelton@chaucer-jun.derbyshire.sch.uk</w:t>
              </w:r>
            </w:hyperlink>
          </w:p>
        </w:tc>
        <w:tc>
          <w:tcPr>
            <w:tcW w:w="3682" w:type="dxa"/>
          </w:tcPr>
          <w:p w14:paraId="23C55340" w14:textId="77777777" w:rsidR="00A87BCB" w:rsidRDefault="00C3057F"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Laura Muirhead</w:t>
            </w:r>
          </w:p>
          <w:p w14:paraId="58C4D187" w14:textId="55FECDAA" w:rsidR="00E42A67" w:rsidRDefault="00E42A67" w:rsidP="0088590D">
            <w:pPr>
              <w:pStyle w:val="TNCBodyText"/>
              <w:spacing w:line="240" w:lineRule="auto"/>
              <w:rPr>
                <w:rFonts w:ascii="Sylexiad Sans Spaced Med" w:hAnsi="Sylexiad Sans Spaced Med"/>
                <w:sz w:val="28"/>
                <w:szCs w:val="28"/>
              </w:rPr>
            </w:pPr>
            <w:hyperlink r:id="rId32" w:history="1">
              <w:r w:rsidRPr="006A3236">
                <w:rPr>
                  <w:rStyle w:val="Hyperlink"/>
                  <w:rFonts w:ascii="Sylexiad Sans Spaced Med" w:hAnsi="Sylexiad Sans Spaced Med"/>
                  <w:sz w:val="28"/>
                  <w:szCs w:val="28"/>
                </w:rPr>
                <w:t>l.muirhead@chaucer-jun.derbyshire.sch.uk</w:t>
              </w:r>
            </w:hyperlink>
            <w:r>
              <w:rPr>
                <w:rFonts w:ascii="Sylexiad Sans Spaced Med" w:hAnsi="Sylexiad Sans Spaced Med"/>
                <w:sz w:val="28"/>
                <w:szCs w:val="28"/>
              </w:rPr>
              <w:t xml:space="preserve"> </w:t>
            </w:r>
          </w:p>
          <w:p w14:paraId="0247778C" w14:textId="77777777" w:rsidR="00C3057F" w:rsidRDefault="00C3057F"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Hayley Shelton</w:t>
            </w:r>
          </w:p>
          <w:p w14:paraId="51B5B225" w14:textId="745F4564" w:rsidR="00E42A67" w:rsidRPr="00373C6A" w:rsidRDefault="00E42A67" w:rsidP="0088590D">
            <w:pPr>
              <w:pStyle w:val="TNCBodyText"/>
              <w:spacing w:line="240" w:lineRule="auto"/>
              <w:rPr>
                <w:rFonts w:ascii="Sylexiad Sans Spaced Med" w:hAnsi="Sylexiad Sans Spaced Med"/>
                <w:sz w:val="28"/>
                <w:szCs w:val="28"/>
              </w:rPr>
            </w:pPr>
            <w:hyperlink r:id="rId33" w:history="1">
              <w:r w:rsidRPr="006A3236">
                <w:rPr>
                  <w:rStyle w:val="Hyperlink"/>
                  <w:rFonts w:ascii="Sylexiad Sans Spaced Med" w:hAnsi="Sylexiad Sans Spaced Med"/>
                  <w:sz w:val="28"/>
                  <w:szCs w:val="28"/>
                </w:rPr>
                <w:t>h.shelton@chaucer-jun.derbyshire.sch.uk</w:t>
              </w:r>
            </w:hyperlink>
            <w:r>
              <w:rPr>
                <w:rFonts w:ascii="Sylexiad Sans Spaced Med" w:hAnsi="Sylexiad Sans Spaced Med"/>
                <w:sz w:val="28"/>
                <w:szCs w:val="28"/>
              </w:rPr>
              <w:t xml:space="preserve"> </w:t>
            </w:r>
          </w:p>
        </w:tc>
      </w:tr>
      <w:tr w:rsidR="00EE14C7" w:rsidRPr="00657FB8" w14:paraId="5C792E5C" w14:textId="77777777" w:rsidTr="00C955E0">
        <w:tc>
          <w:tcPr>
            <w:tcW w:w="3114" w:type="dxa"/>
            <w:vAlign w:val="center"/>
          </w:tcPr>
          <w:p w14:paraId="2DCF99A5" w14:textId="5E691CE6" w:rsidR="00EE14C7" w:rsidRPr="00657FB8" w:rsidRDefault="00EE14C7"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 xml:space="preserve">The Nominated </w:t>
            </w:r>
            <w:r w:rsidR="00A72E9E" w:rsidRPr="00657FB8">
              <w:rPr>
                <w:rFonts w:ascii="Sylexiad Sans Spaced Med" w:hAnsi="Sylexiad Sans Spaced Med"/>
                <w:sz w:val="28"/>
                <w:szCs w:val="28"/>
              </w:rPr>
              <w:t>G</w:t>
            </w:r>
            <w:r w:rsidRPr="00657FB8">
              <w:rPr>
                <w:rFonts w:ascii="Sylexiad Sans Spaced Med" w:hAnsi="Sylexiad Sans Spaced Med"/>
                <w:sz w:val="28"/>
                <w:szCs w:val="28"/>
              </w:rPr>
              <w:t>overnor for effective filtering and monitoring of IT</w:t>
            </w:r>
          </w:p>
        </w:tc>
        <w:tc>
          <w:tcPr>
            <w:tcW w:w="3682" w:type="dxa"/>
          </w:tcPr>
          <w:p w14:paraId="2EE12F4E" w14:textId="77777777" w:rsidR="009C4190" w:rsidRDefault="009C4190" w:rsidP="009C4190">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Laura Muirhead</w:t>
            </w:r>
          </w:p>
          <w:p w14:paraId="0FE09BDE" w14:textId="77777777" w:rsidR="009C4190" w:rsidRDefault="009C4190" w:rsidP="009C4190">
            <w:pPr>
              <w:pStyle w:val="TNCBodyText"/>
              <w:spacing w:line="240" w:lineRule="auto"/>
              <w:rPr>
                <w:rFonts w:ascii="Sylexiad Sans Spaced Med" w:hAnsi="Sylexiad Sans Spaced Med"/>
                <w:sz w:val="28"/>
                <w:szCs w:val="28"/>
              </w:rPr>
            </w:pPr>
            <w:hyperlink r:id="rId34" w:history="1">
              <w:r w:rsidRPr="006A3236">
                <w:rPr>
                  <w:rStyle w:val="Hyperlink"/>
                  <w:rFonts w:ascii="Sylexiad Sans Spaced Med" w:hAnsi="Sylexiad Sans Spaced Med"/>
                  <w:sz w:val="28"/>
                  <w:szCs w:val="28"/>
                </w:rPr>
                <w:t>l.muirhead@chaucer-jun.derbyshire.sch.uk</w:t>
              </w:r>
            </w:hyperlink>
            <w:r>
              <w:rPr>
                <w:rFonts w:ascii="Sylexiad Sans Spaced Med" w:hAnsi="Sylexiad Sans Spaced Med"/>
                <w:sz w:val="28"/>
                <w:szCs w:val="28"/>
              </w:rPr>
              <w:t xml:space="preserve"> </w:t>
            </w:r>
          </w:p>
          <w:p w14:paraId="36C84B49" w14:textId="77777777" w:rsidR="009C4190" w:rsidRDefault="009C4190" w:rsidP="009C4190">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Hayley Shelton</w:t>
            </w:r>
          </w:p>
          <w:p w14:paraId="10460D0F" w14:textId="3CFCF11F" w:rsidR="00EE14C7" w:rsidRPr="00373C6A" w:rsidRDefault="009C4190" w:rsidP="009C4190">
            <w:pPr>
              <w:pStyle w:val="TNCBodyText"/>
              <w:spacing w:line="240" w:lineRule="auto"/>
              <w:rPr>
                <w:rFonts w:ascii="Sylexiad Sans Spaced Med" w:hAnsi="Sylexiad Sans Spaced Med"/>
                <w:sz w:val="28"/>
                <w:szCs w:val="28"/>
              </w:rPr>
            </w:pPr>
            <w:hyperlink r:id="rId35" w:history="1">
              <w:r w:rsidRPr="006A3236">
                <w:rPr>
                  <w:rStyle w:val="Hyperlink"/>
                  <w:rFonts w:ascii="Sylexiad Sans Spaced Med" w:hAnsi="Sylexiad Sans Spaced Med"/>
                  <w:sz w:val="28"/>
                  <w:szCs w:val="28"/>
                </w:rPr>
                <w:t>h.shelton@chaucer-jun.derbyshire.sch.uk</w:t>
              </w:r>
            </w:hyperlink>
          </w:p>
        </w:tc>
        <w:tc>
          <w:tcPr>
            <w:tcW w:w="3682" w:type="dxa"/>
          </w:tcPr>
          <w:p w14:paraId="2C8D0C3F" w14:textId="77777777" w:rsidR="008E0B7D" w:rsidRDefault="008E0B7D" w:rsidP="008E0B7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lastRenderedPageBreak/>
              <w:t>Laura Muirhead</w:t>
            </w:r>
          </w:p>
          <w:p w14:paraId="3A1B883C" w14:textId="77777777" w:rsidR="008E0B7D" w:rsidRDefault="008E0B7D" w:rsidP="008E0B7D">
            <w:pPr>
              <w:pStyle w:val="TNCBodyText"/>
              <w:spacing w:line="240" w:lineRule="auto"/>
              <w:rPr>
                <w:rFonts w:ascii="Sylexiad Sans Spaced Med" w:hAnsi="Sylexiad Sans Spaced Med"/>
                <w:sz w:val="28"/>
                <w:szCs w:val="28"/>
              </w:rPr>
            </w:pPr>
            <w:hyperlink r:id="rId36" w:history="1">
              <w:r w:rsidRPr="006A3236">
                <w:rPr>
                  <w:rStyle w:val="Hyperlink"/>
                  <w:rFonts w:ascii="Sylexiad Sans Spaced Med" w:hAnsi="Sylexiad Sans Spaced Med"/>
                  <w:sz w:val="28"/>
                  <w:szCs w:val="28"/>
                </w:rPr>
                <w:t>l.muirhead@chaucer-jun.derbyshire.sch.uk</w:t>
              </w:r>
            </w:hyperlink>
            <w:r>
              <w:rPr>
                <w:rFonts w:ascii="Sylexiad Sans Spaced Med" w:hAnsi="Sylexiad Sans Spaced Med"/>
                <w:sz w:val="28"/>
                <w:szCs w:val="28"/>
              </w:rPr>
              <w:t xml:space="preserve"> </w:t>
            </w:r>
          </w:p>
          <w:p w14:paraId="4D462AE1" w14:textId="77777777" w:rsidR="008E0B7D" w:rsidRDefault="008E0B7D" w:rsidP="008E0B7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Hayley Shelton</w:t>
            </w:r>
          </w:p>
          <w:p w14:paraId="6A6FC22D" w14:textId="17E7E5B6" w:rsidR="00EE14C7" w:rsidRPr="00373C6A" w:rsidRDefault="008E0B7D" w:rsidP="008E0B7D">
            <w:pPr>
              <w:pStyle w:val="TNCBodyText"/>
              <w:spacing w:line="240" w:lineRule="auto"/>
              <w:rPr>
                <w:rFonts w:ascii="Sylexiad Sans Spaced Med" w:hAnsi="Sylexiad Sans Spaced Med"/>
                <w:sz w:val="28"/>
                <w:szCs w:val="28"/>
              </w:rPr>
            </w:pPr>
            <w:hyperlink r:id="rId37" w:history="1">
              <w:r w:rsidRPr="006A3236">
                <w:rPr>
                  <w:rStyle w:val="Hyperlink"/>
                  <w:rFonts w:ascii="Sylexiad Sans Spaced Med" w:hAnsi="Sylexiad Sans Spaced Med"/>
                  <w:sz w:val="28"/>
                  <w:szCs w:val="28"/>
                </w:rPr>
                <w:t>h.shelton@chaucer-jun.derbyshire.sch.uk</w:t>
              </w:r>
            </w:hyperlink>
          </w:p>
        </w:tc>
      </w:tr>
      <w:tr w:rsidR="004A6EE1" w:rsidRPr="00657FB8" w14:paraId="4793D976" w14:textId="77777777" w:rsidTr="00C955E0">
        <w:tc>
          <w:tcPr>
            <w:tcW w:w="3114" w:type="dxa"/>
            <w:vAlign w:val="center"/>
          </w:tcPr>
          <w:p w14:paraId="24117DC4" w14:textId="77777777" w:rsidR="00B77D29" w:rsidRPr="00657FB8" w:rsidRDefault="00753A2D"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lastRenderedPageBreak/>
              <w:t>Family Support workers(s)</w:t>
            </w:r>
            <w:r w:rsidR="002719E5" w:rsidRPr="00657FB8">
              <w:rPr>
                <w:rFonts w:ascii="Sylexiad Sans Spaced Med" w:hAnsi="Sylexiad Sans Spaced Med"/>
                <w:sz w:val="28"/>
                <w:szCs w:val="28"/>
              </w:rPr>
              <w:t xml:space="preserve"> </w:t>
            </w:r>
          </w:p>
          <w:p w14:paraId="1EBAC684" w14:textId="05B84EB1" w:rsidR="004A6EE1" w:rsidRPr="00657FB8" w:rsidRDefault="002719E5" w:rsidP="00785AF6">
            <w:pPr>
              <w:pStyle w:val="TNCBodyText"/>
              <w:spacing w:line="240" w:lineRule="auto"/>
              <w:jc w:val="left"/>
              <w:rPr>
                <w:rFonts w:ascii="Sylexiad Sans Spaced Med" w:hAnsi="Sylexiad Sans Spaced Med"/>
                <w:sz w:val="28"/>
                <w:szCs w:val="28"/>
              </w:rPr>
            </w:pPr>
            <w:r w:rsidRPr="00657FB8">
              <w:rPr>
                <w:rFonts w:ascii="Sylexiad Sans Spaced Med" w:hAnsi="Sylexiad Sans Spaced Med"/>
                <w:sz w:val="28"/>
                <w:szCs w:val="28"/>
              </w:rPr>
              <w:t xml:space="preserve">Other pastoral members of staff who take </w:t>
            </w:r>
            <w:r w:rsidR="00B77D29" w:rsidRPr="00657FB8">
              <w:rPr>
                <w:rFonts w:ascii="Sylexiad Sans Spaced Med" w:hAnsi="Sylexiad Sans Spaced Med"/>
                <w:sz w:val="28"/>
                <w:szCs w:val="28"/>
              </w:rPr>
              <w:t>responsibilities</w:t>
            </w:r>
            <w:r w:rsidRPr="00657FB8">
              <w:rPr>
                <w:rFonts w:ascii="Sylexiad Sans Spaced Med" w:hAnsi="Sylexiad Sans Spaced Med"/>
                <w:sz w:val="28"/>
                <w:szCs w:val="28"/>
              </w:rPr>
              <w:t xml:space="preserve"> for safeguarding</w:t>
            </w:r>
          </w:p>
        </w:tc>
        <w:tc>
          <w:tcPr>
            <w:tcW w:w="3682" w:type="dxa"/>
          </w:tcPr>
          <w:p w14:paraId="01DBFDD7" w14:textId="77777777" w:rsidR="004A6EE1" w:rsidRDefault="009C4190" w:rsidP="0088590D">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 xml:space="preserve">Leanne Parry </w:t>
            </w:r>
          </w:p>
          <w:p w14:paraId="7E5E7A82" w14:textId="19F12FD1" w:rsidR="009C4190" w:rsidRPr="00373C6A" w:rsidRDefault="009C4190" w:rsidP="0088590D">
            <w:pPr>
              <w:pStyle w:val="TNCBodyText"/>
              <w:spacing w:line="240" w:lineRule="auto"/>
              <w:rPr>
                <w:rFonts w:ascii="Sylexiad Sans Spaced Med" w:hAnsi="Sylexiad Sans Spaced Med"/>
                <w:sz w:val="28"/>
                <w:szCs w:val="28"/>
              </w:rPr>
            </w:pPr>
            <w:hyperlink r:id="rId38" w:history="1">
              <w:r w:rsidRPr="007035CC">
                <w:rPr>
                  <w:rStyle w:val="Hyperlink"/>
                  <w:rFonts w:ascii="Sylexiad Sans Spaced Med" w:hAnsi="Sylexiad Sans Spaced Med"/>
                  <w:sz w:val="28"/>
                  <w:szCs w:val="28"/>
                </w:rPr>
                <w:t>Leanne.parry@chaucer-inf.derbyshire.sch.uk</w:t>
              </w:r>
            </w:hyperlink>
            <w:r>
              <w:rPr>
                <w:rFonts w:ascii="Sylexiad Sans Spaced Med" w:hAnsi="Sylexiad Sans Spaced Med"/>
                <w:sz w:val="28"/>
                <w:szCs w:val="28"/>
              </w:rPr>
              <w:t xml:space="preserve"> </w:t>
            </w:r>
          </w:p>
        </w:tc>
        <w:tc>
          <w:tcPr>
            <w:tcW w:w="3682" w:type="dxa"/>
          </w:tcPr>
          <w:p w14:paraId="0D390176" w14:textId="77777777" w:rsidR="002A2141" w:rsidRDefault="002A2141" w:rsidP="002A2141">
            <w:pPr>
              <w:pStyle w:val="TNCBodyText"/>
              <w:spacing w:line="240" w:lineRule="auto"/>
              <w:rPr>
                <w:rFonts w:ascii="Sylexiad Sans Spaced Med" w:hAnsi="Sylexiad Sans Spaced Med"/>
                <w:sz w:val="28"/>
                <w:szCs w:val="28"/>
              </w:rPr>
            </w:pPr>
            <w:r>
              <w:rPr>
                <w:rFonts w:ascii="Sylexiad Sans Spaced Med" w:hAnsi="Sylexiad Sans Spaced Med"/>
                <w:sz w:val="28"/>
                <w:szCs w:val="28"/>
              </w:rPr>
              <w:t>Valerie Farrall</w:t>
            </w:r>
          </w:p>
          <w:p w14:paraId="098ED526" w14:textId="5EF9D48C" w:rsidR="004A6EE1" w:rsidRPr="00373C6A" w:rsidRDefault="002A2141" w:rsidP="002A2141">
            <w:pPr>
              <w:pStyle w:val="TNCBodyText"/>
              <w:spacing w:line="240" w:lineRule="auto"/>
              <w:rPr>
                <w:rFonts w:ascii="Sylexiad Sans Spaced Med" w:hAnsi="Sylexiad Sans Spaced Med"/>
                <w:sz w:val="28"/>
                <w:szCs w:val="28"/>
              </w:rPr>
            </w:pPr>
            <w:hyperlink r:id="rId39" w:history="1">
              <w:r w:rsidRPr="006A3236">
                <w:rPr>
                  <w:rStyle w:val="Hyperlink"/>
                  <w:rFonts w:ascii="Sylexiad Sans Spaced Med" w:hAnsi="Sylexiad Sans Spaced Med"/>
                  <w:sz w:val="28"/>
                  <w:szCs w:val="28"/>
                </w:rPr>
                <w:t>valerief@chaucer-jun.derbyshire.sch.uk</w:t>
              </w:r>
            </w:hyperlink>
          </w:p>
        </w:tc>
      </w:tr>
    </w:tbl>
    <w:p w14:paraId="04963BF2" w14:textId="77777777" w:rsidR="002F13A5" w:rsidRPr="00657FB8" w:rsidRDefault="002F13A5" w:rsidP="00AD1B7B">
      <w:pPr>
        <w:spacing w:after="200" w:line="276" w:lineRule="auto"/>
        <w:jc w:val="both"/>
        <w:rPr>
          <w:rFonts w:ascii="Sylexiad Sans Spaced Med" w:eastAsia="Calibri" w:hAnsi="Sylexiad Sans Spaced Med" w:cs="Arial"/>
          <w:sz w:val="28"/>
          <w:szCs w:val="28"/>
        </w:rPr>
      </w:pPr>
    </w:p>
    <w:p w14:paraId="2BE337AB" w14:textId="4FCF3545" w:rsidR="00AD1B7B" w:rsidRDefault="00AD1B7B" w:rsidP="00AD1B7B">
      <w:pPr>
        <w:spacing w:after="200" w:line="276" w:lineRule="auto"/>
        <w:jc w:val="both"/>
        <w:rPr>
          <w:rFonts w:ascii="Sylexiad Sans Spaced Med" w:eastAsia="Calibri" w:hAnsi="Sylexiad Sans Spaced Med" w:cs="Arial"/>
          <w:b/>
          <w:bCs/>
          <w:color w:val="398AFF" w:themeColor="accent4"/>
          <w:sz w:val="28"/>
          <w:szCs w:val="28"/>
          <w:u w:val="single"/>
        </w:rPr>
      </w:pPr>
      <w:r w:rsidRPr="00657FB8">
        <w:rPr>
          <w:rFonts w:ascii="Sylexiad Sans Spaced Med" w:eastAsia="Calibri" w:hAnsi="Sylexiad Sans Spaced Med" w:cs="Arial"/>
          <w:sz w:val="28"/>
          <w:szCs w:val="28"/>
        </w:rPr>
        <w:t xml:space="preserve">We will ensure that </w:t>
      </w:r>
      <w:r w:rsidR="007E773A">
        <w:rPr>
          <w:rFonts w:ascii="Sylexiad Sans Spaced Med" w:eastAsia="Calibri" w:hAnsi="Sylexiad Sans Spaced Med" w:cs="Arial"/>
          <w:sz w:val="28"/>
          <w:szCs w:val="28"/>
        </w:rPr>
        <w:t>families</w:t>
      </w:r>
      <w:r w:rsidRPr="00657FB8">
        <w:rPr>
          <w:rFonts w:ascii="Sylexiad Sans Spaced Med" w:eastAsia="Calibri" w:hAnsi="Sylexiad Sans Spaced Med" w:cs="Arial"/>
          <w:sz w:val="28"/>
          <w:szCs w:val="28"/>
        </w:rPr>
        <w:t xml:space="preserve"> and our partner agencies are aware of our child protection/ safeguarding policy by ensuring that it is on the school website</w:t>
      </w:r>
      <w:r w:rsidR="007E773A">
        <w:rPr>
          <w:rFonts w:ascii="Sylexiad Sans Spaced Med" w:eastAsia="Calibri" w:hAnsi="Sylexiad Sans Spaced Med" w:cs="Arial"/>
          <w:sz w:val="28"/>
          <w:szCs w:val="28"/>
        </w:rPr>
        <w:t>s</w:t>
      </w:r>
      <w:r w:rsidRPr="00657FB8">
        <w:rPr>
          <w:rFonts w:ascii="Sylexiad Sans Spaced Med" w:eastAsia="Calibri" w:hAnsi="Sylexiad Sans Spaced Med" w:cs="Arial"/>
          <w:sz w:val="28"/>
          <w:szCs w:val="28"/>
        </w:rPr>
        <w:t xml:space="preserve">. </w:t>
      </w:r>
    </w:p>
    <w:p w14:paraId="704BBD08" w14:textId="77777777" w:rsidR="00D2056B" w:rsidRPr="00E778FE" w:rsidRDefault="00D2056B" w:rsidP="00D2056B">
      <w:pPr>
        <w:spacing w:before="120" w:after="120" w:line="276" w:lineRule="auto"/>
        <w:rPr>
          <w:rFonts w:ascii="Sylexiad Sans Spaced Med" w:eastAsia="Calibri" w:hAnsi="Sylexiad Sans Spaced Med" w:cs="Arial"/>
          <w:sz w:val="28"/>
          <w:szCs w:val="28"/>
        </w:rPr>
      </w:pPr>
      <w:r w:rsidRPr="00E778FE">
        <w:rPr>
          <w:rFonts w:ascii="Sylexiad Sans Spaced Med" w:eastAsia="Calibri" w:hAnsi="Sylexiad Sans Spaced Med" w:cs="Arial"/>
          <w:sz w:val="28"/>
          <w:szCs w:val="28"/>
        </w:rPr>
        <w:t xml:space="preserve">All members of our school community are supported in understanding the importance of safeguarding through the following practices: </w:t>
      </w:r>
    </w:p>
    <w:p w14:paraId="249FC21C" w14:textId="0D562270" w:rsidR="00D2056B" w:rsidRDefault="00D2056B" w:rsidP="00D2056B">
      <w:pPr>
        <w:numPr>
          <w:ilvl w:val="0"/>
          <w:numId w:val="84"/>
        </w:numPr>
        <w:spacing w:before="120" w:after="120" w:line="276" w:lineRule="auto"/>
        <w:rPr>
          <w:rFonts w:ascii="Sylexiad Sans Spaced Med" w:eastAsia="Calibri" w:hAnsi="Sylexiad Sans Spaced Med" w:cs="Arial"/>
          <w:sz w:val="28"/>
          <w:szCs w:val="28"/>
        </w:rPr>
      </w:pPr>
      <w:r w:rsidRPr="00E778FE">
        <w:rPr>
          <w:rFonts w:ascii="Sylexiad Sans Spaced Med" w:eastAsia="Calibri" w:hAnsi="Sylexiad Sans Spaced Med" w:cs="Arial"/>
          <w:sz w:val="28"/>
          <w:szCs w:val="28"/>
        </w:rPr>
        <w:t>Focus on safeguarding during initial interactions with adults entering the school upon their arrival</w:t>
      </w:r>
    </w:p>
    <w:p w14:paraId="74EBEDE7" w14:textId="11DEF3C6" w:rsidR="0018760C" w:rsidRDefault="0018760C" w:rsidP="0018760C">
      <w:pPr>
        <w:numPr>
          <w:ilvl w:val="0"/>
          <w:numId w:val="84"/>
        </w:numPr>
        <w:spacing w:before="120" w:after="120" w:line="276" w:lineRule="auto"/>
        <w:rPr>
          <w:rFonts w:ascii="Sylexiad Sans Spaced Med" w:eastAsia="Calibri" w:hAnsi="Sylexiad Sans Spaced Med" w:cs="Arial"/>
          <w:sz w:val="28"/>
          <w:szCs w:val="28"/>
        </w:rPr>
      </w:pPr>
      <w:r w:rsidRPr="00E778FE">
        <w:rPr>
          <w:rFonts w:ascii="Sylexiad Sans Spaced Med" w:eastAsia="Calibri" w:hAnsi="Sylexiad Sans Spaced Med" w:cs="Arial"/>
          <w:sz w:val="28"/>
          <w:szCs w:val="28"/>
        </w:rPr>
        <w:t>Safeguarding information distributed at induction for children, staff, volunteers and visitors</w:t>
      </w:r>
    </w:p>
    <w:p w14:paraId="27BB9386" w14:textId="04685ECF" w:rsidR="00911EBE" w:rsidRPr="00E778FE" w:rsidRDefault="00911EBE" w:rsidP="00911EBE">
      <w:pPr>
        <w:numPr>
          <w:ilvl w:val="0"/>
          <w:numId w:val="84"/>
        </w:numPr>
        <w:spacing w:before="120" w:after="120" w:line="276" w:lineRule="auto"/>
        <w:rPr>
          <w:rFonts w:ascii="Sylexiad Sans Spaced Med" w:eastAsia="Calibri" w:hAnsi="Sylexiad Sans Spaced Med" w:cs="Arial"/>
          <w:sz w:val="28"/>
          <w:szCs w:val="28"/>
        </w:rPr>
      </w:pPr>
      <w:r w:rsidRPr="00E778FE">
        <w:rPr>
          <w:rFonts w:ascii="Sylexiad Sans Spaced Med" w:eastAsia="Calibri" w:hAnsi="Sylexiad Sans Spaced Med" w:cs="Arial"/>
          <w:sz w:val="28"/>
          <w:szCs w:val="28"/>
        </w:rPr>
        <w:t>Key information displayed in the entrance to the school</w:t>
      </w:r>
    </w:p>
    <w:p w14:paraId="33B2EB1C" w14:textId="67CB651B" w:rsidR="0018760C" w:rsidRDefault="0018760C" w:rsidP="0018760C">
      <w:pPr>
        <w:numPr>
          <w:ilvl w:val="0"/>
          <w:numId w:val="84"/>
        </w:numPr>
        <w:spacing w:before="120" w:after="120" w:line="276" w:lineRule="auto"/>
        <w:rPr>
          <w:rFonts w:ascii="Sylexiad Sans Spaced Med" w:eastAsia="Calibri" w:hAnsi="Sylexiad Sans Spaced Med" w:cs="Arial"/>
          <w:sz w:val="28"/>
          <w:szCs w:val="28"/>
        </w:rPr>
      </w:pPr>
      <w:r>
        <w:rPr>
          <w:rFonts w:ascii="Sylexiad Sans Spaced Med" w:eastAsia="Calibri" w:hAnsi="Sylexiad Sans Spaced Med" w:cs="Arial"/>
          <w:sz w:val="28"/>
          <w:szCs w:val="28"/>
        </w:rPr>
        <w:t>N</w:t>
      </w:r>
      <w:r w:rsidRPr="00E778FE">
        <w:rPr>
          <w:rFonts w:ascii="Sylexiad Sans Spaced Med" w:eastAsia="Calibri" w:hAnsi="Sylexiad Sans Spaced Med" w:cs="Arial"/>
          <w:sz w:val="28"/>
          <w:szCs w:val="28"/>
        </w:rPr>
        <w:t>ames and images of DSLs displayed in key areas around school and labelled picture on their office doors to make them easy to locate</w:t>
      </w:r>
    </w:p>
    <w:p w14:paraId="285C328F" w14:textId="4337E0D2" w:rsidR="00911EBE" w:rsidRPr="00D2056B" w:rsidRDefault="00911EBE" w:rsidP="00911EBE">
      <w:pPr>
        <w:numPr>
          <w:ilvl w:val="0"/>
          <w:numId w:val="84"/>
        </w:numPr>
        <w:spacing w:before="120" w:after="120" w:line="276" w:lineRule="auto"/>
        <w:rPr>
          <w:rFonts w:ascii="Sylexiad Sans Spaced Med" w:eastAsia="Calibri" w:hAnsi="Sylexiad Sans Spaced Med" w:cs="Arial"/>
          <w:sz w:val="28"/>
          <w:szCs w:val="28"/>
        </w:rPr>
      </w:pPr>
      <w:r w:rsidRPr="00E778FE">
        <w:rPr>
          <w:rFonts w:ascii="Sylexiad Sans Spaced Med" w:eastAsia="Calibri" w:hAnsi="Sylexiad Sans Spaced Med" w:cs="Arial"/>
          <w:sz w:val="28"/>
          <w:szCs w:val="28"/>
        </w:rPr>
        <w:t>Paper copy of the policy readily accessible in the staffroom</w:t>
      </w:r>
    </w:p>
    <w:p w14:paraId="1FE67CB9" w14:textId="3E2597A8" w:rsidR="00D2056B" w:rsidRDefault="00D2056B" w:rsidP="00D2056B">
      <w:pPr>
        <w:numPr>
          <w:ilvl w:val="0"/>
          <w:numId w:val="84"/>
        </w:numPr>
        <w:spacing w:before="120" w:after="120" w:line="276" w:lineRule="auto"/>
        <w:rPr>
          <w:rFonts w:ascii="Sylexiad Sans Spaced Med" w:eastAsia="Calibri" w:hAnsi="Sylexiad Sans Spaced Med" w:cs="Arial"/>
          <w:color w:val="00B0F0"/>
          <w:sz w:val="28"/>
          <w:szCs w:val="28"/>
        </w:rPr>
      </w:pPr>
      <w:r w:rsidRPr="005D1FD7">
        <w:rPr>
          <w:rFonts w:ascii="Sylexiad Sans Spaced Med" w:eastAsia="Calibri" w:hAnsi="Sylexiad Sans Spaced Med" w:cs="Arial"/>
          <w:color w:val="00B0F0"/>
          <w:sz w:val="28"/>
          <w:szCs w:val="28"/>
        </w:rPr>
        <w:t>‘How to keep yourself safe’ information shared with families, in all organisers and displayed in children’s bathrooms</w:t>
      </w:r>
    </w:p>
    <w:p w14:paraId="255BA4C5" w14:textId="14C6059A" w:rsidR="00F42973" w:rsidRDefault="00F42973" w:rsidP="00D2056B">
      <w:pPr>
        <w:numPr>
          <w:ilvl w:val="0"/>
          <w:numId w:val="84"/>
        </w:numPr>
        <w:spacing w:before="120" w:after="120" w:line="276" w:lineRule="auto"/>
        <w:rPr>
          <w:rFonts w:ascii="Sylexiad Sans Spaced Med" w:eastAsia="Calibri" w:hAnsi="Sylexiad Sans Spaced Med" w:cs="Arial"/>
          <w:color w:val="00B0F0"/>
          <w:sz w:val="28"/>
          <w:szCs w:val="28"/>
        </w:rPr>
      </w:pPr>
      <w:r>
        <w:rPr>
          <w:rFonts w:ascii="Sylexiad Sans Spaced Med" w:eastAsia="Calibri" w:hAnsi="Sylexiad Sans Spaced Med" w:cs="Arial"/>
          <w:color w:val="00B0F0"/>
          <w:sz w:val="28"/>
          <w:szCs w:val="28"/>
        </w:rPr>
        <w:t>Safeguarding built into the PSHE and Personal Development curriculums</w:t>
      </w:r>
    </w:p>
    <w:p w14:paraId="0E77A24C" w14:textId="01B343AE" w:rsidR="00F42973" w:rsidRPr="00F42973" w:rsidRDefault="009C4190" w:rsidP="00F42973">
      <w:pPr>
        <w:pStyle w:val="ListParagraph"/>
        <w:numPr>
          <w:ilvl w:val="0"/>
          <w:numId w:val="84"/>
        </w:numPr>
        <w:spacing w:before="120" w:after="120" w:line="276" w:lineRule="auto"/>
        <w:rPr>
          <w:rFonts w:ascii="Sylexiad Sans Spaced Med" w:eastAsia="Calibri" w:hAnsi="Sylexiad Sans Spaced Med" w:cs="Arial"/>
          <w:color w:val="FF0000"/>
          <w:sz w:val="28"/>
          <w:szCs w:val="28"/>
        </w:rPr>
      </w:pPr>
      <w:r>
        <w:rPr>
          <w:rFonts w:ascii="Sylexiad Sans Spaced Med" w:eastAsia="Calibri" w:hAnsi="Sylexiad Sans Spaced Med" w:cs="Arial"/>
          <w:color w:val="FF0000"/>
          <w:sz w:val="28"/>
          <w:szCs w:val="28"/>
        </w:rPr>
        <w:t xml:space="preserve">NSPCC information shared with parents / workshops held in schools </w:t>
      </w:r>
    </w:p>
    <w:p w14:paraId="2DDA04D0" w14:textId="7E9D552F" w:rsidR="00504B15" w:rsidRPr="00657FB8" w:rsidRDefault="002F13A5" w:rsidP="00504B15">
      <w:pPr>
        <w:spacing w:after="0" w:line="240" w:lineRule="auto"/>
        <w:jc w:val="both"/>
        <w:rPr>
          <w:rFonts w:ascii="Sylexiad Sans Spaced Med" w:eastAsia="Calibri" w:hAnsi="Sylexiad Sans Spaced Med" w:cs="Arial"/>
          <w:sz w:val="28"/>
          <w:szCs w:val="28"/>
        </w:rPr>
      </w:pPr>
      <w:r w:rsidRPr="00657FB8">
        <w:rPr>
          <w:rFonts w:ascii="Sylexiad Sans Spaced Med" w:eastAsia="Calibri" w:hAnsi="Sylexiad Sans Spaced Med" w:cs="Arial"/>
          <w:sz w:val="28"/>
          <w:szCs w:val="28"/>
        </w:rPr>
        <w:t>T</w:t>
      </w:r>
      <w:r w:rsidR="00504B15" w:rsidRPr="00657FB8">
        <w:rPr>
          <w:rFonts w:ascii="Sylexiad Sans Spaced Med" w:eastAsia="Calibri" w:hAnsi="Sylexiad Sans Spaced Med" w:cs="Arial"/>
          <w:sz w:val="28"/>
          <w:szCs w:val="28"/>
        </w:rPr>
        <w:t xml:space="preserve">he school website will also have information about how </w:t>
      </w:r>
      <w:r w:rsidR="00C9765D">
        <w:rPr>
          <w:rFonts w:ascii="Sylexiad Sans Spaced Med" w:eastAsia="Calibri" w:hAnsi="Sylexiad Sans Spaced Med" w:cs="Arial"/>
          <w:sz w:val="28"/>
          <w:szCs w:val="28"/>
        </w:rPr>
        <w:t xml:space="preserve">families, </w:t>
      </w:r>
      <w:r w:rsidR="00504B15" w:rsidRPr="00657FB8">
        <w:rPr>
          <w:rFonts w:ascii="Sylexiad Sans Spaced Med" w:eastAsia="Calibri" w:hAnsi="Sylexiad Sans Spaced Med" w:cs="Arial"/>
          <w:sz w:val="28"/>
          <w:szCs w:val="28"/>
        </w:rPr>
        <w:t>children</w:t>
      </w:r>
      <w:r w:rsidR="00C9765D">
        <w:rPr>
          <w:rFonts w:ascii="Sylexiad Sans Spaced Med" w:eastAsia="Calibri" w:hAnsi="Sylexiad Sans Spaced Med" w:cs="Arial"/>
          <w:sz w:val="28"/>
          <w:szCs w:val="28"/>
        </w:rPr>
        <w:t xml:space="preserve"> and </w:t>
      </w:r>
      <w:r w:rsidR="00504B15" w:rsidRPr="00657FB8">
        <w:rPr>
          <w:rFonts w:ascii="Sylexiad Sans Spaced Med" w:eastAsia="Calibri" w:hAnsi="Sylexiad Sans Spaced Med" w:cs="Arial"/>
          <w:sz w:val="28"/>
          <w:szCs w:val="28"/>
        </w:rPr>
        <w:t>other agencies can contact the designated safeguarding lead and their deputies and include their availability during out of school hours and school holidays.</w:t>
      </w:r>
    </w:p>
    <w:p w14:paraId="1FF77176" w14:textId="77777777" w:rsidR="00504B15" w:rsidRPr="00657FB8" w:rsidRDefault="00504B15" w:rsidP="00504B15">
      <w:pPr>
        <w:spacing w:after="0" w:line="240" w:lineRule="auto"/>
        <w:jc w:val="both"/>
        <w:rPr>
          <w:rFonts w:ascii="Sylexiad Sans Spaced Med" w:eastAsia="Calibri" w:hAnsi="Sylexiad Sans Spaced Med" w:cs="Arial"/>
          <w:sz w:val="28"/>
          <w:szCs w:val="28"/>
        </w:rPr>
      </w:pPr>
    </w:p>
    <w:p w14:paraId="72C883CC" w14:textId="53875DB9" w:rsidR="00504B15" w:rsidRPr="00657FB8" w:rsidRDefault="00504B15" w:rsidP="00504B15">
      <w:pPr>
        <w:spacing w:after="0" w:line="240" w:lineRule="auto"/>
        <w:jc w:val="both"/>
        <w:rPr>
          <w:rFonts w:ascii="Sylexiad Sans Spaced Med" w:eastAsia="Calibri" w:hAnsi="Sylexiad Sans Spaced Med" w:cs="Arial"/>
          <w:i/>
          <w:iCs/>
          <w:color w:val="FF0000"/>
          <w:sz w:val="28"/>
          <w:szCs w:val="28"/>
        </w:rPr>
      </w:pPr>
      <w:r w:rsidRPr="00657FB8">
        <w:rPr>
          <w:rFonts w:ascii="Sylexiad Sans Spaced Med" w:eastAsia="Calibri" w:hAnsi="Sylexiad Sans Spaced Med" w:cs="Arial"/>
          <w:sz w:val="28"/>
          <w:szCs w:val="28"/>
        </w:rPr>
        <w:t>Th</w:t>
      </w:r>
      <w:r w:rsidR="00F227E1">
        <w:rPr>
          <w:rFonts w:ascii="Sylexiad Sans Spaced Med" w:eastAsia="Calibri" w:hAnsi="Sylexiad Sans Spaced Med" w:cs="Arial"/>
          <w:sz w:val="28"/>
          <w:szCs w:val="28"/>
        </w:rPr>
        <w:t>ese schools</w:t>
      </w:r>
      <w:r w:rsidRPr="00657FB8">
        <w:rPr>
          <w:rFonts w:ascii="Sylexiad Sans Spaced Med" w:eastAsia="Calibri" w:hAnsi="Sylexiad Sans Spaced Med" w:cs="Arial"/>
          <w:sz w:val="28"/>
          <w:szCs w:val="28"/>
        </w:rPr>
        <w:t xml:space="preserve"> ha</w:t>
      </w:r>
      <w:r w:rsidR="00F227E1">
        <w:rPr>
          <w:rFonts w:ascii="Sylexiad Sans Spaced Med" w:eastAsia="Calibri" w:hAnsi="Sylexiad Sans Spaced Med" w:cs="Arial"/>
          <w:sz w:val="28"/>
          <w:szCs w:val="28"/>
        </w:rPr>
        <w:t>ve</w:t>
      </w:r>
      <w:r w:rsidRPr="00657FB8">
        <w:rPr>
          <w:rFonts w:ascii="Sylexiad Sans Spaced Med" w:eastAsia="Calibri" w:hAnsi="Sylexiad Sans Spaced Med" w:cs="Arial"/>
          <w:sz w:val="28"/>
          <w:szCs w:val="28"/>
        </w:rPr>
        <w:t xml:space="preserve"> an open and accepting attitude towards children and promote a positive and supportive environment as part of our responsibility for pastoral care. Our school ethos promotes trusted relationships between learners and all staff which supports children to tell staff about any concerns they may have</w:t>
      </w:r>
      <w:r w:rsidRPr="00657FB8">
        <w:rPr>
          <w:rFonts w:ascii="Sylexiad Sans Spaced Med" w:eastAsia="Calibri" w:hAnsi="Sylexiad Sans Spaced Med" w:cs="Arial"/>
          <w:color w:val="47D7AC"/>
          <w:sz w:val="28"/>
          <w:szCs w:val="28"/>
        </w:rPr>
        <w:t xml:space="preserve">. </w:t>
      </w:r>
    </w:p>
    <w:p w14:paraId="11751156" w14:textId="77777777" w:rsidR="00504B15" w:rsidRPr="00657FB8" w:rsidRDefault="00504B15" w:rsidP="00504B15">
      <w:pPr>
        <w:spacing w:after="0" w:line="240" w:lineRule="auto"/>
        <w:jc w:val="both"/>
        <w:rPr>
          <w:rFonts w:ascii="Sylexiad Sans Spaced Med" w:eastAsia="Calibri" w:hAnsi="Sylexiad Sans Spaced Med" w:cs="Arial"/>
          <w:color w:val="FF0000"/>
          <w:sz w:val="28"/>
          <w:szCs w:val="28"/>
        </w:rPr>
      </w:pPr>
    </w:p>
    <w:p w14:paraId="616F369F" w14:textId="77777777" w:rsidR="0011029C" w:rsidRDefault="00504B15" w:rsidP="0011029C">
      <w:pPr>
        <w:spacing w:after="0" w:line="240" w:lineRule="auto"/>
        <w:jc w:val="both"/>
        <w:rPr>
          <w:rFonts w:ascii="Sylexiad Sans Spaced Med" w:eastAsia="Calibri" w:hAnsi="Sylexiad Sans Spaced Med" w:cs="Arial"/>
          <w:color w:val="FF0000"/>
          <w:sz w:val="28"/>
          <w:szCs w:val="28"/>
        </w:rPr>
      </w:pPr>
      <w:r w:rsidRPr="00657FB8">
        <w:rPr>
          <w:rFonts w:ascii="Sylexiad Sans Spaced Med" w:eastAsia="Calibri" w:hAnsi="Sylexiad Sans Spaced Med" w:cs="Arial"/>
          <w:sz w:val="28"/>
          <w:szCs w:val="28"/>
        </w:rPr>
        <w:lastRenderedPageBreak/>
        <w:t xml:space="preserve">Children, </w:t>
      </w:r>
      <w:r w:rsidR="00417B53">
        <w:rPr>
          <w:rFonts w:ascii="Sylexiad Sans Spaced Med" w:eastAsia="Calibri" w:hAnsi="Sylexiad Sans Spaced Med" w:cs="Arial"/>
          <w:sz w:val="28"/>
          <w:szCs w:val="28"/>
        </w:rPr>
        <w:t>parents and carers</w:t>
      </w:r>
      <w:r w:rsidRPr="00657FB8">
        <w:rPr>
          <w:rFonts w:ascii="Sylexiad Sans Spaced Med" w:eastAsia="Calibri" w:hAnsi="Sylexiad Sans Spaced Med" w:cs="Arial"/>
          <w:sz w:val="28"/>
          <w:szCs w:val="28"/>
        </w:rPr>
        <w:t>, and all staff will be free to talk about any concerns and see the school as a safe place. The school has systems in place for children to complain and/or confidently report their concerns, including any form of abuse or neglect, including child-on-child abuse, and know that their concerns will be treated seriously</w:t>
      </w:r>
      <w:r w:rsidRPr="0011029C">
        <w:rPr>
          <w:rFonts w:ascii="Sylexiad Sans Spaced Med" w:eastAsia="Calibri" w:hAnsi="Sylexiad Sans Spaced Med" w:cs="Arial"/>
          <w:color w:val="FF0000"/>
          <w:sz w:val="28"/>
          <w:szCs w:val="28"/>
        </w:rPr>
        <w:t xml:space="preserve">. </w:t>
      </w:r>
    </w:p>
    <w:p w14:paraId="106F6635" w14:textId="6D5B44E7" w:rsidR="0011029C" w:rsidRPr="0011029C" w:rsidRDefault="0011029C" w:rsidP="0011029C">
      <w:pPr>
        <w:spacing w:after="0" w:line="240" w:lineRule="auto"/>
        <w:jc w:val="both"/>
        <w:rPr>
          <w:rFonts w:ascii="Sylexiad Sans Spaced Med" w:eastAsia="Calibri" w:hAnsi="Sylexiad Sans Spaced Med" w:cs="Arial"/>
          <w:color w:val="FF0000"/>
          <w:sz w:val="28"/>
          <w:szCs w:val="28"/>
        </w:rPr>
      </w:pPr>
      <w:r w:rsidRPr="0011029C">
        <w:rPr>
          <w:rFonts w:ascii="Sylexiad Sans Spaced Med" w:eastAsia="Calibri" w:hAnsi="Sylexiad Sans Spaced Med" w:cs="Arial"/>
          <w:color w:val="FF0000"/>
          <w:sz w:val="28"/>
          <w:szCs w:val="28"/>
        </w:rPr>
        <w:t>At the Infant School, children are taught from an early age that school is a safe place where they can talk about their feelings, worries and concerns. Staff explicitly teach children to recognise and name feelings, understand personal boundaries and know that some parts of our bodies are private. Children learn that they can always talk to a trusted adult if something worries them or does not feel right.</w:t>
      </w:r>
      <w:r>
        <w:rPr>
          <w:rFonts w:ascii="Sylexiad Sans Spaced Med" w:eastAsia="Calibri" w:hAnsi="Sylexiad Sans Spaced Med" w:cs="Arial"/>
          <w:color w:val="FF0000"/>
          <w:sz w:val="28"/>
          <w:szCs w:val="28"/>
        </w:rPr>
        <w:t xml:space="preserve"> </w:t>
      </w:r>
      <w:r w:rsidRPr="0011029C">
        <w:rPr>
          <w:rFonts w:ascii="Sylexiad Sans Spaced Med" w:eastAsia="Calibri" w:hAnsi="Sylexiad Sans Spaced Med" w:cs="Arial"/>
          <w:color w:val="FF0000"/>
          <w:sz w:val="28"/>
          <w:szCs w:val="28"/>
        </w:rPr>
        <w:t>Children know the adults they can talk to and are encouraged to use simple language, pictures, stories and class discussions to share their worries. Staff listen carefully to children and take their concerns seriously. Children are reminded regularly that they can keep telling a trusted adult if they do not feel their worry has been resolved.</w:t>
      </w:r>
    </w:p>
    <w:p w14:paraId="5326DD31" w14:textId="1CB0AE76" w:rsidR="00504B15" w:rsidRPr="00657FB8" w:rsidRDefault="000B272E" w:rsidP="00504B15">
      <w:pPr>
        <w:spacing w:after="0" w:line="240" w:lineRule="auto"/>
        <w:jc w:val="both"/>
        <w:rPr>
          <w:rFonts w:ascii="Sylexiad Sans Spaced Med" w:eastAsia="Calibri" w:hAnsi="Sylexiad Sans Spaced Med" w:cs="Arial"/>
          <w:b/>
          <w:bCs/>
          <w:color w:val="398AFF" w:themeColor="accent4"/>
          <w:sz w:val="28"/>
          <w:szCs w:val="28"/>
          <w:u w:val="single"/>
        </w:rPr>
      </w:pPr>
      <w:r w:rsidRPr="000B272E">
        <w:rPr>
          <w:rFonts w:ascii="Sylexiad Sans Spaced Med" w:eastAsia="Calibri" w:hAnsi="Sylexiad Sans Spaced Med" w:cs="Arial"/>
          <w:color w:val="00B0F0"/>
          <w:sz w:val="28"/>
          <w:szCs w:val="28"/>
        </w:rPr>
        <w:t xml:space="preserve">Children at the Junior school know that their concerns will be treated seriously and how to escalate a concern if they don’t feel satisfied with an initial response. </w:t>
      </w:r>
      <w:r w:rsidR="00001305">
        <w:rPr>
          <w:rFonts w:ascii="Sylexiad Sans Spaced Med" w:eastAsia="Calibri" w:hAnsi="Sylexiad Sans Spaced Med" w:cs="Arial"/>
          <w:color w:val="00B0F0"/>
          <w:sz w:val="28"/>
          <w:szCs w:val="28"/>
        </w:rPr>
        <w:t>They</w:t>
      </w:r>
      <w:r w:rsidRPr="000B272E">
        <w:rPr>
          <w:rFonts w:ascii="Sylexiad Sans Spaced Med" w:eastAsia="Calibri" w:hAnsi="Sylexiad Sans Spaced Med" w:cs="Arial"/>
          <w:color w:val="00B0F0"/>
          <w:sz w:val="28"/>
          <w:szCs w:val="28"/>
        </w:rPr>
        <w:t xml:space="preserve"> are encouraged to speak to trusted adults, make reports via the Worry Box</w:t>
      </w:r>
      <w:r w:rsidR="00BE6CCA">
        <w:rPr>
          <w:rFonts w:ascii="Sylexiad Sans Spaced Med" w:eastAsia="Calibri" w:hAnsi="Sylexiad Sans Spaced Med" w:cs="Arial"/>
          <w:color w:val="00B0F0"/>
          <w:sz w:val="28"/>
          <w:szCs w:val="28"/>
        </w:rPr>
        <w:t xml:space="preserve"> (physical and virtual)</w:t>
      </w:r>
      <w:r w:rsidRPr="000B272E">
        <w:rPr>
          <w:rFonts w:ascii="Sylexiad Sans Spaced Med" w:eastAsia="Calibri" w:hAnsi="Sylexiad Sans Spaced Med" w:cs="Arial"/>
          <w:color w:val="00B0F0"/>
          <w:sz w:val="28"/>
          <w:szCs w:val="28"/>
        </w:rPr>
        <w:t xml:space="preserve"> or find a member of the Senior Leadership Team in reflection. They can view documents which remind them of this throughout the school</w:t>
      </w:r>
      <w:r w:rsidR="00BE6CCA">
        <w:rPr>
          <w:rFonts w:ascii="Sylexiad Sans Spaced Med" w:eastAsia="Calibri" w:hAnsi="Sylexiad Sans Spaced Med" w:cs="Arial"/>
          <w:color w:val="00B0F0"/>
          <w:sz w:val="28"/>
          <w:szCs w:val="28"/>
        </w:rPr>
        <w:t xml:space="preserve"> and in their organisers. </w:t>
      </w:r>
    </w:p>
    <w:p w14:paraId="6A1F5921" w14:textId="2783A595" w:rsidR="004B1380" w:rsidRPr="00657FB8" w:rsidRDefault="004B1380">
      <w:pPr>
        <w:rPr>
          <w:rFonts w:ascii="Sylexiad Sans Spaced Med" w:hAnsi="Sylexiad Sans Spaced Med"/>
          <w:sz w:val="28"/>
          <w:szCs w:val="28"/>
        </w:rPr>
      </w:pPr>
    </w:p>
    <w:p w14:paraId="352CD810" w14:textId="17ECA141" w:rsidR="00643416" w:rsidRPr="00657FB8" w:rsidRDefault="00643416" w:rsidP="00643416">
      <w:pPr>
        <w:pStyle w:val="Heading1"/>
        <w:rPr>
          <w:rFonts w:ascii="Sylexiad Sans Spaced Med" w:hAnsi="Sylexiad Sans Spaced Med"/>
          <w:b/>
          <w:bCs/>
          <w:sz w:val="28"/>
          <w:szCs w:val="28"/>
        </w:rPr>
      </w:pPr>
      <w:bookmarkStart w:id="2" w:name="_Acronyms"/>
      <w:bookmarkEnd w:id="2"/>
      <w:r w:rsidRPr="00657FB8">
        <w:rPr>
          <w:rFonts w:ascii="Sylexiad Sans Spaced Med" w:hAnsi="Sylexiad Sans Spaced Med"/>
          <w:b/>
          <w:bCs/>
          <w:sz w:val="28"/>
          <w:szCs w:val="28"/>
        </w:rPr>
        <w:t>Definitions</w:t>
      </w:r>
    </w:p>
    <w:p w14:paraId="5F0911C3"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terms </w:t>
      </w:r>
      <w:r w:rsidRPr="00657FB8">
        <w:rPr>
          <w:rFonts w:ascii="Sylexiad Sans Spaced Med" w:hAnsi="Sylexiad Sans Spaced Med"/>
          <w:b/>
          <w:sz w:val="28"/>
          <w:szCs w:val="28"/>
        </w:rPr>
        <w:t>“children”</w:t>
      </w:r>
      <w:r w:rsidRPr="00657FB8">
        <w:rPr>
          <w:rFonts w:ascii="Sylexiad Sans Spaced Med" w:hAnsi="Sylexiad Sans Spaced Med"/>
          <w:sz w:val="28"/>
          <w:szCs w:val="28"/>
        </w:rPr>
        <w:t xml:space="preserve"> and </w:t>
      </w:r>
      <w:r w:rsidRPr="00657FB8">
        <w:rPr>
          <w:rFonts w:ascii="Sylexiad Sans Spaced Med" w:hAnsi="Sylexiad Sans Spaced Med"/>
          <w:b/>
          <w:sz w:val="28"/>
          <w:szCs w:val="28"/>
        </w:rPr>
        <w:t>“child”</w:t>
      </w:r>
      <w:r w:rsidRPr="00657FB8">
        <w:rPr>
          <w:rFonts w:ascii="Sylexiad Sans Spaced Med" w:hAnsi="Sylexiad Sans Spaced Med"/>
          <w:sz w:val="28"/>
          <w:szCs w:val="28"/>
        </w:rPr>
        <w:t xml:space="preserve"> refer to anyone under the age of 18. </w:t>
      </w:r>
    </w:p>
    <w:p w14:paraId="79FB5195" w14:textId="1A33CE08"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“safeguarding and protecting the welfare of children”</w:t>
      </w:r>
      <w:r w:rsidRPr="00657FB8">
        <w:rPr>
          <w:rFonts w:ascii="Sylexiad Sans Spaced Med" w:hAnsi="Sylexiad Sans Spaced Med"/>
          <w:sz w:val="28"/>
          <w:szCs w:val="28"/>
        </w:rPr>
        <w:t xml:space="preserve"> is defined as: </w:t>
      </w:r>
    </w:p>
    <w:p w14:paraId="3975C8FA" w14:textId="73DEFDB7" w:rsidR="006C6F3F" w:rsidRPr="00657FB8" w:rsidRDefault="006C6F3F" w:rsidP="008971C8">
      <w:pPr>
        <w:pStyle w:val="TNCBodyText"/>
        <w:numPr>
          <w:ilvl w:val="0"/>
          <w:numId w:val="5"/>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Providing help and support to meet the needs of pupils as soon as problems emerge.</w:t>
      </w:r>
    </w:p>
    <w:p w14:paraId="76ABDE6E" w14:textId="5073CA2B" w:rsidR="006C6F3F" w:rsidRPr="00657FB8" w:rsidRDefault="006C6F3F" w:rsidP="008971C8">
      <w:pPr>
        <w:pStyle w:val="TNCBodyText"/>
        <w:numPr>
          <w:ilvl w:val="0"/>
          <w:numId w:val="5"/>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Protecting pupils from maltreatment, whether that is within or outside the home, including online. </w:t>
      </w:r>
    </w:p>
    <w:p w14:paraId="3A812A55" w14:textId="77777777" w:rsidR="006C6F3F" w:rsidRPr="00657FB8" w:rsidRDefault="006C6F3F" w:rsidP="008971C8">
      <w:pPr>
        <w:pStyle w:val="TNCBodyText"/>
        <w:numPr>
          <w:ilvl w:val="0"/>
          <w:numId w:val="5"/>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Preventing the impairment of pupils’ mental and physical health or development.</w:t>
      </w:r>
    </w:p>
    <w:p w14:paraId="0841C8D6" w14:textId="77777777" w:rsidR="006C6F3F" w:rsidRPr="00657FB8" w:rsidRDefault="006C6F3F" w:rsidP="008971C8">
      <w:pPr>
        <w:pStyle w:val="TNCBodyText"/>
        <w:numPr>
          <w:ilvl w:val="0"/>
          <w:numId w:val="5"/>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Ensuring that pupils grow up in circumstances consistent with the provision of safe and effective care.</w:t>
      </w:r>
    </w:p>
    <w:p w14:paraId="5EC277EE" w14:textId="77777777" w:rsidR="006C6F3F" w:rsidRPr="00657FB8" w:rsidRDefault="006C6F3F" w:rsidP="008971C8">
      <w:pPr>
        <w:pStyle w:val="TNCBodyText"/>
        <w:numPr>
          <w:ilvl w:val="0"/>
          <w:numId w:val="5"/>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Taking action to enable all pupils to have the best outcomes.</w:t>
      </w:r>
    </w:p>
    <w:p w14:paraId="657FDC85" w14:textId="55F22C5F"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“consent”</w:t>
      </w:r>
      <w:r w:rsidRPr="00657FB8">
        <w:rPr>
          <w:rFonts w:ascii="Sylexiad Sans Spaced Med" w:hAnsi="Sylexiad Sans Spaced Med"/>
          <w:sz w:val="28"/>
          <w:szCs w:val="28"/>
        </w:rPr>
        <w:t xml:space="preserve"> is defined as having the freedom and capacity to choose to engage in sexual activity. Consent may be given to one sort of sexual activity but not </w:t>
      </w:r>
      <w:r w:rsidR="002F13A5" w:rsidRPr="00657FB8">
        <w:rPr>
          <w:rFonts w:ascii="Sylexiad Sans Spaced Med" w:hAnsi="Sylexiad Sans Spaced Med"/>
          <w:sz w:val="28"/>
          <w:szCs w:val="28"/>
        </w:rPr>
        <w:t>another and</w:t>
      </w:r>
      <w:r w:rsidRPr="00657FB8">
        <w:rPr>
          <w:rFonts w:ascii="Sylexiad Sans Spaced Med" w:hAnsi="Sylexiad Sans Spaced Med"/>
          <w:sz w:val="28"/>
          <w:szCs w:val="28"/>
        </w:rPr>
        <w:t xml:space="preserve"> can be withdrawn at any time during sexual activity and each time activity occurs. A person only consents to a sexual activity if they agree by choice to that </w:t>
      </w:r>
      <w:r w:rsidR="002F13A5" w:rsidRPr="00657FB8">
        <w:rPr>
          <w:rFonts w:ascii="Sylexiad Sans Spaced Med" w:hAnsi="Sylexiad Sans Spaced Med"/>
          <w:sz w:val="28"/>
          <w:szCs w:val="28"/>
        </w:rPr>
        <w:t>activity and</w:t>
      </w:r>
      <w:r w:rsidRPr="00657FB8">
        <w:rPr>
          <w:rFonts w:ascii="Sylexiad Sans Spaced Med" w:hAnsi="Sylexiad Sans Spaced Med"/>
          <w:sz w:val="28"/>
          <w:szCs w:val="28"/>
        </w:rPr>
        <w:t xml:space="preserve"> has the freedom and capacity to make that choice. Children under the age of 13 can never consent to any sexual activity. The age of consent is 16.</w:t>
      </w:r>
    </w:p>
    <w:p w14:paraId="753BCC34"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 xml:space="preserve">“sexual violence” </w:t>
      </w:r>
      <w:r w:rsidRPr="00657FB8">
        <w:rPr>
          <w:rFonts w:ascii="Sylexiad Sans Spaced Med" w:hAnsi="Sylexiad Sans Spaced Med"/>
          <w:sz w:val="28"/>
          <w:szCs w:val="28"/>
        </w:rPr>
        <w:t>refers to the following offences as defined under the Sexual Offences Act 2003:</w:t>
      </w:r>
    </w:p>
    <w:p w14:paraId="1215EAB1" w14:textId="77777777" w:rsidR="006C6F3F" w:rsidRPr="00657FB8" w:rsidRDefault="006C6F3F" w:rsidP="008971C8">
      <w:pPr>
        <w:pStyle w:val="TNCBodyText"/>
        <w:numPr>
          <w:ilvl w:val="0"/>
          <w:numId w:val="7"/>
        </w:numPr>
        <w:rPr>
          <w:rFonts w:ascii="Sylexiad Sans Spaced Med" w:hAnsi="Sylexiad Sans Spaced Med"/>
          <w:sz w:val="28"/>
          <w:szCs w:val="28"/>
        </w:rPr>
      </w:pPr>
      <w:r w:rsidRPr="00657FB8">
        <w:rPr>
          <w:rFonts w:ascii="Sylexiad Sans Spaced Med" w:hAnsi="Sylexiad Sans Spaced Med"/>
          <w:b/>
          <w:sz w:val="28"/>
          <w:szCs w:val="28"/>
        </w:rPr>
        <w:lastRenderedPageBreak/>
        <w:t>Rape:</w:t>
      </w:r>
      <w:r w:rsidRPr="00657FB8">
        <w:rPr>
          <w:rFonts w:ascii="Sylexiad Sans Spaced Med" w:hAnsi="Sylexiad Sans Spaced Med"/>
          <w:sz w:val="28"/>
          <w:szCs w:val="28"/>
        </w:rPr>
        <w:t xml:space="preserve"> A person (A) commits an offence of rape if they intentionally penetrate the vagina, anus or mouth of another person (B) with their penis, B does not consent to the penetration, and A does not reasonably believe that B consents.</w:t>
      </w:r>
    </w:p>
    <w:p w14:paraId="6DD94F41" w14:textId="77777777" w:rsidR="006C6F3F" w:rsidRPr="00657FB8" w:rsidRDefault="006C6F3F" w:rsidP="008971C8">
      <w:pPr>
        <w:pStyle w:val="TNCBodyText"/>
        <w:numPr>
          <w:ilvl w:val="0"/>
          <w:numId w:val="7"/>
        </w:numPr>
        <w:rPr>
          <w:rFonts w:ascii="Sylexiad Sans Spaced Med" w:hAnsi="Sylexiad Sans Spaced Med"/>
          <w:sz w:val="28"/>
          <w:szCs w:val="28"/>
        </w:rPr>
      </w:pPr>
      <w:r w:rsidRPr="00657FB8">
        <w:rPr>
          <w:rFonts w:ascii="Sylexiad Sans Spaced Med" w:hAnsi="Sylexiad Sans Spaced Med"/>
          <w:b/>
          <w:sz w:val="28"/>
          <w:szCs w:val="28"/>
        </w:rPr>
        <w:t>Assault by penetration:</w:t>
      </w:r>
      <w:r w:rsidRPr="00657FB8">
        <w:rPr>
          <w:rFonts w:ascii="Sylexiad Sans Spaced Med" w:hAnsi="Sylexiad Sans Spaced Med"/>
          <w:sz w:val="28"/>
          <w:szCs w:val="28"/>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44C27157" w14:textId="676DB224" w:rsidR="006C6F3F" w:rsidRPr="00657FB8" w:rsidRDefault="006C6F3F" w:rsidP="008971C8">
      <w:pPr>
        <w:pStyle w:val="TNCBodyText"/>
        <w:numPr>
          <w:ilvl w:val="0"/>
          <w:numId w:val="7"/>
        </w:numPr>
        <w:rPr>
          <w:rFonts w:ascii="Sylexiad Sans Spaced Med" w:hAnsi="Sylexiad Sans Spaced Med"/>
          <w:sz w:val="28"/>
          <w:szCs w:val="28"/>
        </w:rPr>
      </w:pPr>
      <w:r w:rsidRPr="00657FB8">
        <w:rPr>
          <w:rFonts w:ascii="Sylexiad Sans Spaced Med" w:hAnsi="Sylexiad Sans Spaced Med"/>
          <w:b/>
          <w:sz w:val="28"/>
          <w:szCs w:val="28"/>
        </w:rPr>
        <w:t>Sexual assault:</w:t>
      </w:r>
      <w:r w:rsidRPr="00657FB8">
        <w:rPr>
          <w:rFonts w:ascii="Sylexiad Sans Spaced Med" w:hAnsi="Sylexiad Sans Spaced Med"/>
          <w:sz w:val="28"/>
          <w:szCs w:val="28"/>
        </w:rPr>
        <w:t xml:space="preserve"> A person (A) commits an offence of sexual assault if they intentionally touch another person (B), the touching is sexual, B does not consent to the touching, and A does not reasonably believe that B consents.</w:t>
      </w:r>
      <w:r w:rsidR="00360F35" w:rsidRPr="00657FB8">
        <w:rPr>
          <w:rFonts w:ascii="Sylexiad Sans Spaced Med" w:hAnsi="Sylexiad Sans Spaced Med"/>
          <w:sz w:val="28"/>
          <w:szCs w:val="28"/>
        </w:rPr>
        <w:t xml:space="preserve"> </w:t>
      </w:r>
    </w:p>
    <w:p w14:paraId="7282F2D7" w14:textId="77777777" w:rsidR="006C6F3F" w:rsidRPr="00657FB8" w:rsidRDefault="006C6F3F" w:rsidP="008971C8">
      <w:pPr>
        <w:pStyle w:val="TNCBodyText"/>
        <w:numPr>
          <w:ilvl w:val="0"/>
          <w:numId w:val="7"/>
        </w:numPr>
        <w:rPr>
          <w:rFonts w:ascii="Sylexiad Sans Spaced Med" w:hAnsi="Sylexiad Sans Spaced Med"/>
          <w:sz w:val="28"/>
          <w:szCs w:val="28"/>
        </w:rPr>
      </w:pPr>
      <w:r w:rsidRPr="00657FB8">
        <w:rPr>
          <w:rFonts w:ascii="Sylexiad Sans Spaced Med" w:hAnsi="Sylexiad Sans Spaced Med"/>
          <w:b/>
          <w:bCs/>
          <w:sz w:val="28"/>
          <w:szCs w:val="28"/>
        </w:rPr>
        <w:t>Causing someone to engage in sexual activity without consent:</w:t>
      </w:r>
      <w:r w:rsidRPr="00657FB8">
        <w:rPr>
          <w:rFonts w:ascii="Sylexiad Sans Spaced Med" w:hAnsi="Sylexiad Sans Spaced Med"/>
          <w:sz w:val="28"/>
          <w:szCs w:val="28"/>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4AB12F3"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For the purposes of this policy,</w:t>
      </w:r>
      <w:r w:rsidRPr="00657FB8">
        <w:rPr>
          <w:rFonts w:ascii="Sylexiad Sans Spaced Med" w:hAnsi="Sylexiad Sans Spaced Med"/>
          <w:b/>
          <w:bCs/>
          <w:sz w:val="28"/>
          <w:szCs w:val="28"/>
        </w:rPr>
        <w:t xml:space="preserve"> “sexual harassment” </w:t>
      </w:r>
      <w:r w:rsidRPr="00657FB8">
        <w:rPr>
          <w:rFonts w:ascii="Sylexiad Sans Spaced Med" w:hAnsi="Sylexiad Sans Spaced Med"/>
          <w:sz w:val="28"/>
          <w:szCs w:val="28"/>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5202BD08" w14:textId="77777777" w:rsidR="006C6F3F" w:rsidRPr="00657FB8" w:rsidRDefault="006C6F3F" w:rsidP="008971C8">
      <w:pPr>
        <w:pStyle w:val="TNCBodyText"/>
        <w:numPr>
          <w:ilvl w:val="0"/>
          <w:numId w:val="6"/>
        </w:numPr>
        <w:spacing w:before="120" w:after="120"/>
        <w:ind w:left="714" w:hanging="357"/>
        <w:rPr>
          <w:rFonts w:ascii="Sylexiad Sans Spaced Med" w:hAnsi="Sylexiad Sans Spaced Med"/>
          <w:sz w:val="28"/>
          <w:szCs w:val="28"/>
        </w:rPr>
      </w:pPr>
      <w:r w:rsidRPr="00657FB8">
        <w:rPr>
          <w:rFonts w:ascii="Sylexiad Sans Spaced Med" w:hAnsi="Sylexiad Sans Spaced Med"/>
          <w:sz w:val="28"/>
          <w:szCs w:val="28"/>
        </w:rPr>
        <w:t>Sexual comments, such as sexual stories, lewd comments, sexual remarks about clothes and appearance, and sexualised name-calling.</w:t>
      </w:r>
    </w:p>
    <w:p w14:paraId="4E1AC40E" w14:textId="77777777" w:rsidR="006C6F3F" w:rsidRPr="00657FB8" w:rsidRDefault="006C6F3F" w:rsidP="008971C8">
      <w:pPr>
        <w:pStyle w:val="TNCBodyText"/>
        <w:numPr>
          <w:ilvl w:val="0"/>
          <w:numId w:val="6"/>
        </w:numPr>
        <w:spacing w:before="120" w:after="120"/>
        <w:ind w:left="714" w:hanging="357"/>
        <w:rPr>
          <w:rFonts w:ascii="Sylexiad Sans Spaced Med" w:hAnsi="Sylexiad Sans Spaced Med"/>
          <w:sz w:val="28"/>
          <w:szCs w:val="28"/>
        </w:rPr>
      </w:pPr>
      <w:r w:rsidRPr="00657FB8">
        <w:rPr>
          <w:rFonts w:ascii="Sylexiad Sans Spaced Med" w:hAnsi="Sylexiad Sans Spaced Med"/>
          <w:sz w:val="28"/>
          <w:szCs w:val="28"/>
        </w:rPr>
        <w:t>Sexual “jokes” and taunting.</w:t>
      </w:r>
    </w:p>
    <w:p w14:paraId="73E0395B" w14:textId="77777777" w:rsidR="006C6F3F" w:rsidRPr="00657FB8" w:rsidRDefault="006C6F3F" w:rsidP="008971C8">
      <w:pPr>
        <w:pStyle w:val="TNCBodyText"/>
        <w:numPr>
          <w:ilvl w:val="0"/>
          <w:numId w:val="6"/>
        </w:numPr>
        <w:spacing w:before="120" w:after="120"/>
        <w:ind w:left="714" w:hanging="357"/>
        <w:rPr>
          <w:rFonts w:ascii="Sylexiad Sans Spaced Med" w:hAnsi="Sylexiad Sans Spaced Med"/>
          <w:sz w:val="28"/>
          <w:szCs w:val="28"/>
        </w:rPr>
      </w:pPr>
      <w:r w:rsidRPr="00657FB8">
        <w:rPr>
          <w:rFonts w:ascii="Sylexiad Sans Spaced Med" w:hAnsi="Sylexiad Sans Spaced Med"/>
          <w:sz w:val="28"/>
          <w:szCs w:val="28"/>
        </w:rPr>
        <w:t>Physical behaviour, such as deliberately brushing against someone, interfering with someone’s clothes, and displaying images of a sexual nature.</w:t>
      </w:r>
    </w:p>
    <w:p w14:paraId="7C0543F4" w14:textId="77777777" w:rsidR="006C6F3F" w:rsidRPr="00657FB8" w:rsidRDefault="006C6F3F" w:rsidP="008971C8">
      <w:pPr>
        <w:pStyle w:val="TNCBodyText"/>
        <w:numPr>
          <w:ilvl w:val="0"/>
          <w:numId w:val="6"/>
        </w:numPr>
        <w:spacing w:before="120" w:after="12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Online sexual harassment, which may be standalone or part of a wider pattern of sexual harassment and/or sexual violence. This includes: </w:t>
      </w:r>
    </w:p>
    <w:p w14:paraId="710CD70E"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The consensual and non-consensual sharing of nude and semi-nude images and/or videos.</w:t>
      </w:r>
    </w:p>
    <w:p w14:paraId="14A33830"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Sharing unwanted explicit content.</w:t>
      </w:r>
    </w:p>
    <w:p w14:paraId="54AF45E7"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Upskirting.</w:t>
      </w:r>
    </w:p>
    <w:p w14:paraId="63199F29"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 xml:space="preserve">Sexualised online bullying. </w:t>
      </w:r>
    </w:p>
    <w:p w14:paraId="68FBC57A"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 xml:space="preserve">Unwanted sexual comments and messages, including on social media. </w:t>
      </w:r>
    </w:p>
    <w:p w14:paraId="1DD3D481" w14:textId="77777777" w:rsidR="006C6F3F" w:rsidRPr="00657FB8" w:rsidRDefault="006C6F3F" w:rsidP="008971C8">
      <w:pPr>
        <w:pStyle w:val="TNCBodyText"/>
        <w:numPr>
          <w:ilvl w:val="1"/>
          <w:numId w:val="6"/>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 xml:space="preserve">Sexual exploitation, coercion, and threats. </w:t>
      </w:r>
    </w:p>
    <w:p w14:paraId="628C2404" w14:textId="16427B68"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For the purposes of this policy, </w:t>
      </w:r>
      <w:r w:rsidRPr="00657FB8">
        <w:rPr>
          <w:rFonts w:ascii="Sylexiad Sans Spaced Med" w:hAnsi="Sylexiad Sans Spaced Med"/>
          <w:b/>
          <w:sz w:val="28"/>
          <w:szCs w:val="28"/>
        </w:rPr>
        <w:t xml:space="preserve">“upskirting” </w:t>
      </w:r>
      <w:r w:rsidRPr="00657FB8">
        <w:rPr>
          <w:rFonts w:ascii="Sylexiad Sans Spaced Med" w:hAnsi="Sylexiad Sans Spaced Med"/>
          <w:sz w:val="28"/>
          <w:szCs w:val="28"/>
        </w:rPr>
        <w:t xml:space="preserve">refers to the act, as identified </w:t>
      </w:r>
      <w:r w:rsidR="00FE5BA2" w:rsidRPr="00657FB8">
        <w:rPr>
          <w:rFonts w:ascii="Sylexiad Sans Spaced Med" w:hAnsi="Sylexiad Sans Spaced Med"/>
          <w:sz w:val="28"/>
          <w:szCs w:val="28"/>
        </w:rPr>
        <w:t xml:space="preserve">in </w:t>
      </w:r>
      <w:r w:rsidRPr="00657FB8">
        <w:rPr>
          <w:rFonts w:ascii="Sylexiad Sans Spaced Med" w:hAnsi="Sylexiad Sans Spaced Med"/>
          <w:sz w:val="28"/>
          <w:szCs w:val="28"/>
        </w:rPr>
        <w:t>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54E8E69" w14:textId="7AF4C8D1" w:rsidR="006C6F3F" w:rsidRPr="00657FB8" w:rsidRDefault="005F6539" w:rsidP="006C6F3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 xml:space="preserve">"making or sharing of nude or semi-nude images and/or videos" </w:t>
      </w:r>
      <w:r w:rsidRPr="00657FB8">
        <w:rPr>
          <w:rFonts w:ascii="Sylexiad Sans Spaced Med" w:hAnsi="Sylexiad Sans Spaced Med"/>
          <w:sz w:val="28"/>
          <w:szCs w:val="28"/>
        </w:rPr>
        <w:t>refers to the creation, possession or sharing of nude or semi-nude images and/or videos involving anyone under the age of 18. This includes consensual and non-consensual sharing, AI-generated content where it depicts a child, and content shared online or offline</w:t>
      </w:r>
      <w:r w:rsidR="006C6F3F" w:rsidRPr="00657FB8">
        <w:rPr>
          <w:rFonts w:ascii="Sylexiad Sans Spaced Med" w:hAnsi="Sylexiad Sans Spaced Med"/>
          <w:sz w:val="28"/>
          <w:szCs w:val="28"/>
        </w:rPr>
        <w:t>.</w:t>
      </w:r>
    </w:p>
    <w:p w14:paraId="4C69024E" w14:textId="0B947433" w:rsidR="000C2516" w:rsidRPr="00657FB8" w:rsidRDefault="000C2516" w:rsidP="006C6F3F">
      <w:pPr>
        <w:pStyle w:val="TNCBodyText"/>
        <w:rPr>
          <w:rFonts w:ascii="Sylexiad Sans Spaced Med" w:hAnsi="Sylexiad Sans Spaced Med"/>
          <w:sz w:val="28"/>
          <w:szCs w:val="28"/>
        </w:rPr>
      </w:pPr>
      <w:r w:rsidRPr="00657FB8">
        <w:rPr>
          <w:rFonts w:ascii="Sylexiad Sans Spaced Med" w:hAnsi="Sylexiad Sans Spaced Med"/>
          <w:b/>
          <w:bCs/>
          <w:sz w:val="28"/>
          <w:szCs w:val="28"/>
        </w:rPr>
        <w:t>"Deepfakes"</w:t>
      </w:r>
      <w:r w:rsidRPr="00657FB8">
        <w:rPr>
          <w:rFonts w:ascii="Sylexiad Sans Spaced Med" w:hAnsi="Sylexiad Sans Spaced Med"/>
          <w:sz w:val="28"/>
          <w:szCs w:val="28"/>
        </w:rPr>
        <w:t xml:space="preserve"> and </w:t>
      </w:r>
      <w:r w:rsidRPr="00657FB8">
        <w:rPr>
          <w:rFonts w:ascii="Sylexiad Sans Spaced Med" w:hAnsi="Sylexiad Sans Spaced Med"/>
          <w:b/>
          <w:bCs/>
          <w:sz w:val="28"/>
          <w:szCs w:val="28"/>
        </w:rPr>
        <w:t>"</w:t>
      </w:r>
      <w:proofErr w:type="spellStart"/>
      <w:r w:rsidRPr="00657FB8">
        <w:rPr>
          <w:rFonts w:ascii="Sylexiad Sans Spaced Med" w:hAnsi="Sylexiad Sans Spaced Med"/>
          <w:b/>
          <w:bCs/>
          <w:sz w:val="28"/>
          <w:szCs w:val="28"/>
        </w:rPr>
        <w:t>deepnudes</w:t>
      </w:r>
      <w:proofErr w:type="spellEnd"/>
      <w:r w:rsidRPr="00657FB8">
        <w:rPr>
          <w:rFonts w:ascii="Sylexiad Sans Spaced Med" w:hAnsi="Sylexiad Sans Spaced Med"/>
          <w:b/>
          <w:bCs/>
          <w:sz w:val="28"/>
          <w:szCs w:val="28"/>
        </w:rPr>
        <w:t>"</w:t>
      </w:r>
      <w:r w:rsidRPr="00657FB8">
        <w:rPr>
          <w:rFonts w:ascii="Sylexiad Sans Spaced Med" w:hAnsi="Sylexiad Sans Spaced Med"/>
          <w:sz w:val="28"/>
          <w:szCs w:val="28"/>
        </w:rPr>
        <w:t xml:space="preserve"> refer to digitally manipulated or AI-generated images, audio or videos that falsely depict a person. </w:t>
      </w:r>
      <w:r w:rsidR="0099592C" w:rsidRPr="00657FB8">
        <w:rPr>
          <w:rFonts w:ascii="Sylexiad Sans Spaced Med" w:hAnsi="Sylexiad Sans Spaced Med"/>
          <w:sz w:val="28"/>
          <w:szCs w:val="28"/>
        </w:rPr>
        <w:t>Where these involve nude or semi-nude images of a child, they will be managed in accordance with the school's procedures for responding to the making or sharing of nude or semi-nude images and/or videos.</w:t>
      </w:r>
    </w:p>
    <w:p w14:paraId="6EDBE7BC"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bCs/>
          <w:sz w:val="28"/>
          <w:szCs w:val="28"/>
        </w:rPr>
        <w:t>For the purposes of this policy,</w:t>
      </w:r>
      <w:r w:rsidRPr="00657FB8">
        <w:rPr>
          <w:rFonts w:ascii="Sylexiad Sans Spaced Med" w:hAnsi="Sylexiad Sans Spaced Med"/>
          <w:b/>
          <w:sz w:val="28"/>
          <w:szCs w:val="28"/>
        </w:rPr>
        <w:t xml:space="preserve"> “abuse” </w:t>
      </w:r>
      <w:r w:rsidRPr="00657FB8">
        <w:rPr>
          <w:rFonts w:ascii="Sylexiad Sans Spaced Med" w:hAnsi="Sylexiad Sans Spaced Med"/>
          <w:bCs/>
          <w:sz w:val="28"/>
          <w:szCs w:val="28"/>
        </w:rPr>
        <w:t xml:space="preserve">is defined as a </w:t>
      </w:r>
      <w:r w:rsidRPr="00657FB8">
        <w:rPr>
          <w:rFonts w:ascii="Sylexiad Sans Spaced Med" w:hAnsi="Sylexiad Sans Spaced Med"/>
          <w:sz w:val="28"/>
          <w:szCs w:val="28"/>
        </w:rP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0556043F"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bCs/>
          <w:sz w:val="28"/>
          <w:szCs w:val="28"/>
        </w:rPr>
        <w:t>For the purposes of this policy,</w:t>
      </w:r>
      <w:r w:rsidRPr="00657FB8">
        <w:rPr>
          <w:rFonts w:ascii="Sylexiad Sans Spaced Med" w:hAnsi="Sylexiad Sans Spaced Med"/>
          <w:b/>
          <w:sz w:val="28"/>
          <w:szCs w:val="28"/>
        </w:rPr>
        <w:t xml:space="preserve"> “physical abuse”</w:t>
      </w:r>
      <w:r w:rsidRPr="00657FB8">
        <w:rPr>
          <w:rFonts w:ascii="Sylexiad Sans Spaced Med" w:hAnsi="Sylexiad Sans Spaced Med"/>
          <w:bCs/>
          <w:sz w:val="28"/>
          <w:szCs w:val="28"/>
        </w:rPr>
        <w:t xml:space="preserve"> is defined as a </w:t>
      </w:r>
      <w:r w:rsidRPr="00657FB8">
        <w:rPr>
          <w:rFonts w:ascii="Sylexiad Sans Spaced Med" w:hAnsi="Sylexiad Sans Spaced Med"/>
          <w:sz w:val="28"/>
          <w:szCs w:val="28"/>
        </w:rP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4FED9C8F"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bCs/>
          <w:sz w:val="28"/>
          <w:szCs w:val="28"/>
        </w:rPr>
        <w:t>For the purposes of this policy,</w:t>
      </w:r>
      <w:r w:rsidRPr="00657FB8">
        <w:rPr>
          <w:rFonts w:ascii="Sylexiad Sans Spaced Med" w:hAnsi="Sylexiad Sans Spaced Med"/>
          <w:b/>
          <w:sz w:val="28"/>
          <w:szCs w:val="28"/>
        </w:rPr>
        <w:t xml:space="preserve"> “emotional abuse” </w:t>
      </w:r>
      <w:r w:rsidRPr="00657FB8">
        <w:rPr>
          <w:rFonts w:ascii="Sylexiad Sans Spaced Med" w:hAnsi="Sylexiad Sans Spaced Med"/>
          <w:bCs/>
          <w:sz w:val="28"/>
          <w:szCs w:val="28"/>
        </w:rPr>
        <w:t>is defined as the persistent emotional maltreatment of a child such as to cause severe and adverse</w:t>
      </w:r>
      <w:r w:rsidRPr="00657FB8">
        <w:rPr>
          <w:rFonts w:ascii="Sylexiad Sans Spaced Med" w:hAnsi="Sylexiad Sans Spaced Med"/>
          <w:sz w:val="28"/>
          <w:szCs w:val="28"/>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w:t>
      </w:r>
      <w:r w:rsidRPr="00657FB8">
        <w:rPr>
          <w:rFonts w:ascii="Sylexiad Sans Spaced Med" w:hAnsi="Sylexiad Sans Spaced Med"/>
          <w:sz w:val="28"/>
          <w:szCs w:val="28"/>
        </w:rPr>
        <w:lastRenderedPageBreak/>
        <w:t>including cyberbullying, causing the child to frequently feel frightened or in danger, or the exploitation or corruption of children. Some level of emotional abuse is involved in all types of maltreatment of a child, but it may also occur alone.</w:t>
      </w:r>
    </w:p>
    <w:p w14:paraId="699BF236" w14:textId="77777777" w:rsidR="006C6F3F" w:rsidRPr="00657FB8" w:rsidRDefault="006C6F3F" w:rsidP="006C6F3F">
      <w:pPr>
        <w:pStyle w:val="TNCBodyText"/>
        <w:rPr>
          <w:rFonts w:ascii="Sylexiad Sans Spaced Med" w:hAnsi="Sylexiad Sans Spaced Med"/>
          <w:sz w:val="28"/>
          <w:szCs w:val="28"/>
        </w:rPr>
      </w:pPr>
      <w:r w:rsidRPr="00657FB8">
        <w:rPr>
          <w:rFonts w:ascii="Sylexiad Sans Spaced Med" w:hAnsi="Sylexiad Sans Spaced Med"/>
          <w:bCs/>
          <w:sz w:val="28"/>
          <w:szCs w:val="28"/>
        </w:rPr>
        <w:t>For the purposes of this policy,</w:t>
      </w:r>
      <w:r w:rsidRPr="00657FB8">
        <w:rPr>
          <w:rFonts w:ascii="Sylexiad Sans Spaced Med" w:hAnsi="Sylexiad Sans Spaced Med"/>
          <w:b/>
          <w:sz w:val="28"/>
          <w:szCs w:val="28"/>
        </w:rPr>
        <w:t xml:space="preserve"> “sexual abuse” </w:t>
      </w:r>
      <w:r w:rsidRPr="00657FB8">
        <w:rPr>
          <w:rFonts w:ascii="Sylexiad Sans Spaced Med" w:hAnsi="Sylexiad Sans Spaced Med"/>
          <w:bCs/>
          <w:sz w:val="28"/>
          <w:szCs w:val="28"/>
        </w:rPr>
        <w:t>is defined as abuse that involves forcing or enticing a child to take part in sexual activities, not necessarily</w:t>
      </w:r>
      <w:r w:rsidRPr="00657FB8">
        <w:rPr>
          <w:rFonts w:ascii="Sylexiad Sans Spaced Med" w:hAnsi="Sylexiad Sans Spaced Med"/>
          <w:sz w:val="28"/>
          <w:szCs w:val="28"/>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14:paraId="268D9C90" w14:textId="774E7373" w:rsidR="00D559A8" w:rsidRPr="00657FB8" w:rsidRDefault="006C6F3F" w:rsidP="00B836B2">
      <w:pPr>
        <w:pStyle w:val="TNCBodyText"/>
        <w:rPr>
          <w:rFonts w:ascii="Sylexiad Sans Spaced Med" w:hAnsi="Sylexiad Sans Spaced Med"/>
          <w:sz w:val="28"/>
          <w:szCs w:val="28"/>
        </w:rPr>
      </w:pPr>
      <w:r w:rsidRPr="00657FB8">
        <w:rPr>
          <w:rFonts w:ascii="Sylexiad Sans Spaced Med" w:hAnsi="Sylexiad Sans Spaced Med"/>
          <w:bCs/>
          <w:sz w:val="28"/>
          <w:szCs w:val="28"/>
        </w:rPr>
        <w:t>For the purposes of this policy,</w:t>
      </w:r>
      <w:r w:rsidRPr="00657FB8">
        <w:rPr>
          <w:rFonts w:ascii="Sylexiad Sans Spaced Med" w:hAnsi="Sylexiad Sans Spaced Med"/>
          <w:b/>
          <w:sz w:val="28"/>
          <w:szCs w:val="28"/>
        </w:rPr>
        <w:t xml:space="preserve"> “neglect” </w:t>
      </w:r>
      <w:r w:rsidRPr="00657FB8">
        <w:rPr>
          <w:rFonts w:ascii="Sylexiad Sans Spaced Med" w:hAnsi="Sylexiad Sans Spaced Med"/>
          <w:bCs/>
          <w:sz w:val="28"/>
          <w:szCs w:val="28"/>
        </w:rPr>
        <w:t>is defined as the persistent failure to meet a child’s basic physical and/or psychological</w:t>
      </w:r>
      <w:r w:rsidRPr="00657FB8">
        <w:rPr>
          <w:rFonts w:ascii="Sylexiad Sans Spaced Med" w:hAnsi="Sylexiad Sans Spaced Med"/>
          <w:sz w:val="28"/>
          <w:szCs w:val="28"/>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sidR="00643416" w:rsidRPr="00657FB8">
        <w:rPr>
          <w:rFonts w:ascii="Sylexiad Sans Spaced Med" w:hAnsi="Sylexiad Sans Spaced Med"/>
          <w:sz w:val="28"/>
          <w:szCs w:val="28"/>
        </w:rPr>
        <w:br w:type="page"/>
      </w:r>
    </w:p>
    <w:p w14:paraId="2E9CCEBA" w14:textId="50AC3564" w:rsidR="0025107E" w:rsidRPr="00657FB8" w:rsidRDefault="00D559A8" w:rsidP="00D613D9">
      <w:pPr>
        <w:pStyle w:val="Heading2"/>
        <w:rPr>
          <w:rFonts w:ascii="Sylexiad Sans Spaced Med" w:hAnsi="Sylexiad Sans Spaced Med"/>
          <w:b/>
          <w:bCs/>
          <w:sz w:val="28"/>
          <w:szCs w:val="28"/>
        </w:rPr>
      </w:pPr>
      <w:bookmarkStart w:id="3" w:name="LF"/>
      <w:r w:rsidRPr="00657FB8">
        <w:rPr>
          <w:rFonts w:ascii="Sylexiad Sans Spaced Med" w:hAnsi="Sylexiad Sans Spaced Med"/>
          <w:b/>
          <w:bCs/>
          <w:sz w:val="28"/>
          <w:szCs w:val="28"/>
        </w:rPr>
        <w:lastRenderedPageBreak/>
        <w:t xml:space="preserve">Legal framework </w:t>
      </w:r>
    </w:p>
    <w:bookmarkEnd w:id="3"/>
    <w:p w14:paraId="0C497DDC" w14:textId="77777777" w:rsidR="00C91B46" w:rsidRPr="00657FB8" w:rsidRDefault="00C91B46" w:rsidP="00C91B4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This policy has due regard to all relevant legislation and statutory guidance including, but not limited to, the following: </w:t>
      </w:r>
    </w:p>
    <w:p w14:paraId="7A6E0F73" w14:textId="7CA6C9F3" w:rsidR="00C91B46" w:rsidRPr="00657FB8" w:rsidRDefault="00C91B46" w:rsidP="00C91B46">
      <w:pPr>
        <w:pStyle w:val="TNCBodyText"/>
        <w:rPr>
          <w:rFonts w:ascii="Sylexiad Sans Spaced Med" w:hAnsi="Sylexiad Sans Spaced Med"/>
          <w:b/>
          <w:bCs/>
          <w:sz w:val="28"/>
          <w:szCs w:val="28"/>
        </w:rPr>
      </w:pPr>
      <w:r w:rsidRPr="00657FB8">
        <w:rPr>
          <w:rFonts w:ascii="Sylexiad Sans Spaced Med" w:hAnsi="Sylexiad Sans Spaced Med"/>
          <w:b/>
          <w:bCs/>
          <w:sz w:val="28"/>
          <w:szCs w:val="28"/>
        </w:rPr>
        <w:t>Legislation</w:t>
      </w:r>
    </w:p>
    <w:p w14:paraId="6B53A742"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Children Act 1989</w:t>
      </w:r>
    </w:p>
    <w:p w14:paraId="0344922E"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Sexual Offences Act 2003</w:t>
      </w:r>
    </w:p>
    <w:p w14:paraId="78A8A448"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Female Genital Mutilation Act 2003 (as inserted by the Serious Crime Act 2015)</w:t>
      </w:r>
    </w:p>
    <w:p w14:paraId="78B3597D"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Children Act 2004</w:t>
      </w:r>
    </w:p>
    <w:p w14:paraId="137D0095"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Safeguarding Vulnerable Groups Act 2006</w:t>
      </w:r>
    </w:p>
    <w:p w14:paraId="3D8C0475"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Apprenticeships, Children and Learning Act 2009 </w:t>
      </w:r>
    </w:p>
    <w:p w14:paraId="3F93DC6A"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Equality Act 2010</w:t>
      </w:r>
    </w:p>
    <w:p w14:paraId="267B952B"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The Education (School Teachers’ Appraisal) (England) Regulations 2012 (as amended)</w:t>
      </w:r>
    </w:p>
    <w:p w14:paraId="6E16511C"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Anti-social Behaviour, Crime and Policing Act 2014</w:t>
      </w:r>
    </w:p>
    <w:p w14:paraId="69328BBE"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Counter-Terrorism and Security Act 2015</w:t>
      </w:r>
    </w:p>
    <w:p w14:paraId="5327D981"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The UK General Data Protection Regulation (UK GDPR)</w:t>
      </w:r>
    </w:p>
    <w:p w14:paraId="3AD00FC4"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Data Protection Act 2018</w:t>
      </w:r>
    </w:p>
    <w:p w14:paraId="4736AB1A" w14:textId="259E666A" w:rsidR="00C548EC" w:rsidRPr="00657FB8" w:rsidRDefault="00860AF1"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Data (Use and Access) Act 2025</w:t>
      </w:r>
    </w:p>
    <w:p w14:paraId="5AF9AD3D" w14:textId="6CAB6BC8" w:rsidR="00C91B46" w:rsidRPr="0011029C"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11029C">
        <w:rPr>
          <w:rFonts w:ascii="Sylexiad Sans Spaced Med" w:hAnsi="Sylexiad Sans Spaced Med"/>
          <w:sz w:val="28"/>
          <w:szCs w:val="28"/>
        </w:rPr>
        <w:t>The Childcare (Disqualification) and Childcare (Early Years Provision Free of Charge) (Extended Entitlement) (Amendment) Regulations 2018</w:t>
      </w:r>
    </w:p>
    <w:p w14:paraId="213613FD" w14:textId="5F4430E1" w:rsidR="00516960" w:rsidRPr="0011029C" w:rsidRDefault="00516960" w:rsidP="008971C8">
      <w:pPr>
        <w:numPr>
          <w:ilvl w:val="0"/>
          <w:numId w:val="8"/>
        </w:numPr>
        <w:spacing w:after="0" w:line="240" w:lineRule="auto"/>
        <w:ind w:left="714" w:hanging="357"/>
        <w:contextualSpacing/>
        <w:jc w:val="both"/>
        <w:rPr>
          <w:rFonts w:ascii="Sylexiad Sans Spaced Med" w:hAnsi="Sylexiad Sans Spaced Med"/>
          <w:sz w:val="28"/>
          <w:szCs w:val="28"/>
        </w:rPr>
      </w:pPr>
      <w:r w:rsidRPr="0011029C">
        <w:rPr>
          <w:rFonts w:ascii="Sylexiad Sans Spaced Med" w:hAnsi="Sylexiad Sans Spaced Med"/>
          <w:sz w:val="28"/>
          <w:szCs w:val="28"/>
        </w:rPr>
        <w:t>Early Years foundation stage statutory framework</w:t>
      </w:r>
      <w:r w:rsidR="00326B27" w:rsidRPr="0011029C">
        <w:rPr>
          <w:rFonts w:ascii="Sylexiad Sans Spaced Med" w:hAnsi="Sylexiad Sans Spaced Med"/>
          <w:sz w:val="28"/>
          <w:szCs w:val="28"/>
        </w:rPr>
        <w:t xml:space="preserve"> (</w:t>
      </w:r>
      <w:r w:rsidR="0011029C" w:rsidRPr="0011029C">
        <w:rPr>
          <w:rFonts w:ascii="Sylexiad Sans Spaced Med" w:hAnsi="Sylexiad Sans Spaced Med"/>
          <w:sz w:val="28"/>
          <w:szCs w:val="28"/>
        </w:rPr>
        <w:t>2014, updated 2026</w:t>
      </w:r>
      <w:r w:rsidR="00326B27" w:rsidRPr="0011029C">
        <w:rPr>
          <w:rFonts w:ascii="Sylexiad Sans Spaced Med" w:hAnsi="Sylexiad Sans Spaced Med"/>
          <w:sz w:val="28"/>
          <w:szCs w:val="28"/>
        </w:rPr>
        <w:t>)</w:t>
      </w:r>
      <w:r w:rsidR="008F6DDC" w:rsidRPr="0011029C">
        <w:rPr>
          <w:rFonts w:ascii="Sylexiad Sans Spaced Med" w:hAnsi="Sylexiad Sans Spaced Med"/>
          <w:sz w:val="28"/>
          <w:szCs w:val="28"/>
        </w:rPr>
        <w:t xml:space="preserve"> </w:t>
      </w:r>
    </w:p>
    <w:p w14:paraId="3777F199"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Voyeurism (Offences) Act 2019</w:t>
      </w:r>
    </w:p>
    <w:p w14:paraId="0F7C5EC4"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Domestic Abuse Act 2021</w:t>
      </w:r>
    </w:p>
    <w:p w14:paraId="314C330F" w14:textId="77777777" w:rsidR="00C91B46" w:rsidRPr="00657FB8" w:rsidRDefault="00C91B46"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 xml:space="preserve">Marriage and Civil Partnership (Minimum Age) Act 2022 </w:t>
      </w:r>
    </w:p>
    <w:p w14:paraId="189894E6" w14:textId="2D9C67BF" w:rsidR="00D345AB" w:rsidRPr="00657FB8" w:rsidRDefault="00D345AB" w:rsidP="008971C8">
      <w:pPr>
        <w:pStyle w:val="TNCBodyText"/>
        <w:numPr>
          <w:ilvl w:val="0"/>
          <w:numId w:val="8"/>
        </w:numPr>
        <w:spacing w:before="0" w:after="0" w:line="240" w:lineRule="auto"/>
        <w:ind w:left="714" w:hanging="357"/>
        <w:rPr>
          <w:rFonts w:ascii="Sylexiad Sans Spaced Med" w:hAnsi="Sylexiad Sans Spaced Med"/>
          <w:sz w:val="28"/>
          <w:szCs w:val="28"/>
        </w:rPr>
      </w:pPr>
      <w:r w:rsidRPr="00657FB8">
        <w:rPr>
          <w:rFonts w:ascii="Sylexiad Sans Spaced Med" w:hAnsi="Sylexiad Sans Spaced Med"/>
          <w:sz w:val="28"/>
          <w:szCs w:val="28"/>
        </w:rPr>
        <w:t>Children’s Wellbeing and Schools Act 2026</w:t>
      </w:r>
    </w:p>
    <w:p w14:paraId="534FA695" w14:textId="48AE6891" w:rsidR="00C91B46" w:rsidRPr="00657FB8" w:rsidRDefault="00C91B46" w:rsidP="00C91B46">
      <w:pPr>
        <w:pStyle w:val="TNCBodyText"/>
        <w:rPr>
          <w:rFonts w:ascii="Sylexiad Sans Spaced Med" w:hAnsi="Sylexiad Sans Spaced Med"/>
          <w:b/>
          <w:bCs/>
          <w:sz w:val="28"/>
          <w:szCs w:val="28"/>
        </w:rPr>
      </w:pPr>
      <w:r w:rsidRPr="00657FB8">
        <w:rPr>
          <w:rFonts w:ascii="Sylexiad Sans Spaced Med" w:hAnsi="Sylexiad Sans Spaced Med"/>
          <w:b/>
          <w:bCs/>
          <w:sz w:val="28"/>
          <w:szCs w:val="28"/>
        </w:rPr>
        <w:t>Statutory guidance</w:t>
      </w:r>
    </w:p>
    <w:p w14:paraId="31B67DB1" w14:textId="3EBC47DD"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Home Office ‘Prevent duty guidance: Guidance for specified authorities in England and </w:t>
      </w:r>
      <w:proofErr w:type="spellStart"/>
      <w:r w:rsidRPr="00657FB8">
        <w:rPr>
          <w:rFonts w:ascii="Sylexiad Sans Spaced Med" w:hAnsi="Sylexiad Sans Spaced Med"/>
          <w:sz w:val="28"/>
          <w:szCs w:val="28"/>
        </w:rPr>
        <w:t>Wales’</w:t>
      </w:r>
      <w:proofErr w:type="spellEnd"/>
    </w:p>
    <w:p w14:paraId="4100C7CB" w14:textId="514578EA"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‘Working Together to Safeguard Children</w:t>
      </w:r>
      <w:r w:rsidR="00D345AB" w:rsidRPr="00657FB8">
        <w:rPr>
          <w:rFonts w:ascii="Sylexiad Sans Spaced Med" w:hAnsi="Sylexiad Sans Spaced Med"/>
          <w:sz w:val="28"/>
          <w:szCs w:val="28"/>
        </w:rPr>
        <w:t>’</w:t>
      </w:r>
    </w:p>
    <w:p w14:paraId="55FD7E14" w14:textId="713C9B0C"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‘Disqualification under the Childcare Act</w:t>
      </w:r>
      <w:r w:rsidR="00D345AB" w:rsidRPr="00657FB8">
        <w:rPr>
          <w:rFonts w:ascii="Sylexiad Sans Spaced Med" w:hAnsi="Sylexiad Sans Spaced Med"/>
          <w:sz w:val="28"/>
          <w:szCs w:val="28"/>
        </w:rPr>
        <w:t>’</w:t>
      </w:r>
    </w:p>
    <w:p w14:paraId="78DA9C1B" w14:textId="00BC6335"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‘Keeping children safe in education</w:t>
      </w:r>
      <w:r w:rsidR="00D345AB" w:rsidRPr="00657FB8">
        <w:rPr>
          <w:rFonts w:ascii="Sylexiad Sans Spaced Med" w:hAnsi="Sylexiad Sans Spaced Med"/>
          <w:sz w:val="28"/>
          <w:szCs w:val="28"/>
        </w:rPr>
        <w:t>’</w:t>
      </w:r>
    </w:p>
    <w:p w14:paraId="62C628CC" w14:textId="147CFBF5" w:rsidR="005D2297" w:rsidRPr="00657FB8" w:rsidRDefault="005D2297"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‘Working together to improve school attendance’</w:t>
      </w:r>
    </w:p>
    <w:p w14:paraId="75A3A5A7" w14:textId="6EA733FB"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HM Government ‘Multi-agency statutory guidance on female genital mutilation’</w:t>
      </w:r>
    </w:p>
    <w:p w14:paraId="2216DC99" w14:textId="4C43D59B"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HM </w:t>
      </w:r>
      <w:r w:rsidR="00B06D91" w:rsidRPr="00657FB8">
        <w:rPr>
          <w:rFonts w:ascii="Sylexiad Sans Spaced Med" w:hAnsi="Sylexiad Sans Spaced Med"/>
          <w:sz w:val="28"/>
          <w:szCs w:val="28"/>
        </w:rPr>
        <w:t>Government ‘</w:t>
      </w:r>
      <w:r w:rsidRPr="00657FB8">
        <w:rPr>
          <w:rFonts w:ascii="Sylexiad Sans Spaced Med" w:hAnsi="Sylexiad Sans Spaced Med"/>
          <w:sz w:val="28"/>
          <w:szCs w:val="28"/>
        </w:rPr>
        <w:t>Channel Duty Guidance: Protecting people susceptible to radicalisation’</w:t>
      </w:r>
    </w:p>
    <w:p w14:paraId="6219A6D5" w14:textId="2D3B4D71" w:rsidR="00C91B46" w:rsidRPr="00657FB8" w:rsidRDefault="00C91B46" w:rsidP="008971C8">
      <w:pPr>
        <w:pStyle w:val="TNCBodyText"/>
        <w:numPr>
          <w:ilvl w:val="0"/>
          <w:numId w:val="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Home Office and Foreign, Commonwealth and Development Office ‘Multi-agency statutory guidance for dealing with forced marriage and Multi-agency practice guidelines: Handling cases of forced marriage’</w:t>
      </w:r>
    </w:p>
    <w:p w14:paraId="0D221DA3" w14:textId="7CAD1D7C" w:rsidR="00C91B46" w:rsidRPr="00657FB8" w:rsidRDefault="00C91B46" w:rsidP="00C91B46">
      <w:pPr>
        <w:pStyle w:val="TNCBodyText"/>
        <w:rPr>
          <w:rFonts w:ascii="Sylexiad Sans Spaced Med" w:hAnsi="Sylexiad Sans Spaced Med"/>
          <w:b/>
          <w:bCs/>
          <w:sz w:val="28"/>
          <w:szCs w:val="28"/>
        </w:rPr>
      </w:pPr>
      <w:r w:rsidRPr="00657FB8">
        <w:rPr>
          <w:rFonts w:ascii="Sylexiad Sans Spaced Med" w:hAnsi="Sylexiad Sans Spaced Med"/>
          <w:b/>
          <w:bCs/>
          <w:sz w:val="28"/>
          <w:szCs w:val="28"/>
        </w:rPr>
        <w:lastRenderedPageBreak/>
        <w:t>Non-statutory guidance</w:t>
      </w:r>
    </w:p>
    <w:p w14:paraId="70D7AB09" w14:textId="7574E1E9"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‘What to do if you’re worried a child is being abused’</w:t>
      </w:r>
    </w:p>
    <w:p w14:paraId="510FE672" w14:textId="40661CF1" w:rsidR="00441545"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‘Child sexual exploitation’</w:t>
      </w:r>
      <w:r w:rsidR="00441545" w:rsidRPr="00657FB8">
        <w:rPr>
          <w:rFonts w:ascii="Sylexiad Sans Spaced Med" w:hAnsi="Sylexiad Sans Spaced Med"/>
          <w:sz w:val="28"/>
          <w:szCs w:val="28"/>
        </w:rPr>
        <w:t xml:space="preserve"> </w:t>
      </w:r>
    </w:p>
    <w:p w14:paraId="034DA84A" w14:textId="4B480BAF" w:rsidR="00441545" w:rsidRPr="00657FB8" w:rsidRDefault="00441545"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‘Filtering and monitoring standards for schools and colleges’</w:t>
      </w:r>
    </w:p>
    <w:p w14:paraId="7872E7E0" w14:textId="7F7D08FB"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‘Information sharing’</w:t>
      </w:r>
    </w:p>
    <w:p w14:paraId="6B3677B4" w14:textId="546BDFB6"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‘Sharing nudes and semi-nudes: advice for education settings working with children and young people’</w:t>
      </w:r>
    </w:p>
    <w:p w14:paraId="239B33FF" w14:textId="5D382B41"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DfE ‘Teachers’ Standards’ </w:t>
      </w:r>
    </w:p>
    <w:p w14:paraId="14267E01" w14:textId="2F44D654"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‘Recruit teachers from overseas’</w:t>
      </w:r>
    </w:p>
    <w:p w14:paraId="1677EAD7" w14:textId="697CCB8B"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‘Meeting digital and technology standards in schools and colleges’</w:t>
      </w:r>
    </w:p>
    <w:p w14:paraId="1178FC0C" w14:textId="62ADB9D5" w:rsidR="00C91B46" w:rsidRPr="00657FB8" w:rsidRDefault="00C91B46"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Department of Health and Social Care ‘Virginity testing and hymenoplasty: multi-agency guidance’</w:t>
      </w:r>
    </w:p>
    <w:p w14:paraId="64FB9C35" w14:textId="7B6CAA22" w:rsidR="00364F82" w:rsidRPr="00657FB8" w:rsidRDefault="00364F82" w:rsidP="008971C8">
      <w:pPr>
        <w:pStyle w:val="TNCBodyText"/>
        <w:numPr>
          <w:ilvl w:val="0"/>
          <w:numId w:val="1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DfE ‘Restrictive interventions, including the use of reasonable force, in schools’</w:t>
      </w:r>
    </w:p>
    <w:p w14:paraId="1D07BE9D" w14:textId="77777777" w:rsidR="002B6EAE" w:rsidRPr="00657FB8" w:rsidRDefault="002B6EAE" w:rsidP="002B6EAE">
      <w:pPr>
        <w:pStyle w:val="TNCBodyText"/>
        <w:spacing w:before="0" w:after="0"/>
        <w:rPr>
          <w:rFonts w:ascii="Sylexiad Sans Spaced Med" w:hAnsi="Sylexiad Sans Spaced Med"/>
          <w:sz w:val="28"/>
          <w:szCs w:val="28"/>
        </w:rPr>
      </w:pPr>
    </w:p>
    <w:p w14:paraId="0BA66BC1" w14:textId="1B9A480C" w:rsidR="00361620" w:rsidRPr="00657FB8" w:rsidRDefault="00361620" w:rsidP="00361620">
      <w:pPr>
        <w:spacing w:after="200" w:line="276" w:lineRule="auto"/>
        <w:jc w:val="both"/>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This policy operates in conjunction with the following statutory Embark Federation centrally held policies, and school owned statements/policies. This includes child</w:t>
      </w:r>
      <w:r w:rsidR="00AA2288">
        <w:rPr>
          <w:rFonts w:ascii="Sylexiad Sans Spaced Med" w:eastAsia="Arial" w:hAnsi="Sylexiad Sans Spaced Med" w:cs="Times New Roman"/>
          <w:sz w:val="28"/>
          <w:szCs w:val="28"/>
        </w:rPr>
        <w:t>-</w:t>
      </w:r>
      <w:r w:rsidRPr="00657FB8">
        <w:rPr>
          <w:rFonts w:ascii="Sylexiad Sans Spaced Med" w:eastAsia="Arial" w:hAnsi="Sylexiad Sans Spaced Med" w:cs="Times New Roman"/>
          <w:sz w:val="28"/>
          <w:szCs w:val="28"/>
        </w:rPr>
        <w:t xml:space="preserve">friendly developed safeguarding leaflets, and policies developed by pupils, and all will be made available on the school website: </w:t>
      </w:r>
    </w:p>
    <w:p w14:paraId="0A8094C5"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bookmarkStart w:id="4" w:name="_Roles_and_responsibilities"/>
      <w:bookmarkEnd w:id="4"/>
      <w:r w:rsidRPr="00657FB8">
        <w:rPr>
          <w:rFonts w:ascii="Sylexiad Sans Spaced Med" w:eastAsia="Arial" w:hAnsi="Sylexiad Sans Spaced Med" w:cs="Times New Roman"/>
          <w:sz w:val="28"/>
          <w:szCs w:val="28"/>
        </w:rPr>
        <w:t>Children Absent from Education Policy</w:t>
      </w:r>
    </w:p>
    <w:p w14:paraId="01D81240"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Arial"/>
          <w:sz w:val="28"/>
          <w:szCs w:val="28"/>
        </w:rPr>
      </w:pPr>
      <w:r w:rsidRPr="00657FB8">
        <w:rPr>
          <w:rFonts w:ascii="Sylexiad Sans Spaced Med" w:eastAsia="Arial" w:hAnsi="Sylexiad Sans Spaced Med" w:cs="Times New Roman"/>
          <w:sz w:val="28"/>
          <w:szCs w:val="28"/>
        </w:rPr>
        <w:t>Child Sexual Exploitation (CSE) Policy (DDSCP</w:t>
      </w:r>
      <w:r w:rsidRPr="00657FB8">
        <w:rPr>
          <w:rFonts w:ascii="Sylexiad Sans Spaced Med" w:eastAsia="Arial" w:hAnsi="Sylexiad Sans Spaced Med" w:cs="Arial"/>
          <w:sz w:val="28"/>
          <w:szCs w:val="28"/>
        </w:rPr>
        <w:t xml:space="preserve">)  </w:t>
      </w:r>
      <w:hyperlink r:id="rId40" w:history="1">
        <w:r w:rsidRPr="00657FB8">
          <w:rPr>
            <w:rFonts w:ascii="Sylexiad Sans Spaced Med" w:hAnsi="Sylexiad Sans Spaced Med" w:cs="Arial"/>
            <w:color w:val="0000FF"/>
            <w:sz w:val="28"/>
            <w:szCs w:val="28"/>
            <w:u w:val="single"/>
          </w:rPr>
          <w:t>Children at Risk of Exploitation (CRE) (trixonline.co.uk)</w:t>
        </w:r>
      </w:hyperlink>
    </w:p>
    <w:p w14:paraId="5940DC11"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Prevent Duty Policy </w:t>
      </w:r>
      <w:hyperlink r:id="rId41" w:history="1">
        <w:r w:rsidRPr="00657FB8">
          <w:rPr>
            <w:rFonts w:ascii="Sylexiad Sans Spaced Med" w:eastAsia="Arial" w:hAnsi="Sylexiad Sans Spaced Med" w:cs="Times New Roman"/>
            <w:color w:val="0000FF"/>
            <w:sz w:val="28"/>
            <w:szCs w:val="28"/>
            <w:u w:val="single"/>
          </w:rPr>
          <w:t>Protecting children from radicalisation: the prevent duty - GOV.UK (www.gov.uk)</w:t>
        </w:r>
      </w:hyperlink>
    </w:p>
    <w:p w14:paraId="28476893"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Child-on-Child Abuse Policy (includes sexual violence and harassment)</w:t>
      </w:r>
    </w:p>
    <w:p w14:paraId="56838533"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Anti-bullying Policy including Behaviour Policy </w:t>
      </w:r>
    </w:p>
    <w:p w14:paraId="6994C3A0" w14:textId="77777777" w:rsidR="00CD51B6" w:rsidRPr="00657FB8" w:rsidRDefault="00361620" w:rsidP="008971C8">
      <w:pPr>
        <w:numPr>
          <w:ilvl w:val="0"/>
          <w:numId w:val="63"/>
        </w:numPr>
        <w:spacing w:after="200" w:line="276" w:lineRule="auto"/>
        <w:contextualSpacing/>
        <w:rPr>
          <w:rFonts w:ascii="Sylexiad Sans Spaced Med" w:hAnsi="Sylexiad Sans Spaced Med"/>
          <w:b/>
          <w:bCs/>
          <w:sz w:val="28"/>
          <w:szCs w:val="28"/>
        </w:rPr>
      </w:pPr>
      <w:r w:rsidRPr="00657FB8">
        <w:rPr>
          <w:rFonts w:ascii="Sylexiad Sans Spaced Med" w:eastAsia="Arial" w:hAnsi="Sylexiad Sans Spaced Med" w:cs="Times New Roman"/>
          <w:sz w:val="28"/>
          <w:szCs w:val="28"/>
        </w:rPr>
        <w:t xml:space="preserve">Suspension and Exclusion Policy (includes Attendance Policy) </w:t>
      </w:r>
    </w:p>
    <w:p w14:paraId="6336A2A2" w14:textId="6A076D65" w:rsidR="00CD51B6" w:rsidRPr="00657FB8" w:rsidRDefault="00CD51B6"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hAnsi="Sylexiad Sans Spaced Med"/>
          <w:sz w:val="28"/>
          <w:szCs w:val="28"/>
        </w:rPr>
        <w:t>Embark Federation Restrictive Intervention (Including use of reasonable force) protocol</w:t>
      </w:r>
    </w:p>
    <w:p w14:paraId="23BA6D71" w14:textId="420547AA" w:rsidR="00932C22" w:rsidRPr="00657FB8" w:rsidRDefault="00932C22"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hAnsi="Sylexiad Sans Spaced Med"/>
          <w:sz w:val="28"/>
          <w:szCs w:val="28"/>
        </w:rPr>
        <w:t>The Embark Federation Alternative Provision Protocol</w:t>
      </w:r>
    </w:p>
    <w:p w14:paraId="401C3F25" w14:textId="51B2103B"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Online Safety Policy</w:t>
      </w:r>
    </w:p>
    <w:p w14:paraId="7B8F091E" w14:textId="36F8EA0D" w:rsidR="00C0772F" w:rsidRPr="00657FB8" w:rsidRDefault="00C0772F"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Mobile Phone Policy</w:t>
      </w:r>
    </w:p>
    <w:p w14:paraId="16AF4849"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Staff ICT and Electronic Devices Policy (Acceptable Use) </w:t>
      </w:r>
    </w:p>
    <w:p w14:paraId="5D74C3D4"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GDPR/Data Protection</w:t>
      </w:r>
    </w:p>
    <w:p w14:paraId="63897567" w14:textId="2E920F79"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Embark </w:t>
      </w:r>
      <w:r w:rsidR="00932C22" w:rsidRPr="00657FB8">
        <w:rPr>
          <w:rFonts w:ascii="Sylexiad Sans Spaced Med" w:eastAsia="Arial" w:hAnsi="Sylexiad Sans Spaced Med" w:cs="Times New Roman"/>
          <w:sz w:val="28"/>
          <w:szCs w:val="28"/>
        </w:rPr>
        <w:t xml:space="preserve">Federation </w:t>
      </w:r>
      <w:r w:rsidRPr="00657FB8">
        <w:rPr>
          <w:rFonts w:ascii="Sylexiad Sans Spaced Med" w:eastAsia="Arial" w:hAnsi="Sylexiad Sans Spaced Med" w:cs="Times New Roman"/>
          <w:sz w:val="28"/>
          <w:szCs w:val="28"/>
        </w:rPr>
        <w:t xml:space="preserve">Records Management Policy (2023) and Data Protection and Retention Schedule (May 2023) guidance document.  </w:t>
      </w:r>
    </w:p>
    <w:p w14:paraId="2B69E502"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LAC - looked after children (includes SEND) </w:t>
      </w:r>
    </w:p>
    <w:p w14:paraId="1883497B"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Whistleblowing Policy</w:t>
      </w:r>
    </w:p>
    <w:p w14:paraId="7FA6BFA8"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lastRenderedPageBreak/>
        <w:t>Allegations of Abuse Against Staff Policy including low-level Concerns</w:t>
      </w:r>
    </w:p>
    <w:p w14:paraId="3B139747" w14:textId="5FA44672"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 xml:space="preserve">Recruitment </w:t>
      </w:r>
      <w:r w:rsidR="00894BCC" w:rsidRPr="00657FB8">
        <w:rPr>
          <w:rFonts w:ascii="Sylexiad Sans Spaced Med" w:eastAsia="Arial" w:hAnsi="Sylexiad Sans Spaced Med" w:cs="Times New Roman"/>
          <w:sz w:val="28"/>
          <w:szCs w:val="28"/>
        </w:rPr>
        <w:t>and Selection Policy (including Safer Recruitment)</w:t>
      </w:r>
    </w:p>
    <w:p w14:paraId="799F5362" w14:textId="77777777"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Staff Code of Conduct</w:t>
      </w:r>
    </w:p>
    <w:p w14:paraId="704ED993" w14:textId="39FCB9F2" w:rsidR="00361620" w:rsidRPr="00657FB8" w:rsidRDefault="00361620" w:rsidP="008971C8">
      <w:pPr>
        <w:numPr>
          <w:ilvl w:val="0"/>
          <w:numId w:val="63"/>
        </w:numPr>
        <w:spacing w:after="200" w:line="276" w:lineRule="auto"/>
        <w:contextualSpacing/>
        <w:rPr>
          <w:rFonts w:ascii="Sylexiad Sans Spaced Med" w:eastAsia="Arial" w:hAnsi="Sylexiad Sans Spaced Med" w:cs="Times New Roman"/>
          <w:sz w:val="28"/>
          <w:szCs w:val="28"/>
        </w:rPr>
      </w:pPr>
      <w:r w:rsidRPr="00657FB8">
        <w:rPr>
          <w:rFonts w:ascii="Sylexiad Sans Spaced Med" w:eastAsia="Arial" w:hAnsi="Sylexiad Sans Spaced Med" w:cs="Times New Roman"/>
          <w:sz w:val="28"/>
          <w:szCs w:val="28"/>
        </w:rPr>
        <w:t>A</w:t>
      </w:r>
      <w:r w:rsidR="00C0772F" w:rsidRPr="00657FB8">
        <w:rPr>
          <w:rFonts w:ascii="Sylexiad Sans Spaced Med" w:eastAsia="Arial" w:hAnsi="Sylexiad Sans Spaced Med" w:cs="Times New Roman"/>
          <w:sz w:val="28"/>
          <w:szCs w:val="28"/>
        </w:rPr>
        <w:t xml:space="preserve"> family support</w:t>
      </w:r>
      <w:r w:rsidRPr="00657FB8">
        <w:rPr>
          <w:rFonts w:ascii="Sylexiad Sans Spaced Med" w:eastAsia="Arial" w:hAnsi="Sylexiad Sans Spaced Med" w:cs="Times New Roman"/>
          <w:sz w:val="28"/>
          <w:szCs w:val="28"/>
        </w:rPr>
        <w:t xml:space="preserve"> </w:t>
      </w:r>
      <w:r w:rsidR="000658FA" w:rsidRPr="00657FB8">
        <w:rPr>
          <w:rFonts w:ascii="Sylexiad Sans Spaced Med" w:eastAsia="Arial" w:hAnsi="Sylexiad Sans Spaced Med" w:cs="Times New Roman"/>
          <w:sz w:val="28"/>
          <w:szCs w:val="28"/>
        </w:rPr>
        <w:t>offer</w:t>
      </w:r>
    </w:p>
    <w:p w14:paraId="2B321B96" w14:textId="77777777" w:rsidR="002B6EAE" w:rsidRPr="00657FB8" w:rsidRDefault="002B6EAE" w:rsidP="002B6EAE">
      <w:pPr>
        <w:pStyle w:val="TNCBodyText"/>
        <w:spacing w:before="0" w:after="0"/>
        <w:rPr>
          <w:rFonts w:ascii="Sylexiad Sans Spaced Med" w:hAnsi="Sylexiad Sans Spaced Med"/>
          <w:sz w:val="28"/>
          <w:szCs w:val="28"/>
        </w:rPr>
      </w:pPr>
    </w:p>
    <w:p w14:paraId="0687C883" w14:textId="6D371244" w:rsidR="00C91B46" w:rsidRPr="00657FB8" w:rsidRDefault="00C91B46" w:rsidP="00C91B46">
      <w:pPr>
        <w:pStyle w:val="Heading2"/>
        <w:rPr>
          <w:rFonts w:ascii="Sylexiad Sans Spaced Med" w:hAnsi="Sylexiad Sans Spaced Med"/>
          <w:b/>
          <w:bCs/>
          <w:sz w:val="28"/>
          <w:szCs w:val="28"/>
        </w:rPr>
      </w:pPr>
      <w:r w:rsidRPr="00657FB8">
        <w:rPr>
          <w:rFonts w:ascii="Sylexiad Sans Spaced Med" w:hAnsi="Sylexiad Sans Spaced Med"/>
          <w:b/>
          <w:bCs/>
          <w:sz w:val="28"/>
          <w:szCs w:val="28"/>
        </w:rPr>
        <w:t>Roles and responsibilities</w:t>
      </w:r>
    </w:p>
    <w:p w14:paraId="64B9CA05" w14:textId="74C4B4C2" w:rsidR="000247CA" w:rsidRPr="00657FB8" w:rsidRDefault="000247CA"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have a responsibility to: </w:t>
      </w:r>
    </w:p>
    <w:p w14:paraId="46882158"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Consider, at all times, what is in the best interests of the pupil.</w:t>
      </w:r>
    </w:p>
    <w:p w14:paraId="6F740CA6"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Maintain an attitude of ‘it could happen here’ where safeguarding is concerned.</w:t>
      </w:r>
    </w:p>
    <w:p w14:paraId="52163AC8"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Provide a safe environment in which pupils can learn.</w:t>
      </w:r>
    </w:p>
    <w:p w14:paraId="7E94B6F9" w14:textId="47CF56A9" w:rsidR="00382E56" w:rsidRPr="00657FB8" w:rsidRDefault="00382E56"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Read and understand </w:t>
      </w:r>
      <w:r w:rsidR="00860AF1" w:rsidRPr="00657FB8">
        <w:rPr>
          <w:rFonts w:ascii="Sylexiad Sans Spaced Med" w:hAnsi="Sylexiad Sans Spaced Med"/>
          <w:sz w:val="28"/>
          <w:szCs w:val="28"/>
        </w:rPr>
        <w:t xml:space="preserve">at least </w:t>
      </w:r>
      <w:r w:rsidR="00147B5A" w:rsidRPr="00657FB8">
        <w:rPr>
          <w:rFonts w:ascii="Sylexiad Sans Spaced Med" w:hAnsi="Sylexiad Sans Spaced Med"/>
          <w:sz w:val="28"/>
          <w:szCs w:val="28"/>
        </w:rPr>
        <w:t>‘</w:t>
      </w:r>
      <w:r w:rsidRPr="00657FB8">
        <w:rPr>
          <w:rFonts w:ascii="Sylexiad Sans Spaced Med" w:hAnsi="Sylexiad Sans Spaced Med"/>
          <w:sz w:val="28"/>
          <w:szCs w:val="28"/>
        </w:rPr>
        <w:t xml:space="preserve">Part </w:t>
      </w:r>
      <w:r w:rsidR="00147B5A" w:rsidRPr="00657FB8">
        <w:rPr>
          <w:rFonts w:ascii="Sylexiad Sans Spaced Med" w:hAnsi="Sylexiad Sans Spaced Med"/>
          <w:sz w:val="28"/>
          <w:szCs w:val="28"/>
        </w:rPr>
        <w:t>o</w:t>
      </w:r>
      <w:r w:rsidRPr="00657FB8">
        <w:rPr>
          <w:rFonts w:ascii="Sylexiad Sans Spaced Med" w:hAnsi="Sylexiad Sans Spaced Med"/>
          <w:sz w:val="28"/>
          <w:szCs w:val="28"/>
        </w:rPr>
        <w:t>ne</w:t>
      </w:r>
      <w:r w:rsidR="00147B5A" w:rsidRPr="00657FB8">
        <w:rPr>
          <w:rFonts w:ascii="Sylexiad Sans Spaced Med" w:hAnsi="Sylexiad Sans Spaced Med"/>
          <w:sz w:val="28"/>
          <w:szCs w:val="28"/>
        </w:rPr>
        <w:t>’</w:t>
      </w:r>
      <w:r w:rsidRPr="00657FB8">
        <w:rPr>
          <w:rFonts w:ascii="Sylexiad Sans Spaced Med" w:hAnsi="Sylexiad Sans Spaced Med"/>
          <w:sz w:val="28"/>
          <w:szCs w:val="28"/>
        </w:rPr>
        <w:t xml:space="preserve"> of KCSIE.</w:t>
      </w:r>
    </w:p>
    <w:p w14:paraId="7AA08575"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Be aware of the school’s systems which support safeguarding, including any policies, procedures, information and training provided upon induction. </w:t>
      </w:r>
    </w:p>
    <w:p w14:paraId="7B2CC579"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 aware of the role and identity of the DSL and deputy DSLs.</w:t>
      </w:r>
    </w:p>
    <w:p w14:paraId="7FA0A96A"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51904E74"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Receive and understand child protection and safeguarding (including online safety) updates, e.g. via email, as required, and at least annually.</w:t>
      </w:r>
    </w:p>
    <w:p w14:paraId="408F1D71" w14:textId="0924423B" w:rsidR="00DF6E6F" w:rsidRPr="00657FB8" w:rsidRDefault="00DF6E6F"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Be aware of the school's arrangements for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and targeted </w:t>
      </w:r>
      <w:r w:rsidR="0085562F" w:rsidRPr="00657FB8">
        <w:rPr>
          <w:rFonts w:ascii="Sylexiad Sans Spaced Med" w:hAnsi="Sylexiad Sans Spaced Med"/>
          <w:sz w:val="28"/>
          <w:szCs w:val="28"/>
        </w:rPr>
        <w:t>f</w:t>
      </w:r>
      <w:r w:rsidR="00C548EC" w:rsidRPr="00657FB8">
        <w:rPr>
          <w:rFonts w:ascii="Sylexiad Sans Spaced Med" w:hAnsi="Sylexiad Sans Spaced Med"/>
          <w:sz w:val="28"/>
          <w:szCs w:val="28"/>
        </w:rPr>
        <w:t xml:space="preserve">amily </w:t>
      </w:r>
      <w:r w:rsidR="0085562F" w:rsidRPr="00657FB8">
        <w:rPr>
          <w:rFonts w:ascii="Sylexiad Sans Spaced Med" w:hAnsi="Sylexiad Sans Spaced Med"/>
          <w:sz w:val="28"/>
          <w:szCs w:val="28"/>
        </w:rPr>
        <w:t>h</w:t>
      </w:r>
      <w:r w:rsidR="00C548EC" w:rsidRPr="00657FB8">
        <w:rPr>
          <w:rFonts w:ascii="Sylexiad Sans Spaced Med" w:hAnsi="Sylexiad Sans Spaced Med"/>
          <w:sz w:val="28"/>
          <w:szCs w:val="28"/>
        </w:rPr>
        <w:t>elp</w:t>
      </w:r>
      <w:r w:rsidRPr="00657FB8">
        <w:rPr>
          <w:rFonts w:ascii="Sylexiad Sans Spaced Med" w:hAnsi="Sylexiad Sans Spaced Med"/>
          <w:sz w:val="28"/>
          <w:szCs w:val="28"/>
        </w:rPr>
        <w:t xml:space="preserve"> and understand their role in identifying pupils who may benefit from support before statutory intervention.</w:t>
      </w:r>
    </w:p>
    <w:p w14:paraId="07B74002" w14:textId="6B184548" w:rsidR="002272C9" w:rsidRPr="00657FB8" w:rsidRDefault="002272C9"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 aware of local safeguarding partnership arrangements and understand the referral pathways to CSCS.</w:t>
      </w:r>
    </w:p>
    <w:p w14:paraId="7D911BB1"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Support social workers in making decisions about individual children, in collaboration with the DSL.</w:t>
      </w:r>
    </w:p>
    <w:p w14:paraId="346DB9E7"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Be aware that a pupil may not feel ready or know how to tell someone that they are being abused, exploited or neglected, and/or may not recognise their experiences as harmful. </w:t>
      </w:r>
    </w:p>
    <w:p w14:paraId="7081A470"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Promote dialogue and understanding, and ensure all pupils feel listened to and understood.</w:t>
      </w:r>
    </w:p>
    <w:p w14:paraId="388E4E81"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Empower pupils and allow them to understand their rights to safety and privacy, and to help them understand what they can do to keep themselves protected from harm.</w:t>
      </w:r>
    </w:p>
    <w:p w14:paraId="46668168" w14:textId="5230F86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Avoid victim-blaming attitudes and challenge it in a professional way if it occurs.</w:t>
      </w:r>
    </w:p>
    <w:p w14:paraId="657F44C0"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Maintain appropriate levels of confidentiality when dealing with individual cases.</w:t>
      </w:r>
    </w:p>
    <w:p w14:paraId="0D18AA33" w14:textId="53D68C5B"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 xml:space="preserve">Speak to </w:t>
      </w:r>
      <w:r w:rsidR="008279C7">
        <w:rPr>
          <w:rFonts w:ascii="Sylexiad Sans Spaced Med" w:hAnsi="Sylexiad Sans Spaced Med"/>
          <w:sz w:val="28"/>
          <w:szCs w:val="28"/>
        </w:rPr>
        <w:t>a</w:t>
      </w:r>
      <w:r w:rsidRPr="00657FB8">
        <w:rPr>
          <w:rFonts w:ascii="Sylexiad Sans Spaced Med" w:hAnsi="Sylexiad Sans Spaced Med"/>
          <w:sz w:val="28"/>
          <w:szCs w:val="28"/>
        </w:rPr>
        <w:t xml:space="preserve"> DSL if they are unsure about how to handle safeguarding matters.</w:t>
      </w:r>
    </w:p>
    <w:p w14:paraId="06460D6B" w14:textId="7354157E"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 aware of safeguarding issues that</w:t>
      </w:r>
      <w:r w:rsidR="00B84A19" w:rsidRPr="00657FB8">
        <w:rPr>
          <w:rFonts w:ascii="Sylexiad Sans Spaced Med" w:hAnsi="Sylexiad Sans Spaced Med"/>
          <w:sz w:val="28"/>
          <w:szCs w:val="28"/>
        </w:rPr>
        <w:t>, including technology-facilitated abuse,</w:t>
      </w:r>
      <w:r w:rsidRPr="00657FB8">
        <w:rPr>
          <w:rFonts w:ascii="Sylexiad Sans Spaced Med" w:hAnsi="Sylexiad Sans Spaced Med"/>
          <w:sz w:val="28"/>
          <w:szCs w:val="28"/>
        </w:rPr>
        <w:t xml:space="preserve"> can put pupils at risk of harm.</w:t>
      </w:r>
    </w:p>
    <w:p w14:paraId="487D7FC3" w14:textId="77777777" w:rsidR="000247CA" w:rsidRPr="00657FB8" w:rsidRDefault="000247CA" w:rsidP="008971C8">
      <w:pPr>
        <w:pStyle w:val="TNCBodyText"/>
        <w:numPr>
          <w:ilvl w:val="0"/>
          <w:numId w:val="1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Be aware of behaviours that could potentially be a sign that a pupil may be at risk of harm. </w:t>
      </w:r>
    </w:p>
    <w:p w14:paraId="119B3708" w14:textId="59ECDBFD" w:rsidR="000247CA" w:rsidRPr="00657FB8" w:rsidRDefault="00890644"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In addition, t</w:t>
      </w:r>
      <w:r w:rsidR="000247CA" w:rsidRPr="00657FB8">
        <w:rPr>
          <w:rFonts w:ascii="Sylexiad Sans Spaced Med" w:hAnsi="Sylexiad Sans Spaced Med"/>
          <w:sz w:val="28"/>
          <w:szCs w:val="28"/>
        </w:rPr>
        <w:t>eachers, including the headteacher, have a responsibility to:</w:t>
      </w:r>
    </w:p>
    <w:p w14:paraId="0A9AE38F" w14:textId="77777777" w:rsidR="000247CA" w:rsidRPr="00657FB8" w:rsidRDefault="000247CA" w:rsidP="008971C8">
      <w:pPr>
        <w:pStyle w:val="TNCBodyText"/>
        <w:numPr>
          <w:ilvl w:val="0"/>
          <w:numId w:val="1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Safeguard pupils’ wellbeing and maintain public trust in the teaching profession as part of their professional duties, as outlined in the ‘Teachers’ Standards’.</w:t>
      </w:r>
    </w:p>
    <w:p w14:paraId="73189A85" w14:textId="77777777" w:rsidR="000247CA" w:rsidRPr="00657FB8" w:rsidRDefault="000247CA" w:rsidP="008971C8">
      <w:pPr>
        <w:pStyle w:val="TNCBodyText"/>
        <w:numPr>
          <w:ilvl w:val="0"/>
          <w:numId w:val="1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Personally report any cases to the police where it appears that an act of FGM has been carried out, also referred to as ‘known’ cases, as soon as possible.</w:t>
      </w:r>
    </w:p>
    <w:p w14:paraId="11ECDBA7" w14:textId="7649C1E4" w:rsidR="000247CA" w:rsidRPr="00657FB8" w:rsidRDefault="000247CA"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The governing board has a duty to:</w:t>
      </w:r>
    </w:p>
    <w:p w14:paraId="46B3488B"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Take strategic leadership responsibility for the school’s safeguarding arrangements.</w:t>
      </w:r>
    </w:p>
    <w:p w14:paraId="66F2E325"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the school complies with its duties under the above child protection and safeguarding legislation.</w:t>
      </w:r>
    </w:p>
    <w:p w14:paraId="0F00FCCD"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Guarantee that the policies, procedures and training opportunities in the school are effective and comply with the law at all times.</w:t>
      </w:r>
    </w:p>
    <w:p w14:paraId="33EF0FB4"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Guarantee that the school contributes to multi-agency working in line with the statutory guidance ‘</w:t>
      </w:r>
      <w:hyperlink r:id="rId42" w:history="1">
        <w:r w:rsidRPr="00657FB8">
          <w:rPr>
            <w:rStyle w:val="Hyperlink"/>
            <w:rFonts w:ascii="Sylexiad Sans Spaced Med" w:hAnsi="Sylexiad Sans Spaced Med"/>
            <w:sz w:val="28"/>
            <w:szCs w:val="28"/>
          </w:rPr>
          <w:t>Working Together to Safeguard Children</w:t>
        </w:r>
      </w:hyperlink>
      <w:r w:rsidRPr="00657FB8">
        <w:rPr>
          <w:rFonts w:ascii="Sylexiad Sans Spaced Med" w:hAnsi="Sylexiad Sans Spaced Med"/>
          <w:sz w:val="28"/>
          <w:szCs w:val="28"/>
        </w:rPr>
        <w:t>’.</w:t>
      </w:r>
    </w:p>
    <w:p w14:paraId="753A2DF3"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Confirm that the school’s safeguarding arrangements take into account the procedures and practices of the LA as part of the inter-agency safeguarding procedures.</w:t>
      </w:r>
    </w:p>
    <w:p w14:paraId="62563BC5"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Comply with its obligations under section 14B of the Children Act 2004 to supply the local safeguarding arrangements with information to fulfil its functions.</w:t>
      </w:r>
    </w:p>
    <w:p w14:paraId="213FF0CD" w14:textId="1CBA8323"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w:t>
      </w:r>
      <w:r w:rsidR="00896FBA" w:rsidRPr="00657FB8">
        <w:rPr>
          <w:rFonts w:ascii="Sylexiad Sans Spaced Med" w:hAnsi="Sylexiad Sans Spaced Med"/>
          <w:sz w:val="28"/>
          <w:szCs w:val="28"/>
        </w:rPr>
        <w:t xml:space="preserve">all </w:t>
      </w:r>
      <w:r w:rsidRPr="00657FB8">
        <w:rPr>
          <w:rFonts w:ascii="Sylexiad Sans Spaced Med" w:hAnsi="Sylexiad Sans Spaced Med"/>
          <w:sz w:val="28"/>
          <w:szCs w:val="28"/>
        </w:rPr>
        <w:t xml:space="preserve">staff read at least Part </w:t>
      </w:r>
      <w:r w:rsidR="00147B5A" w:rsidRPr="00657FB8">
        <w:rPr>
          <w:rFonts w:ascii="Sylexiad Sans Spaced Med" w:hAnsi="Sylexiad Sans Spaced Med"/>
          <w:sz w:val="28"/>
          <w:szCs w:val="28"/>
        </w:rPr>
        <w:t>o</w:t>
      </w:r>
      <w:r w:rsidRPr="00657FB8">
        <w:rPr>
          <w:rFonts w:ascii="Sylexiad Sans Spaced Med" w:hAnsi="Sylexiad Sans Spaced Med"/>
          <w:sz w:val="28"/>
          <w:szCs w:val="28"/>
        </w:rPr>
        <w:t xml:space="preserve">ne of KCSIE. </w:t>
      </w:r>
    </w:p>
    <w:p w14:paraId="3F3950B4"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a senior board level lead takes leadership responsibility for safeguarding arrangements.</w:t>
      </w:r>
    </w:p>
    <w:p w14:paraId="14D9CFFA"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Appoint a member of staff from the SLT to the role of DSL as an explicit part of the role-holder’s job description. </w:t>
      </w:r>
    </w:p>
    <w:p w14:paraId="030C6159" w14:textId="50705A2C"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Appoint one or more deputy DSLs to provide support to the </w:t>
      </w:r>
      <w:r w:rsidR="00940453" w:rsidRPr="00657FB8">
        <w:rPr>
          <w:rFonts w:ascii="Sylexiad Sans Spaced Med" w:hAnsi="Sylexiad Sans Spaced Med"/>
          <w:sz w:val="28"/>
          <w:szCs w:val="28"/>
        </w:rPr>
        <w:t>DSL and</w:t>
      </w:r>
      <w:r w:rsidRPr="00657FB8">
        <w:rPr>
          <w:rFonts w:ascii="Sylexiad Sans Spaced Med" w:hAnsi="Sylexiad Sans Spaced Med"/>
          <w:sz w:val="28"/>
          <w:szCs w:val="28"/>
        </w:rPr>
        <w:t xml:space="preserve"> ensure that they are trained to the same standard as the DSL and that the role is explicit in their job descriptions.</w:t>
      </w:r>
    </w:p>
    <w:p w14:paraId="0CFF374D"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Facilitate a whole-school approach to safeguarding; this includes ensuring that safeguarding and child protection are at the forefront and underpin all relevant aspects of process and policy development. </w:t>
      </w:r>
    </w:p>
    <w:p w14:paraId="35F93FA5"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Where there is a safeguarding concern, ensure the child’s wishes and feelings are taken into account when determining what action to take and what services to provide.</w:t>
      </w:r>
    </w:p>
    <w:p w14:paraId="360B7007" w14:textId="3BC7E653"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lastRenderedPageBreak/>
        <w:t xml:space="preserve">Ensure systems are in place </w:t>
      </w:r>
      <w:r w:rsidR="006429A5" w:rsidRPr="00657FB8">
        <w:rPr>
          <w:rFonts w:ascii="Sylexiad Sans Spaced Med" w:hAnsi="Sylexiad Sans Spaced Med"/>
          <w:sz w:val="28"/>
          <w:szCs w:val="28"/>
        </w:rPr>
        <w:t xml:space="preserve">that enable </w:t>
      </w:r>
      <w:r w:rsidRPr="00657FB8">
        <w:rPr>
          <w:rFonts w:ascii="Sylexiad Sans Spaced Med" w:hAnsi="Sylexiad Sans Spaced Med"/>
          <w:sz w:val="28"/>
          <w:szCs w:val="28"/>
        </w:rPr>
        <w:t>children to confidently report abuse, knowing that their concerns will be treated seriously, and they can safely express their views and give feedback</w:t>
      </w:r>
      <w:r w:rsidR="006429A5" w:rsidRPr="00657FB8">
        <w:rPr>
          <w:rFonts w:ascii="Sylexiad Sans Spaced Med" w:hAnsi="Sylexiad Sans Spaced Med"/>
          <w:sz w:val="28"/>
          <w:szCs w:val="28"/>
        </w:rPr>
        <w:t>.</w:t>
      </w:r>
    </w:p>
    <w:p w14:paraId="6FD597F4"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staff have due regard to relevant data protection principles that allow them to share and withhold personal information.</w:t>
      </w:r>
    </w:p>
    <w:p w14:paraId="70335C8E"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a member of the governing board is nominated to liaise with the LA and/or partner agencies on issues of child protection and in the event of allegations of abuse made against the headteacher or another governor.</w:t>
      </w:r>
    </w:p>
    <w:p w14:paraId="03F0774B"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Make sure that pupils are taught about safeguarding, including protection against dangers online (including when they are online at home), through teaching and learning opportunities, as part of providing a broad and balanced curriculum.</w:t>
      </w:r>
    </w:p>
    <w:p w14:paraId="4D7A5B4F"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the school has clear systems and processes in place for identifying possible mental health problems in pupils, including clear routes to escalate concerns and clear referral and accountability systems.</w:t>
      </w:r>
    </w:p>
    <w:p w14:paraId="66E49F09"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all staff receive safeguarding and child protection training updates, e.g. emails, as required, but at least annually.</w:t>
      </w:r>
    </w:p>
    <w:p w14:paraId="7C410199" w14:textId="08996B3E" w:rsidR="00A62336" w:rsidRPr="00657FB8" w:rsidRDefault="00A62336" w:rsidP="008971C8">
      <w:pPr>
        <w:pStyle w:val="ListParagraph"/>
        <w:numPr>
          <w:ilvl w:val="0"/>
          <w:numId w:val="11"/>
        </w:numPr>
        <w:spacing w:after="0" w:line="278" w:lineRule="auto"/>
        <w:jc w:val="both"/>
        <w:rPr>
          <w:rFonts w:ascii="Sylexiad Sans Spaced Med" w:hAnsi="Sylexiad Sans Spaced Med"/>
          <w:sz w:val="28"/>
          <w:szCs w:val="28"/>
        </w:rPr>
      </w:pPr>
      <w:r w:rsidRPr="00657FB8">
        <w:rPr>
          <w:rFonts w:ascii="Sylexiad Sans Spaced Med" w:hAnsi="Sylexiad Sans Spaced Med"/>
          <w:sz w:val="28"/>
          <w:szCs w:val="28"/>
        </w:rPr>
        <w:t>Have overall strategic responsibility for filtering and monitoring</w:t>
      </w:r>
      <w:r w:rsidR="00BB1DAE" w:rsidRPr="00657FB8">
        <w:rPr>
          <w:rFonts w:ascii="Sylexiad Sans Spaced Med" w:hAnsi="Sylexiad Sans Spaced Med"/>
          <w:sz w:val="28"/>
          <w:szCs w:val="28"/>
        </w:rPr>
        <w:t xml:space="preserve">, </w:t>
      </w:r>
      <w:r w:rsidRPr="00657FB8">
        <w:rPr>
          <w:rFonts w:ascii="Sylexiad Sans Spaced Med" w:hAnsi="Sylexiad Sans Spaced Med"/>
          <w:sz w:val="28"/>
          <w:szCs w:val="28"/>
        </w:rPr>
        <w:t>seek assurance that the filtering and monitoring standards for schools are being met</w:t>
      </w:r>
      <w:r w:rsidR="006429A5" w:rsidRPr="00657FB8">
        <w:rPr>
          <w:rFonts w:ascii="Sylexiad Sans Spaced Med" w:hAnsi="Sylexiad Sans Spaced Med"/>
          <w:sz w:val="28"/>
          <w:szCs w:val="28"/>
        </w:rPr>
        <w:t>, and that the effectiveness of filtering and monitoring systems is reviewed at least annually</w:t>
      </w:r>
      <w:r w:rsidR="00BB1DAE" w:rsidRPr="00657FB8">
        <w:rPr>
          <w:rFonts w:ascii="Sylexiad Sans Spaced Med" w:hAnsi="Sylexiad Sans Spaced Med"/>
          <w:sz w:val="28"/>
          <w:szCs w:val="28"/>
        </w:rPr>
        <w:t>, including that appropriate checks are undertaken on all internet-connected devices and a record of those checks is maintained</w:t>
      </w:r>
      <w:r w:rsidR="006429A5" w:rsidRPr="00657FB8">
        <w:rPr>
          <w:rFonts w:ascii="Sylexiad Sans Spaced Med" w:hAnsi="Sylexiad Sans Spaced Med"/>
          <w:sz w:val="28"/>
          <w:szCs w:val="28"/>
        </w:rPr>
        <w:t>.</w:t>
      </w:r>
    </w:p>
    <w:p w14:paraId="7DF1AD39" w14:textId="77777777" w:rsidR="00AD1640"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all governors receive appropriate safeguarding and child protection training upon their induction and that this training is updated regularly. </w:t>
      </w:r>
    </w:p>
    <w:p w14:paraId="6CF81FF4" w14:textId="7209D307" w:rsidR="000247CA" w:rsidRPr="00657FB8" w:rsidRDefault="00C53A88"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Confirm that there are procedures in place to make referrals to the DBS, Teaching Regulation Agency (TRA) and other relevant bodies where required.</w:t>
      </w:r>
    </w:p>
    <w:p w14:paraId="05EEB5CD"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Guarantee that there are procedures in place to handle pupils’ allegations against other pupils.</w:t>
      </w:r>
    </w:p>
    <w:p w14:paraId="31C12B27"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appropriate disciplinary procedures are in place, as well as policies pertaining to the behaviour of pupils and staff. </w:t>
      </w:r>
    </w:p>
    <w:p w14:paraId="5AA13B0D"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procedures are in place to eliminate unlawful discrimination, harassment and victimisation, including those in relation to child-on-child abuse. </w:t>
      </w:r>
    </w:p>
    <w:p w14:paraId="6C83F06D" w14:textId="2AFABB45" w:rsidR="004F031D" w:rsidRPr="00657FB8" w:rsidRDefault="004F031D"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the school has effective arrangements in place for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and targeted </w:t>
      </w:r>
      <w:r w:rsidR="0085562F" w:rsidRPr="00657FB8">
        <w:rPr>
          <w:rFonts w:ascii="Sylexiad Sans Spaced Med" w:hAnsi="Sylexiad Sans Spaced Med"/>
          <w:sz w:val="28"/>
          <w:szCs w:val="28"/>
        </w:rPr>
        <w:t>f</w:t>
      </w:r>
      <w:r w:rsidR="00C548EC" w:rsidRPr="00657FB8">
        <w:rPr>
          <w:rFonts w:ascii="Sylexiad Sans Spaced Med" w:hAnsi="Sylexiad Sans Spaced Med"/>
          <w:sz w:val="28"/>
          <w:szCs w:val="28"/>
        </w:rPr>
        <w:t xml:space="preserve">amily </w:t>
      </w:r>
      <w:r w:rsidR="0085562F" w:rsidRPr="00657FB8">
        <w:rPr>
          <w:rFonts w:ascii="Sylexiad Sans Spaced Med" w:hAnsi="Sylexiad Sans Spaced Med"/>
          <w:sz w:val="28"/>
          <w:szCs w:val="28"/>
        </w:rPr>
        <w:t>h</w:t>
      </w:r>
      <w:r w:rsidR="00C548EC" w:rsidRPr="00657FB8">
        <w:rPr>
          <w:rFonts w:ascii="Sylexiad Sans Spaced Med" w:hAnsi="Sylexiad Sans Spaced Med"/>
          <w:sz w:val="28"/>
          <w:szCs w:val="28"/>
        </w:rPr>
        <w:t>elp</w:t>
      </w:r>
      <w:r w:rsidRPr="00657FB8">
        <w:rPr>
          <w:rFonts w:ascii="Sylexiad Sans Spaced Med" w:hAnsi="Sylexiad Sans Spaced Med"/>
          <w:sz w:val="28"/>
          <w:szCs w:val="28"/>
        </w:rPr>
        <w:t>, and that staff understand their role in identifying pupils who may benefit from support before statutory intervention.</w:t>
      </w:r>
    </w:p>
    <w:p w14:paraId="38EB953B"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Appoint a designated teacher to promote the educational achievement of LAC and ensure that this person has undergone appropriate training.</w:t>
      </w:r>
    </w:p>
    <w:p w14:paraId="40C8C037"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the designated teacher works with the VSH to discuss how the pupil premium funding can best be used to support LAC.</w:t>
      </w:r>
    </w:p>
    <w:p w14:paraId="66AFA42F"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lastRenderedPageBreak/>
        <w:t>Make sure that staff members have the skills, knowledge and understanding necessary to keep LAC safe, particularly with regard to the pupil’s legal status, contact details and care arrangements.</w:t>
      </w:r>
    </w:p>
    <w:p w14:paraId="7B3A8619"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5B010B81" w14:textId="77777777"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Create a culture where staff are confident to challenge senior leaders over any safeguarding concerns.</w:t>
      </w:r>
    </w:p>
    <w:p w14:paraId="52234B99" w14:textId="6F22097A" w:rsidR="000247CA" w:rsidRPr="00657FB8" w:rsidRDefault="000247CA"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Be aware of their obligations under the Human Rights Act 1998, the Equality Act 2010 (including the Public Sector Equality Duty), the Data Protection Act 2018, the UK GDPR and the local multi-agency safeguarding arrangements</w:t>
      </w:r>
      <w:r w:rsidR="004F031D" w:rsidRPr="00657FB8">
        <w:rPr>
          <w:rFonts w:ascii="Sylexiad Sans Spaced Med" w:hAnsi="Sylexiad Sans Spaced Med"/>
          <w:sz w:val="28"/>
          <w:szCs w:val="28"/>
        </w:rPr>
        <w:t>, the Data (Use and Access) Act 2025 and the local multi-agency safeguarding arrangements</w:t>
      </w:r>
      <w:r w:rsidRPr="00657FB8">
        <w:rPr>
          <w:rFonts w:ascii="Sylexiad Sans Spaced Med" w:hAnsi="Sylexiad Sans Spaced Med"/>
          <w:sz w:val="28"/>
          <w:szCs w:val="28"/>
        </w:rPr>
        <w:t xml:space="preserve">. </w:t>
      </w:r>
    </w:p>
    <w:p w14:paraId="0BB1B94A" w14:textId="4F7C48C4" w:rsidR="00A62336" w:rsidRPr="00657FB8" w:rsidRDefault="00A62336"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 xml:space="preserve">Ensure that appropriate arrangements are in place to keep children safe where school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w:t>
      </w:r>
      <w:r w:rsidR="00CB6844" w:rsidRPr="00657FB8">
        <w:rPr>
          <w:rFonts w:ascii="Sylexiad Sans Spaced Med" w:hAnsi="Sylexiad Sans Spaced Med"/>
          <w:sz w:val="28"/>
          <w:szCs w:val="28"/>
        </w:rPr>
        <w:t>DBS</w:t>
      </w:r>
      <w:r w:rsidRPr="00657FB8">
        <w:rPr>
          <w:rFonts w:ascii="Sylexiad Sans Spaced Med" w:hAnsi="Sylexiad Sans Spaced Med"/>
          <w:sz w:val="28"/>
          <w:szCs w:val="28"/>
        </w:rPr>
        <w:t xml:space="preserve"> checks</w:t>
      </w:r>
      <w:r w:rsidR="00CB6844" w:rsidRPr="00657FB8">
        <w:rPr>
          <w:rFonts w:ascii="Sylexiad Sans Spaced Med" w:hAnsi="Sylexiad Sans Spaced Med"/>
          <w:sz w:val="28"/>
          <w:szCs w:val="28"/>
        </w:rPr>
        <w:t>.</w:t>
      </w:r>
    </w:p>
    <w:p w14:paraId="688C178F" w14:textId="201BFA2F" w:rsidR="00A62336" w:rsidRPr="00657FB8" w:rsidRDefault="00A62336"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safeguarding requirements are included in any transfer of control agreement</w:t>
      </w:r>
      <w:r w:rsidR="00CB6844" w:rsidRPr="00657FB8">
        <w:rPr>
          <w:rFonts w:ascii="Sylexiad Sans Spaced Med" w:hAnsi="Sylexiad Sans Spaced Med"/>
          <w:sz w:val="28"/>
          <w:szCs w:val="28"/>
        </w:rPr>
        <w:t xml:space="preserve">, </w:t>
      </w:r>
      <w:r w:rsidRPr="00657FB8">
        <w:rPr>
          <w:rFonts w:ascii="Sylexiad Sans Spaced Med" w:hAnsi="Sylexiad Sans Spaced Med"/>
          <w:sz w:val="28"/>
          <w:szCs w:val="28"/>
        </w:rPr>
        <w:t>i.e. lease or hire agreement</w:t>
      </w:r>
      <w:r w:rsidR="00CB6844" w:rsidRPr="00657FB8">
        <w:rPr>
          <w:rFonts w:ascii="Sylexiad Sans Spaced Med" w:hAnsi="Sylexiad Sans Spaced Med"/>
          <w:sz w:val="28"/>
          <w:szCs w:val="28"/>
        </w:rPr>
        <w:t>,</w:t>
      </w:r>
      <w:r w:rsidRPr="00657FB8">
        <w:rPr>
          <w:rFonts w:ascii="Sylexiad Sans Spaced Med" w:hAnsi="Sylexiad Sans Spaced Med"/>
          <w:sz w:val="28"/>
          <w:szCs w:val="28"/>
        </w:rPr>
        <w:t xml:space="preserve"> as a condition of use and occupation of the premises, and that failure to comply with this would lead to termination of the agreement</w:t>
      </w:r>
      <w:r w:rsidR="00CB6844" w:rsidRPr="00657FB8">
        <w:rPr>
          <w:rFonts w:ascii="Sylexiad Sans Spaced Med" w:hAnsi="Sylexiad Sans Spaced Med"/>
          <w:sz w:val="28"/>
          <w:szCs w:val="28"/>
        </w:rPr>
        <w:t>.</w:t>
      </w:r>
    </w:p>
    <w:p w14:paraId="40B75A3D" w14:textId="48E895AF" w:rsidR="0035712F" w:rsidRPr="00657FB8" w:rsidRDefault="0035712F"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Ensure that appropriate arrangements are in place to provide effective DSL cover during school hours so that safeguarding concerns can always be responded to promptly.</w:t>
      </w:r>
    </w:p>
    <w:p w14:paraId="609D0116" w14:textId="226E6E1D" w:rsidR="00A62336" w:rsidRPr="00657FB8" w:rsidRDefault="00A62336" w:rsidP="008971C8">
      <w:pPr>
        <w:pStyle w:val="TNCBodyText"/>
        <w:numPr>
          <w:ilvl w:val="0"/>
          <w:numId w:val="11"/>
        </w:numPr>
        <w:spacing w:before="0" w:after="0"/>
        <w:rPr>
          <w:rFonts w:ascii="Sylexiad Sans Spaced Med" w:hAnsi="Sylexiad Sans Spaced Med"/>
          <w:sz w:val="28"/>
          <w:szCs w:val="28"/>
        </w:rPr>
      </w:pPr>
      <w:r w:rsidRPr="00657FB8">
        <w:rPr>
          <w:rFonts w:ascii="Sylexiad Sans Spaced Med" w:hAnsi="Sylexiad Sans Spaced Med"/>
          <w:sz w:val="28"/>
          <w:szCs w:val="28"/>
        </w:rPr>
        <w:t>Establish robust health and safety and emergency evacuation procedures</w:t>
      </w:r>
      <w:r w:rsidR="00CB6844" w:rsidRPr="00657FB8">
        <w:rPr>
          <w:rFonts w:ascii="Sylexiad Sans Spaced Med" w:hAnsi="Sylexiad Sans Spaced Med"/>
          <w:sz w:val="28"/>
          <w:szCs w:val="28"/>
        </w:rPr>
        <w:t>.</w:t>
      </w:r>
    </w:p>
    <w:p w14:paraId="2F181076" w14:textId="1645357A" w:rsidR="000247CA" w:rsidRPr="00657FB8" w:rsidRDefault="000247CA"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The headteacher has a duty to:</w:t>
      </w:r>
    </w:p>
    <w:p w14:paraId="493C5D94" w14:textId="77777777" w:rsidR="000247CA" w:rsidRPr="00657FB8" w:rsidRDefault="000247CA"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that the policies and procedures adopted by the governing board, particularly concerning referrals of cases of suspected abuse and neglect, are followed by staff.</w:t>
      </w:r>
    </w:p>
    <w:p w14:paraId="55A0F8FF" w14:textId="5B5C5AF6" w:rsidR="00AE2008" w:rsidRPr="00657FB8" w:rsidRDefault="00AE2008" w:rsidP="008971C8">
      <w:pPr>
        <w:pStyle w:val="ListParagraph"/>
        <w:numPr>
          <w:ilvl w:val="0"/>
          <w:numId w:val="12"/>
        </w:numPr>
        <w:spacing w:after="0" w:line="278" w:lineRule="auto"/>
        <w:ind w:left="714" w:hanging="357"/>
        <w:jc w:val="both"/>
        <w:rPr>
          <w:rFonts w:ascii="Sylexiad Sans Spaced Med" w:hAnsi="Sylexiad Sans Spaced Med"/>
          <w:sz w:val="28"/>
          <w:szCs w:val="28"/>
        </w:rPr>
      </w:pPr>
      <w:r w:rsidRPr="00657FB8">
        <w:rPr>
          <w:rFonts w:ascii="Sylexiad Sans Spaced Med" w:hAnsi="Sylexiad Sans Spaced Med"/>
          <w:sz w:val="28"/>
          <w:szCs w:val="28"/>
        </w:rPr>
        <w:t xml:space="preserve">Ensure that </w:t>
      </w:r>
      <w:r w:rsidR="006C541F" w:rsidRPr="00657FB8">
        <w:rPr>
          <w:rFonts w:ascii="Sylexiad Sans Spaced Med" w:hAnsi="Sylexiad Sans Spaced Med"/>
          <w:sz w:val="28"/>
          <w:szCs w:val="28"/>
        </w:rPr>
        <w:t>appropriate filtering and monitoring systems are implemented and that staff understand their roles and responsibilities in relation to filtering and monitoring.</w:t>
      </w:r>
    </w:p>
    <w:p w14:paraId="2BDEC105" w14:textId="77777777" w:rsidR="000247CA" w:rsidRPr="00657FB8" w:rsidRDefault="000247CA"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Provide staff with the appropriate policies and information upon induction.</w:t>
      </w:r>
    </w:p>
    <w:p w14:paraId="522261B8" w14:textId="47DF4B49" w:rsidR="00543BDF" w:rsidRPr="00657FB8" w:rsidRDefault="00543BDF"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that the school practises safe recruitment in checking the suitability of staff and volunteers to work with children in accordance with the guidance in Keeping Children Safe in Education</w:t>
      </w:r>
      <w:r w:rsidR="00CB6844" w:rsidRPr="00657FB8">
        <w:rPr>
          <w:rFonts w:ascii="Sylexiad Sans Spaced Med" w:hAnsi="Sylexiad Sans Spaced Med"/>
          <w:sz w:val="28"/>
          <w:szCs w:val="28"/>
        </w:rPr>
        <w:t xml:space="preserve"> </w:t>
      </w:r>
      <w:r w:rsidRPr="00657FB8">
        <w:rPr>
          <w:rFonts w:ascii="Sylexiad Sans Spaced Med" w:hAnsi="Sylexiad Sans Spaced Med"/>
          <w:sz w:val="28"/>
          <w:szCs w:val="28"/>
        </w:rPr>
        <w:t>and the Education (Independent School Standards) (England) Regulations 2014 as amended</w:t>
      </w:r>
      <w:r w:rsidR="00CB6844" w:rsidRPr="00657FB8">
        <w:rPr>
          <w:rFonts w:ascii="Sylexiad Sans Spaced Med" w:hAnsi="Sylexiad Sans Spaced Med"/>
          <w:sz w:val="28"/>
          <w:szCs w:val="28"/>
        </w:rPr>
        <w:t>.</w:t>
      </w:r>
    </w:p>
    <w:p w14:paraId="59A83989" w14:textId="29DAA89B" w:rsidR="00543BDF" w:rsidRPr="00657FB8" w:rsidRDefault="00543BDF"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Ensure that the school carries out all necessary checks on the suitability of people who serve as members and/or on the governing board</w:t>
      </w:r>
      <w:r w:rsidR="00CB6844" w:rsidRPr="00657FB8">
        <w:rPr>
          <w:rFonts w:ascii="Sylexiad Sans Spaced Med" w:hAnsi="Sylexiad Sans Spaced Med"/>
          <w:sz w:val="28"/>
          <w:szCs w:val="28"/>
        </w:rPr>
        <w:t>.</w:t>
      </w:r>
    </w:p>
    <w:p w14:paraId="37D066E6" w14:textId="4482F88F" w:rsidR="00543BDF" w:rsidRPr="00657FB8" w:rsidRDefault="00543BDF"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that</w:t>
      </w:r>
      <w:r w:rsidR="00CB6844" w:rsidRPr="00657FB8">
        <w:rPr>
          <w:rFonts w:ascii="Sylexiad Sans Spaced Med" w:hAnsi="Sylexiad Sans Spaced Med"/>
          <w:sz w:val="28"/>
          <w:szCs w:val="28"/>
        </w:rPr>
        <w:t>,</w:t>
      </w:r>
      <w:r w:rsidRPr="00657FB8">
        <w:rPr>
          <w:rFonts w:ascii="Sylexiad Sans Spaced Med" w:hAnsi="Sylexiad Sans Spaced Med"/>
          <w:sz w:val="28"/>
          <w:szCs w:val="28"/>
        </w:rPr>
        <w:t xml:space="preserve"> where the school ceases to use the services of any person because that person was considered unsuitable to work with children, a prompt and detailed report is made to the DBS within one month</w:t>
      </w:r>
      <w:r w:rsidR="00CB6844" w:rsidRPr="00657FB8">
        <w:rPr>
          <w:rFonts w:ascii="Sylexiad Sans Spaced Med" w:hAnsi="Sylexiad Sans Spaced Med"/>
          <w:sz w:val="28"/>
          <w:szCs w:val="28"/>
        </w:rPr>
        <w:t>.</w:t>
      </w:r>
    </w:p>
    <w:p w14:paraId="64B66499" w14:textId="3C5028DB" w:rsidR="00364F82" w:rsidRPr="00657FB8" w:rsidRDefault="00CD35A1" w:rsidP="008971C8">
      <w:pPr>
        <w:pStyle w:val="TNCBodyText"/>
        <w:numPr>
          <w:ilvl w:val="0"/>
          <w:numId w:val="1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Ensuring that appropriate contact with pupils does not prevent staff members from using reasonable force and other restrictive interventions.</w:t>
      </w:r>
    </w:p>
    <w:p w14:paraId="1B9FB6E2" w14:textId="72EC5157" w:rsidR="000247CA" w:rsidRPr="00657FB8" w:rsidRDefault="000247CA"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The DSL</w:t>
      </w:r>
      <w:r w:rsidR="00241A9F">
        <w:rPr>
          <w:rFonts w:ascii="Sylexiad Sans Spaced Med" w:hAnsi="Sylexiad Sans Spaced Med"/>
          <w:sz w:val="28"/>
          <w:szCs w:val="28"/>
        </w:rPr>
        <w:t>s</w:t>
      </w:r>
      <w:r w:rsidRPr="00657FB8">
        <w:rPr>
          <w:rFonts w:ascii="Sylexiad Sans Spaced Med" w:hAnsi="Sylexiad Sans Spaced Med"/>
          <w:sz w:val="28"/>
          <w:szCs w:val="28"/>
        </w:rPr>
        <w:t xml:space="preserve"> ha</w:t>
      </w:r>
      <w:r w:rsidR="00241A9F">
        <w:rPr>
          <w:rFonts w:ascii="Sylexiad Sans Spaced Med" w:hAnsi="Sylexiad Sans Spaced Med"/>
          <w:sz w:val="28"/>
          <w:szCs w:val="28"/>
        </w:rPr>
        <w:t>ve</w:t>
      </w:r>
      <w:r w:rsidRPr="00657FB8">
        <w:rPr>
          <w:rFonts w:ascii="Sylexiad Sans Spaced Med" w:hAnsi="Sylexiad Sans Spaced Med"/>
          <w:sz w:val="28"/>
          <w:szCs w:val="28"/>
        </w:rPr>
        <w:t xml:space="preserve"> a duty to:</w:t>
      </w:r>
    </w:p>
    <w:p w14:paraId="48BF4F8A" w14:textId="69E3ABC0" w:rsidR="00BB1DAE" w:rsidRPr="00657FB8" w:rsidRDefault="000247CA" w:rsidP="008971C8">
      <w:pPr>
        <w:pStyle w:val="TNCBodyText"/>
        <w:numPr>
          <w:ilvl w:val="0"/>
          <w:numId w:val="1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Take lead responsibility for safeguarding and child protection, including online safety and understanding the filtering and monitoring systems and processes in place</w:t>
      </w:r>
      <w:r w:rsidR="00E67B86" w:rsidRPr="00657FB8">
        <w:rPr>
          <w:rFonts w:ascii="Sylexiad Sans Spaced Med" w:hAnsi="Sylexiad Sans Spaced Med"/>
          <w:sz w:val="28"/>
          <w:szCs w:val="28"/>
        </w:rPr>
        <w:t xml:space="preserve">, </w:t>
      </w:r>
    </w:p>
    <w:p w14:paraId="5937BC50" w14:textId="397A4D67" w:rsidR="000247CA" w:rsidRPr="00657FB8" w:rsidRDefault="00BB1DAE" w:rsidP="008971C8">
      <w:pPr>
        <w:pStyle w:val="TNCBodyText"/>
        <w:numPr>
          <w:ilvl w:val="0"/>
          <w:numId w:val="1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w:t>
      </w:r>
      <w:r w:rsidR="00E67B86" w:rsidRPr="00657FB8">
        <w:rPr>
          <w:rFonts w:ascii="Sylexiad Sans Spaced Med" w:hAnsi="Sylexiad Sans Spaced Med"/>
          <w:sz w:val="28"/>
          <w:szCs w:val="28"/>
        </w:rPr>
        <w:t>oordinat</w:t>
      </w:r>
      <w:r w:rsidR="00AE2C42" w:rsidRPr="00657FB8">
        <w:rPr>
          <w:rFonts w:ascii="Sylexiad Sans Spaced Med" w:hAnsi="Sylexiad Sans Spaced Med"/>
          <w:sz w:val="28"/>
          <w:szCs w:val="28"/>
        </w:rPr>
        <w:t>e</w:t>
      </w:r>
      <w:r w:rsidR="00E67B86" w:rsidRPr="00657FB8">
        <w:rPr>
          <w:rFonts w:ascii="Sylexiad Sans Spaced Med" w:hAnsi="Sylexiad Sans Spaced Med"/>
          <w:sz w:val="28"/>
          <w:szCs w:val="28"/>
        </w:rPr>
        <w:t xml:space="preserve"> the school's approach to community-based </w:t>
      </w:r>
      <w:r w:rsidR="00C548EC" w:rsidRPr="00657FB8">
        <w:rPr>
          <w:rFonts w:ascii="Sylexiad Sans Spaced Med" w:hAnsi="Sylexiad Sans Spaced Med"/>
          <w:sz w:val="28"/>
          <w:szCs w:val="28"/>
        </w:rPr>
        <w:t>early help</w:t>
      </w:r>
      <w:r w:rsidR="00E67B86" w:rsidRPr="00657FB8">
        <w:rPr>
          <w:rFonts w:ascii="Sylexiad Sans Spaced Med" w:hAnsi="Sylexiad Sans Spaced Med"/>
          <w:sz w:val="28"/>
          <w:szCs w:val="28"/>
        </w:rPr>
        <w:t xml:space="preserve"> and targeted </w:t>
      </w:r>
      <w:r w:rsidR="00C548EC" w:rsidRPr="00657FB8">
        <w:rPr>
          <w:rFonts w:ascii="Sylexiad Sans Spaced Med" w:hAnsi="Sylexiad Sans Spaced Med"/>
          <w:sz w:val="28"/>
          <w:szCs w:val="28"/>
        </w:rPr>
        <w:t>family help</w:t>
      </w:r>
      <w:r w:rsidR="00E67B86" w:rsidRPr="00657FB8">
        <w:rPr>
          <w:rFonts w:ascii="Sylexiad Sans Spaced Med" w:hAnsi="Sylexiad Sans Spaced Med"/>
          <w:sz w:val="28"/>
          <w:szCs w:val="28"/>
        </w:rPr>
        <w:t>.</w:t>
      </w:r>
    </w:p>
    <w:p w14:paraId="4A403C74" w14:textId="77777777" w:rsidR="000247CA" w:rsidRPr="00657FB8" w:rsidRDefault="000247CA" w:rsidP="008971C8">
      <w:pPr>
        <w:pStyle w:val="TNCBodyText"/>
        <w:numPr>
          <w:ilvl w:val="0"/>
          <w:numId w:val="1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Provide advice and support to other staff on child welfare, safeguarding and child protection matters.</w:t>
      </w:r>
    </w:p>
    <w:p w14:paraId="1D5BFD7E" w14:textId="77777777" w:rsidR="000247CA" w:rsidRPr="00657FB8" w:rsidRDefault="000247CA" w:rsidP="008971C8">
      <w:pPr>
        <w:pStyle w:val="TNCBodyText"/>
        <w:numPr>
          <w:ilvl w:val="0"/>
          <w:numId w:val="1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Take part in strategy discussions and inter-agency meetings, and/or support other staff to do so.</w:t>
      </w:r>
    </w:p>
    <w:p w14:paraId="6D188BF5" w14:textId="77777777" w:rsidR="000247CA" w:rsidRPr="00657FB8" w:rsidRDefault="000247CA" w:rsidP="008971C8">
      <w:pPr>
        <w:pStyle w:val="TNCBodyText"/>
        <w:numPr>
          <w:ilvl w:val="0"/>
          <w:numId w:val="1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Contribute to the assessment of children, and/or support other staff to do so.</w:t>
      </w:r>
    </w:p>
    <w:p w14:paraId="4A7AEB48" w14:textId="77777777" w:rsidR="00A06ABE"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During term time, be available during school hours for staff to discuss any safeguarding concerns. </w:t>
      </w:r>
    </w:p>
    <w:p w14:paraId="0499E7D5" w14:textId="146A3B8A"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Refer cases:</w:t>
      </w:r>
    </w:p>
    <w:p w14:paraId="1F5F7F5E"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To CSCS where abuse and neglect are suspected, and support staff who make referrals to CSCS.</w:t>
      </w:r>
    </w:p>
    <w:p w14:paraId="2DA5FA56"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To the Channel programme where radicalisation concerns arise, and support staff who make referrals to the Channel programme.</w:t>
      </w:r>
    </w:p>
    <w:p w14:paraId="53819021"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To the DBS where a person is dismissed or has left due to harm, or risk of harm, to a child.</w:t>
      </w:r>
    </w:p>
    <w:p w14:paraId="2C83287E"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To the police where a crime may have been committed, in line with the National Police Chiefs’ Council (NPCC) guidance.</w:t>
      </w:r>
    </w:p>
    <w:p w14:paraId="47F8D1D9"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Act as a point of contact with the safeguarding partners.</w:t>
      </w:r>
    </w:p>
    <w:p w14:paraId="2F975902"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Liaise with the headteacher to inform them of issues, especially regarding ongoing enquiries under section 47 of the Children Act 1989 and police investigations.</w:t>
      </w:r>
    </w:p>
    <w:p w14:paraId="5C3E8023"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Liaise with the deputy DSLs to ensure effective safeguarding outcomes. </w:t>
      </w:r>
    </w:p>
    <w:p w14:paraId="64C69375"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Liaise with the case manager and the LA designated officers (LADOs) for child protection concerns in cases concerning staff.</w:t>
      </w:r>
    </w:p>
    <w:p w14:paraId="3113DA0E"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Liaise with staff on matters of safety, safeguarding and welfare, including online and digital safety.</w:t>
      </w:r>
    </w:p>
    <w:p w14:paraId="61A109CD" w14:textId="3CDBAF4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Liaise with staff when deciding whether to make a referral by liaising with relevant agencies so that children’s needs are considered holistically</w:t>
      </w:r>
      <w:r w:rsidR="000C1E7D" w:rsidRPr="00657FB8">
        <w:rPr>
          <w:rFonts w:ascii="Sylexiad Sans Spaced Med" w:hAnsi="Sylexiad Sans Spaced Med"/>
          <w:sz w:val="28"/>
          <w:szCs w:val="28"/>
        </w:rPr>
        <w:t xml:space="preserve">, including through community-based </w:t>
      </w:r>
      <w:r w:rsidR="00C548EC" w:rsidRPr="00657FB8">
        <w:rPr>
          <w:rFonts w:ascii="Sylexiad Sans Spaced Med" w:hAnsi="Sylexiad Sans Spaced Med"/>
          <w:sz w:val="28"/>
          <w:szCs w:val="28"/>
        </w:rPr>
        <w:t>early help</w:t>
      </w:r>
      <w:r w:rsidR="000C1E7D" w:rsidRPr="00657FB8">
        <w:rPr>
          <w:rFonts w:ascii="Sylexiad Sans Spaced Med" w:hAnsi="Sylexiad Sans Spaced Med"/>
          <w:sz w:val="28"/>
          <w:szCs w:val="28"/>
        </w:rPr>
        <w:t xml:space="preserve">, </w:t>
      </w:r>
      <w:r w:rsidR="00C548EC" w:rsidRPr="00657FB8">
        <w:rPr>
          <w:rFonts w:ascii="Sylexiad Sans Spaced Med" w:hAnsi="Sylexiad Sans Spaced Med"/>
          <w:sz w:val="28"/>
          <w:szCs w:val="28"/>
        </w:rPr>
        <w:t>family help</w:t>
      </w:r>
      <w:r w:rsidR="000C1E7D" w:rsidRPr="00657FB8">
        <w:rPr>
          <w:rFonts w:ascii="Sylexiad Sans Spaced Med" w:hAnsi="Sylexiad Sans Spaced Med"/>
          <w:sz w:val="28"/>
          <w:szCs w:val="28"/>
        </w:rPr>
        <w:t xml:space="preserve"> and statutory services where appropriate</w:t>
      </w:r>
      <w:r w:rsidR="000B074A" w:rsidRPr="00657FB8">
        <w:rPr>
          <w:rFonts w:ascii="Sylexiad Sans Spaced Med" w:hAnsi="Sylexiad Sans Spaced Med"/>
          <w:sz w:val="28"/>
          <w:szCs w:val="28"/>
        </w:rPr>
        <w:t>.</w:t>
      </w:r>
    </w:p>
    <w:p w14:paraId="7A01D895"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Liaise with the senior mental health lead and, where available, the mental health support team, where safeguarding concerns are linked to mental health.</w:t>
      </w:r>
    </w:p>
    <w:p w14:paraId="33DEC789"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Promote supportive engagement with parents in safeguarding and promoting the welfare of children, including where families may be facing challenging circumstances.</w:t>
      </w:r>
    </w:p>
    <w:p w14:paraId="3BAFAB08" w14:textId="77777777" w:rsidR="00B14E9F"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w:t>
      </w:r>
    </w:p>
    <w:p w14:paraId="4C073DEF" w14:textId="77777777" w:rsidR="00B14E9F" w:rsidRPr="00657FB8" w:rsidRDefault="00B14E9F" w:rsidP="00B14E9F">
      <w:pPr>
        <w:pStyle w:val="TNCBodyText"/>
        <w:spacing w:before="0" w:after="0"/>
        <w:ind w:left="357"/>
        <w:rPr>
          <w:rFonts w:ascii="Sylexiad Sans Spaced Med" w:hAnsi="Sylexiad Sans Spaced Med"/>
          <w:sz w:val="28"/>
          <w:szCs w:val="28"/>
        </w:rPr>
      </w:pPr>
    </w:p>
    <w:p w14:paraId="0499B2E8" w14:textId="17810771" w:rsidR="000247CA" w:rsidRPr="00657FB8" w:rsidRDefault="000247CA" w:rsidP="00B14E9F">
      <w:pPr>
        <w:pStyle w:val="TNCBodyText"/>
        <w:spacing w:before="0" w:after="0"/>
        <w:ind w:left="357"/>
        <w:rPr>
          <w:rFonts w:ascii="Sylexiad Sans Spaced Med" w:hAnsi="Sylexiad Sans Spaced Med"/>
          <w:sz w:val="28"/>
          <w:szCs w:val="28"/>
        </w:rPr>
      </w:pPr>
      <w:r w:rsidRPr="00657FB8">
        <w:rPr>
          <w:rFonts w:ascii="Sylexiad Sans Spaced Med" w:hAnsi="Sylexiad Sans Spaced Med"/>
          <w:sz w:val="28"/>
          <w:szCs w:val="28"/>
        </w:rPr>
        <w:t>This includes:</w:t>
      </w:r>
    </w:p>
    <w:p w14:paraId="4DED9132" w14:textId="77777777" w:rsidR="00B14E9F" w:rsidRPr="00657FB8" w:rsidRDefault="00B14E9F" w:rsidP="00B14E9F">
      <w:pPr>
        <w:pStyle w:val="TNCBodyText"/>
        <w:spacing w:before="0" w:after="0"/>
        <w:rPr>
          <w:rFonts w:ascii="Sylexiad Sans Spaced Med" w:hAnsi="Sylexiad Sans Spaced Med"/>
          <w:sz w:val="28"/>
          <w:szCs w:val="28"/>
        </w:rPr>
      </w:pPr>
    </w:p>
    <w:p w14:paraId="1771237C" w14:textId="024AA344"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Ensuring that the school</w:t>
      </w:r>
      <w:r w:rsidR="0008061D">
        <w:rPr>
          <w:rFonts w:ascii="Sylexiad Sans Spaced Med" w:hAnsi="Sylexiad Sans Spaced Med"/>
          <w:sz w:val="28"/>
          <w:szCs w:val="28"/>
        </w:rPr>
        <w:t>s</w:t>
      </w:r>
      <w:r w:rsidRPr="00657FB8">
        <w:rPr>
          <w:rFonts w:ascii="Sylexiad Sans Spaced Med" w:hAnsi="Sylexiad Sans Spaced Med"/>
          <w:sz w:val="28"/>
          <w:szCs w:val="28"/>
        </w:rPr>
        <w:t xml:space="preserve"> know which pupils have or had a social worker.</w:t>
      </w:r>
    </w:p>
    <w:p w14:paraId="6A6AFE2C"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Understanding the academic progress and attainment of these pupils.</w:t>
      </w:r>
    </w:p>
    <w:p w14:paraId="25A5CBAE"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Maintaining a culture of high aspirations for these pupils.</w:t>
      </w:r>
    </w:p>
    <w:p w14:paraId="6483A90D"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Supporting teachers to provide additional academic support or reasonable adjustments to help these pupils reach their potential.</w:t>
      </w:r>
    </w:p>
    <w:p w14:paraId="29F94592" w14:textId="77777777" w:rsidR="000247CA" w:rsidRPr="00657FB8" w:rsidRDefault="000247CA" w:rsidP="008971C8">
      <w:pPr>
        <w:pStyle w:val="TNCBodyText"/>
        <w:numPr>
          <w:ilvl w:val="1"/>
          <w:numId w:val="13"/>
        </w:numPr>
        <w:spacing w:before="0" w:after="0"/>
        <w:ind w:left="1434" w:hanging="357"/>
        <w:rPr>
          <w:rFonts w:ascii="Sylexiad Sans Spaced Med" w:hAnsi="Sylexiad Sans Spaced Med"/>
          <w:sz w:val="28"/>
          <w:szCs w:val="28"/>
        </w:rPr>
      </w:pPr>
      <w:r w:rsidRPr="00657FB8">
        <w:rPr>
          <w:rFonts w:ascii="Sylexiad Sans Spaced Med" w:hAnsi="Sylexiad Sans Spaced Med"/>
          <w:sz w:val="28"/>
          <w:szCs w:val="28"/>
        </w:rPr>
        <w:t>Helping to promote educational outcomes by sharing the information about the welfare, safeguarding and child protection issues these pupils are experiencing with teachers and the SLT.</w:t>
      </w:r>
    </w:p>
    <w:p w14:paraId="49C5E72F" w14:textId="77777777" w:rsidR="0058593F" w:rsidRPr="00657FB8" w:rsidRDefault="0058593F" w:rsidP="0058593F">
      <w:pPr>
        <w:pStyle w:val="TNCBodyText"/>
        <w:spacing w:before="0" w:after="0"/>
        <w:rPr>
          <w:rFonts w:ascii="Sylexiad Sans Spaced Med" w:hAnsi="Sylexiad Sans Spaced Med"/>
          <w:sz w:val="28"/>
          <w:szCs w:val="28"/>
        </w:rPr>
      </w:pPr>
    </w:p>
    <w:p w14:paraId="5AEEB074"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that child protection files are kept up-to-date and only accessed by those who need to do so.</w:t>
      </w:r>
    </w:p>
    <w:p w14:paraId="11F437BF"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that a pupil’s child protection file is transferred as soon as possible, and within five days, when transferring to a new school, and consider any additional information that should be shared.</w:t>
      </w:r>
    </w:p>
    <w:p w14:paraId="610B598D" w14:textId="1FF15CCD"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each member of staff has access to and understands the schools</w:t>
      </w:r>
      <w:r w:rsidR="0008061D">
        <w:rPr>
          <w:rFonts w:ascii="Sylexiad Sans Spaced Med" w:hAnsi="Sylexiad Sans Spaced Med"/>
          <w:sz w:val="28"/>
          <w:szCs w:val="28"/>
        </w:rPr>
        <w:t>’</w:t>
      </w:r>
      <w:r w:rsidRPr="00657FB8">
        <w:rPr>
          <w:rFonts w:ascii="Sylexiad Sans Spaced Med" w:hAnsi="Sylexiad Sans Spaced Med"/>
          <w:sz w:val="28"/>
          <w:szCs w:val="28"/>
        </w:rPr>
        <w:t xml:space="preserve"> Child Protection and Safeguarding Policy and procedures – this will be discussed during the staff induction process.</w:t>
      </w:r>
    </w:p>
    <w:p w14:paraId="0B7754C9" w14:textId="3CDB204E"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Work with the governing board</w:t>
      </w:r>
      <w:r w:rsidR="001F6D4C" w:rsidRPr="00657FB8">
        <w:rPr>
          <w:rFonts w:ascii="Sylexiad Sans Spaced Med" w:hAnsi="Sylexiad Sans Spaced Med"/>
          <w:sz w:val="28"/>
          <w:szCs w:val="28"/>
        </w:rPr>
        <w:t>/Embark Trust Safeguarding Lead</w:t>
      </w:r>
      <w:r w:rsidRPr="00657FB8">
        <w:rPr>
          <w:rFonts w:ascii="Sylexiad Sans Spaced Med" w:hAnsi="Sylexiad Sans Spaced Med"/>
          <w:sz w:val="28"/>
          <w:szCs w:val="28"/>
        </w:rPr>
        <w:t xml:space="preserve"> to ensure the school</w:t>
      </w:r>
      <w:r w:rsidR="0008061D">
        <w:rPr>
          <w:rFonts w:ascii="Sylexiad Sans Spaced Med" w:hAnsi="Sylexiad Sans Spaced Med"/>
          <w:sz w:val="28"/>
          <w:szCs w:val="28"/>
        </w:rPr>
        <w:t>s’</w:t>
      </w:r>
      <w:r w:rsidRPr="00657FB8">
        <w:rPr>
          <w:rFonts w:ascii="Sylexiad Sans Spaced Med" w:hAnsi="Sylexiad Sans Spaced Med"/>
          <w:sz w:val="28"/>
          <w:szCs w:val="28"/>
        </w:rPr>
        <w:t xml:space="preserve"> Child Protection and Safeguarding Policy is reviewed annually, and the procedures are updated and reviewed regularly.</w:t>
      </w:r>
    </w:p>
    <w:p w14:paraId="7BFC5F55" w14:textId="3B4F1C8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Ensure the schools</w:t>
      </w:r>
      <w:r w:rsidR="0008061D">
        <w:rPr>
          <w:rFonts w:ascii="Sylexiad Sans Spaced Med" w:hAnsi="Sylexiad Sans Spaced Med"/>
          <w:sz w:val="28"/>
          <w:szCs w:val="28"/>
        </w:rPr>
        <w:t>’</w:t>
      </w:r>
      <w:r w:rsidRPr="00657FB8">
        <w:rPr>
          <w:rFonts w:ascii="Sylexiad Sans Spaced Med" w:hAnsi="Sylexiad Sans Spaced Med"/>
          <w:sz w:val="28"/>
          <w:szCs w:val="28"/>
        </w:rPr>
        <w:t xml:space="preserve"> Child Protection and Safeguarding Policy is available publicly, and parents are aware that the school may make referrals for suspected cases of abuse or neglect, as well as the role the school plays in these referrals.</w:t>
      </w:r>
    </w:p>
    <w:p w14:paraId="1BE2488D"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 xml:space="preserve">Link with safeguarding partner arrangements to make sure that staff are aware of the training opportunities available and the latest local policies on safeguarding. </w:t>
      </w:r>
    </w:p>
    <w:p w14:paraId="530608B0" w14:textId="0FFD267B"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Undergo training and update this training at least every two years. </w:t>
      </w:r>
    </w:p>
    <w:p w14:paraId="29881C02"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Obtain access to resources and attend any relevant or refresher training courses.</w:t>
      </w:r>
    </w:p>
    <w:p w14:paraId="65A74AEC"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2D4A3CE0" w14:textId="77777777"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Understand the importance of information sharing, including within school, with other schools, and with the safeguarding partners, other agencies, organisations and practitioners.</w:t>
      </w:r>
    </w:p>
    <w:p w14:paraId="140E2BC1" w14:textId="2785E010"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Understand relevant data protection legislation and regulations, especially the Data Protection Act 2018</w:t>
      </w:r>
      <w:r w:rsidR="000C1E7D" w:rsidRPr="00657FB8">
        <w:rPr>
          <w:rFonts w:ascii="Sylexiad Sans Spaced Med" w:hAnsi="Sylexiad Sans Spaced Med"/>
          <w:sz w:val="28"/>
          <w:szCs w:val="28"/>
        </w:rPr>
        <w:t>,</w:t>
      </w:r>
      <w:r w:rsidRPr="00657FB8">
        <w:rPr>
          <w:rFonts w:ascii="Sylexiad Sans Spaced Med" w:hAnsi="Sylexiad Sans Spaced Med"/>
          <w:sz w:val="28"/>
          <w:szCs w:val="28"/>
        </w:rPr>
        <w:t xml:space="preserve"> the UK GDPR</w:t>
      </w:r>
      <w:r w:rsidR="00C548EC" w:rsidRPr="00657FB8">
        <w:rPr>
          <w:rFonts w:ascii="Sylexiad Sans Spaced Med" w:hAnsi="Sylexiad Sans Spaced Med"/>
          <w:sz w:val="28"/>
          <w:szCs w:val="28"/>
        </w:rPr>
        <w:t>, and the Data (Use and Access) Act 2025.</w:t>
      </w:r>
    </w:p>
    <w:p w14:paraId="7EB13E70" w14:textId="4487E20A" w:rsidR="000247CA" w:rsidRPr="00657FB8" w:rsidRDefault="000247CA"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Keep detailed, accurate, secure written records of safeguarding concerns, decisions made, and whether or not referrals have been made, and understand the purpose of this record-keeping.</w:t>
      </w:r>
    </w:p>
    <w:p w14:paraId="06106E38" w14:textId="65062934" w:rsidR="00883D1E" w:rsidRPr="00657FB8" w:rsidRDefault="00883D1E"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08061D">
        <w:rPr>
          <w:rFonts w:ascii="Sylexiad Sans Spaced Med" w:hAnsi="Sylexiad Sans Spaced Med"/>
          <w:sz w:val="28"/>
          <w:szCs w:val="28"/>
        </w:rPr>
        <w:t>s</w:t>
      </w:r>
      <w:r w:rsidRPr="00657FB8">
        <w:rPr>
          <w:rFonts w:ascii="Sylexiad Sans Spaced Med" w:hAnsi="Sylexiad Sans Spaced Med"/>
          <w:sz w:val="28"/>
          <w:szCs w:val="28"/>
        </w:rPr>
        <w:t xml:space="preserve"> will ensure that appropriate arrangements are in place to provide effective DSL cover during school hours. Safeguarding information will be shared securely where necessary to ensure continuity of safeguarding arrangements and timely responses to concerns.</w:t>
      </w:r>
    </w:p>
    <w:p w14:paraId="4AAB52CA" w14:textId="7A400BC5" w:rsidR="00C91B46" w:rsidRPr="00657FB8" w:rsidRDefault="000247CA" w:rsidP="000247CA">
      <w:pPr>
        <w:pStyle w:val="TNCBodyText"/>
        <w:rPr>
          <w:rFonts w:ascii="Sylexiad Sans Spaced Med" w:hAnsi="Sylexiad Sans Spaced Med"/>
          <w:sz w:val="28"/>
          <w:szCs w:val="28"/>
        </w:rPr>
      </w:pPr>
      <w:r w:rsidRPr="00657FB8">
        <w:rPr>
          <w:rFonts w:ascii="Sylexiad Sans Spaced Med" w:hAnsi="Sylexiad Sans Spaced Med"/>
          <w:sz w:val="28"/>
          <w:szCs w:val="28"/>
        </w:rPr>
        <w:t>The designated teacher has a responsibility for promoting the educational achievement of LAC and PLAC, and for children who have left care through adoption, special guardianship or child arrangement orders or who were adopted from state care outside England and Wales.</w:t>
      </w:r>
    </w:p>
    <w:p w14:paraId="68A7469E" w14:textId="7F6A8466" w:rsidR="000247CA" w:rsidRPr="00657FB8" w:rsidRDefault="00BE7618" w:rsidP="00BE7618">
      <w:pPr>
        <w:pStyle w:val="Heading2"/>
        <w:rPr>
          <w:rFonts w:ascii="Sylexiad Sans Spaced Med" w:hAnsi="Sylexiad Sans Spaced Med"/>
          <w:b/>
          <w:bCs/>
          <w:sz w:val="28"/>
          <w:szCs w:val="28"/>
        </w:rPr>
      </w:pPr>
      <w:bookmarkStart w:id="5" w:name="_Multi-agency_working"/>
      <w:bookmarkEnd w:id="5"/>
      <w:r w:rsidRPr="00657FB8">
        <w:rPr>
          <w:rFonts w:ascii="Sylexiad Sans Spaced Med" w:hAnsi="Sylexiad Sans Spaced Med"/>
          <w:b/>
          <w:bCs/>
          <w:sz w:val="28"/>
          <w:szCs w:val="28"/>
        </w:rPr>
        <w:t>Multi-agency working</w:t>
      </w:r>
    </w:p>
    <w:p w14:paraId="67AABAE0" w14:textId="7C8389C8" w:rsidR="0085646F"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08061D">
        <w:rPr>
          <w:rFonts w:ascii="Sylexiad Sans Spaced Med" w:hAnsi="Sylexiad Sans Spaced Med"/>
          <w:sz w:val="28"/>
          <w:szCs w:val="28"/>
        </w:rPr>
        <w:t>s</w:t>
      </w:r>
      <w:r w:rsidRPr="00657FB8">
        <w:rPr>
          <w:rFonts w:ascii="Sylexiad Sans Spaced Med" w:hAnsi="Sylexiad Sans Spaced Med"/>
          <w:sz w:val="28"/>
          <w:szCs w:val="28"/>
        </w:rPr>
        <w:t xml:space="preserve"> contribute to multi-agency working as part of </w:t>
      </w:r>
      <w:r w:rsidR="0008061D">
        <w:rPr>
          <w:rFonts w:ascii="Sylexiad Sans Spaced Med" w:hAnsi="Sylexiad Sans Spaced Med"/>
          <w:sz w:val="28"/>
          <w:szCs w:val="28"/>
        </w:rPr>
        <w:t>their</w:t>
      </w:r>
      <w:r w:rsidRPr="00657FB8">
        <w:rPr>
          <w:rFonts w:ascii="Sylexiad Sans Spaced Med" w:hAnsi="Sylexiad Sans Spaced Med"/>
          <w:sz w:val="28"/>
          <w:szCs w:val="28"/>
        </w:rPr>
        <w:t xml:space="preserve"> statutory duty. The school</w:t>
      </w:r>
      <w:r w:rsidR="0008061D">
        <w:rPr>
          <w:rFonts w:ascii="Sylexiad Sans Spaced Med" w:hAnsi="Sylexiad Sans Spaced Med"/>
          <w:sz w:val="28"/>
          <w:szCs w:val="28"/>
        </w:rPr>
        <w:t>s</w:t>
      </w:r>
      <w:r w:rsidRPr="00657FB8">
        <w:rPr>
          <w:rFonts w:ascii="Sylexiad Sans Spaced Med" w:hAnsi="Sylexiad Sans Spaced Med"/>
          <w:sz w:val="28"/>
          <w:szCs w:val="28"/>
        </w:rPr>
        <w:t xml:space="preserve"> </w:t>
      </w:r>
      <w:r w:rsidR="0008061D">
        <w:rPr>
          <w:rFonts w:ascii="Sylexiad Sans Spaced Med" w:hAnsi="Sylexiad Sans Spaced Med"/>
          <w:sz w:val="28"/>
          <w:szCs w:val="28"/>
        </w:rPr>
        <w:t>are</w:t>
      </w:r>
      <w:r w:rsidRPr="00657FB8">
        <w:rPr>
          <w:rFonts w:ascii="Sylexiad Sans Spaced Med" w:hAnsi="Sylexiad Sans Spaced Med"/>
          <w:sz w:val="28"/>
          <w:szCs w:val="28"/>
        </w:rPr>
        <w:t xml:space="preserve"> aware of and will follow the local safeguarding arrangements. </w:t>
      </w:r>
      <w:r w:rsidR="00CF5432" w:rsidRPr="00657FB8">
        <w:rPr>
          <w:rFonts w:ascii="Sylexiad Sans Spaced Med" w:eastAsia="Arial" w:hAnsi="Sylexiad Sans Spaced Med" w:cs="Times New Roman"/>
          <w:sz w:val="28"/>
          <w:szCs w:val="28"/>
        </w:rPr>
        <w:t xml:space="preserve">These are set out by the Derby City and Derbyshire Safeguarding Children partnership arrangements </w:t>
      </w:r>
      <w:hyperlink r:id="rId43" w:history="1">
        <w:r w:rsidR="00CF5432" w:rsidRPr="00657FB8">
          <w:rPr>
            <w:rFonts w:ascii="Sylexiad Sans Spaced Med" w:eastAsia="Arial" w:hAnsi="Sylexiad Sans Spaced Med" w:cs="Times New Roman"/>
            <w:color w:val="0000FF"/>
            <w:sz w:val="28"/>
            <w:szCs w:val="28"/>
            <w:u w:val="single"/>
          </w:rPr>
          <w:t>https://www.ddscp.org.uk/</w:t>
        </w:r>
      </w:hyperlink>
      <w:r w:rsidR="00CF5432" w:rsidRPr="00657FB8">
        <w:rPr>
          <w:rFonts w:ascii="Sylexiad Sans Spaced Med" w:eastAsia="Arial" w:hAnsi="Sylexiad Sans Spaced Med" w:cs="Times New Roman"/>
          <w:sz w:val="28"/>
          <w:szCs w:val="28"/>
        </w:rPr>
        <w:t xml:space="preserve">  The school</w:t>
      </w:r>
      <w:r w:rsidR="0008061D">
        <w:rPr>
          <w:rFonts w:ascii="Sylexiad Sans Spaced Med" w:eastAsia="Arial" w:hAnsi="Sylexiad Sans Spaced Med" w:cs="Times New Roman"/>
          <w:sz w:val="28"/>
          <w:szCs w:val="28"/>
        </w:rPr>
        <w:t>s</w:t>
      </w:r>
      <w:r w:rsidR="00CF5432" w:rsidRPr="00657FB8">
        <w:rPr>
          <w:rFonts w:ascii="Sylexiad Sans Spaced Med" w:eastAsia="Arial" w:hAnsi="Sylexiad Sans Spaced Med" w:cs="Times New Roman"/>
          <w:sz w:val="28"/>
          <w:szCs w:val="28"/>
        </w:rPr>
        <w:t xml:space="preserve"> will be fully engaged, involved, and included in local safeguarding arrangements. Once </w:t>
      </w:r>
      <w:r w:rsidR="0033392B">
        <w:rPr>
          <w:rFonts w:ascii="Sylexiad Sans Spaced Med" w:eastAsia="Arial" w:hAnsi="Sylexiad Sans Spaced Med" w:cs="Times New Roman"/>
          <w:sz w:val="28"/>
          <w:szCs w:val="28"/>
        </w:rPr>
        <w:t>either</w:t>
      </w:r>
      <w:r w:rsidR="00CF5432" w:rsidRPr="00657FB8">
        <w:rPr>
          <w:rFonts w:ascii="Sylexiad Sans Spaced Med" w:eastAsia="Arial" w:hAnsi="Sylexiad Sans Spaced Med" w:cs="Times New Roman"/>
          <w:sz w:val="28"/>
          <w:szCs w:val="28"/>
        </w:rPr>
        <w:t xml:space="preserve"> school is named as a relevant agency by local safeguarding partners, it will follow its statutory duty to cooperate with the published arrangements in the same way as other relevant agencies. The school</w:t>
      </w:r>
      <w:r w:rsidR="0033392B">
        <w:rPr>
          <w:rFonts w:ascii="Sylexiad Sans Spaced Med" w:eastAsia="Arial" w:hAnsi="Sylexiad Sans Spaced Med" w:cs="Times New Roman"/>
          <w:sz w:val="28"/>
          <w:szCs w:val="28"/>
        </w:rPr>
        <w:t>s</w:t>
      </w:r>
      <w:r w:rsidR="00CF5432" w:rsidRPr="00657FB8">
        <w:rPr>
          <w:rFonts w:ascii="Sylexiad Sans Spaced Med" w:eastAsia="Arial" w:hAnsi="Sylexiad Sans Spaced Med" w:cs="Times New Roman"/>
          <w:sz w:val="28"/>
          <w:szCs w:val="28"/>
        </w:rPr>
        <w:t xml:space="preserve"> will act in accordance with the safeguarding arrangements and will use the local threshold document </w:t>
      </w:r>
      <w:hyperlink r:id="rId44" w:history="1">
        <w:r w:rsidR="00CF5432" w:rsidRPr="00657FB8">
          <w:rPr>
            <w:rFonts w:ascii="Sylexiad Sans Spaced Med" w:hAnsi="Sylexiad Sans Spaced Med"/>
            <w:color w:val="0000FF"/>
            <w:sz w:val="28"/>
            <w:szCs w:val="28"/>
            <w:u w:val="single"/>
          </w:rPr>
          <w:t>DDSCP Threshold document</w:t>
        </w:r>
      </w:hyperlink>
      <w:r w:rsidR="00CF5432" w:rsidRPr="00657FB8">
        <w:rPr>
          <w:rFonts w:ascii="Sylexiad Sans Spaced Med" w:eastAsia="Arial" w:hAnsi="Sylexiad Sans Spaced Med" w:cs="Times New Roman"/>
          <w:sz w:val="28"/>
          <w:szCs w:val="28"/>
        </w:rPr>
        <w:t xml:space="preserve">    </w:t>
      </w:r>
      <w:hyperlink r:id="rId45" w:history="1"/>
    </w:p>
    <w:p w14:paraId="1AD7D79B" w14:textId="04A98318" w:rsidR="0085646F" w:rsidRPr="00657FB8" w:rsidRDefault="00F44A0C"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5832ED">
        <w:rPr>
          <w:rFonts w:ascii="Sylexiad Sans Spaced Med" w:hAnsi="Sylexiad Sans Spaced Med"/>
          <w:sz w:val="28"/>
          <w:szCs w:val="28"/>
        </w:rPr>
        <w:t>s</w:t>
      </w:r>
      <w:r w:rsidRPr="00657FB8">
        <w:rPr>
          <w:rFonts w:ascii="Sylexiad Sans Spaced Med" w:hAnsi="Sylexiad Sans Spaced Med"/>
          <w:sz w:val="28"/>
          <w:szCs w:val="28"/>
        </w:rPr>
        <w:t xml:space="preserve"> will work collaboratively with families and partner agencies to safeguard and promote pupils' welfare, </w:t>
      </w:r>
      <w:r w:rsidR="00BF4BE6" w:rsidRPr="00657FB8">
        <w:rPr>
          <w:rFonts w:ascii="Sylexiad Sans Spaced Med" w:hAnsi="Sylexiad Sans Spaced Med"/>
          <w:sz w:val="28"/>
          <w:szCs w:val="28"/>
        </w:rPr>
        <w:t xml:space="preserve">through community-based </w:t>
      </w:r>
      <w:r w:rsidR="00C548EC" w:rsidRPr="00657FB8">
        <w:rPr>
          <w:rFonts w:ascii="Sylexiad Sans Spaced Med" w:hAnsi="Sylexiad Sans Spaced Med"/>
          <w:sz w:val="28"/>
          <w:szCs w:val="28"/>
        </w:rPr>
        <w:t>early help</w:t>
      </w:r>
      <w:r w:rsidR="00BF4BE6" w:rsidRPr="00657FB8">
        <w:rPr>
          <w:rFonts w:ascii="Sylexiad Sans Spaced Med" w:hAnsi="Sylexiad Sans Spaced Med"/>
          <w:sz w:val="28"/>
          <w:szCs w:val="28"/>
        </w:rPr>
        <w:t xml:space="preserve"> and targeted </w:t>
      </w:r>
      <w:r w:rsidR="00C548EC" w:rsidRPr="00657FB8">
        <w:rPr>
          <w:rFonts w:ascii="Sylexiad Sans Spaced Med" w:hAnsi="Sylexiad Sans Spaced Med"/>
          <w:sz w:val="28"/>
          <w:szCs w:val="28"/>
        </w:rPr>
        <w:t>family help</w:t>
      </w:r>
      <w:r w:rsidR="00BF4BE6" w:rsidRPr="00657FB8">
        <w:rPr>
          <w:rFonts w:ascii="Sylexiad Sans Spaced Med" w:hAnsi="Sylexiad Sans Spaced Med"/>
          <w:sz w:val="28"/>
          <w:szCs w:val="28"/>
        </w:rPr>
        <w:t>, and by contributing to coordinated multi-agency plans to support children and families.</w:t>
      </w:r>
    </w:p>
    <w:p w14:paraId="6E0DA554" w14:textId="6A2BEF9A" w:rsidR="00A41739" w:rsidRPr="00657FB8" w:rsidRDefault="00612A1B" w:rsidP="0085646F">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Where a child may benefit from </w:t>
      </w:r>
      <w:r w:rsidR="008145EE" w:rsidRPr="00657FB8">
        <w:rPr>
          <w:rFonts w:ascii="Sylexiad Sans Spaced Med" w:hAnsi="Sylexiad Sans Spaced Med"/>
          <w:sz w:val="28"/>
          <w:szCs w:val="28"/>
        </w:rPr>
        <w:t>f</w:t>
      </w:r>
      <w:r w:rsidR="00C548EC" w:rsidRPr="00657FB8">
        <w:rPr>
          <w:rFonts w:ascii="Sylexiad Sans Spaced Med" w:hAnsi="Sylexiad Sans Spaced Med"/>
          <w:sz w:val="28"/>
          <w:szCs w:val="28"/>
        </w:rPr>
        <w:t>amily help</w:t>
      </w:r>
      <w:r w:rsidRPr="00657FB8">
        <w:rPr>
          <w:rFonts w:ascii="Sylexiad Sans Spaced Med" w:hAnsi="Sylexiad Sans Spaced Med"/>
          <w:sz w:val="28"/>
          <w:szCs w:val="28"/>
        </w:rPr>
        <w:t xml:space="preserve">, </w:t>
      </w:r>
      <w:r w:rsidR="005832ED">
        <w:rPr>
          <w:rFonts w:ascii="Sylexiad Sans Spaced Med" w:hAnsi="Sylexiad Sans Spaced Med"/>
          <w:sz w:val="28"/>
          <w:szCs w:val="28"/>
        </w:rPr>
        <w:t>either</w:t>
      </w:r>
      <w:r w:rsidRPr="00657FB8">
        <w:rPr>
          <w:rFonts w:ascii="Sylexiad Sans Spaced Med" w:hAnsi="Sylexiad Sans Spaced Med"/>
          <w:sz w:val="28"/>
          <w:szCs w:val="28"/>
        </w:rPr>
        <w:t xml:space="preserve"> school will work with partner agencies and contribute to multi-agency assessments and plans.</w:t>
      </w:r>
    </w:p>
    <w:p w14:paraId="248B5BED" w14:textId="3293E1E7" w:rsidR="00612A1B" w:rsidRPr="00657FB8" w:rsidRDefault="00B30693"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5832ED">
        <w:rPr>
          <w:rFonts w:ascii="Sylexiad Sans Spaced Med" w:hAnsi="Sylexiad Sans Spaced Med"/>
          <w:sz w:val="28"/>
          <w:szCs w:val="28"/>
        </w:rPr>
        <w:t>s</w:t>
      </w:r>
      <w:r w:rsidRPr="00657FB8">
        <w:rPr>
          <w:rFonts w:ascii="Sylexiad Sans Spaced Med" w:hAnsi="Sylexiad Sans Spaced Med"/>
          <w:sz w:val="28"/>
          <w:szCs w:val="28"/>
        </w:rPr>
        <w:t xml:space="preserve"> will allow CSCS from the host LA and, where appropriate, the placing LA, access to pupils to enable them to undertake or consider assessments under sections 17 or 47 of the Children Act 1989.</w:t>
      </w:r>
    </w:p>
    <w:p w14:paraId="2256BBAB" w14:textId="7F2DA31F" w:rsidR="0085646F"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9D0409">
        <w:rPr>
          <w:rFonts w:ascii="Sylexiad Sans Spaced Med" w:hAnsi="Sylexiad Sans Spaced Med"/>
          <w:sz w:val="28"/>
          <w:szCs w:val="28"/>
        </w:rPr>
        <w:t>s</w:t>
      </w:r>
      <w:r w:rsidRPr="00657FB8">
        <w:rPr>
          <w:rFonts w:ascii="Sylexiad Sans Spaced Med" w:hAnsi="Sylexiad Sans Spaced Med"/>
          <w:sz w:val="28"/>
          <w:szCs w:val="28"/>
        </w:rPr>
        <w:t xml:space="preserve"> will also be mindful of the importance of inter-agency working in identifying and preventing CSE</w:t>
      </w:r>
      <w:r w:rsidR="00B30693" w:rsidRPr="00657FB8">
        <w:rPr>
          <w:rFonts w:ascii="Sylexiad Sans Spaced Med" w:hAnsi="Sylexiad Sans Spaced Med"/>
          <w:sz w:val="28"/>
          <w:szCs w:val="28"/>
        </w:rPr>
        <w:t>, CCE and other forms of extra-familial harm</w:t>
      </w:r>
      <w:r w:rsidRPr="00657FB8">
        <w:rPr>
          <w:rFonts w:ascii="Sylexiad Sans Spaced Med" w:hAnsi="Sylexiad Sans Spaced Med"/>
          <w:sz w:val="28"/>
          <w:szCs w:val="28"/>
        </w:rPr>
        <w:t>.</w:t>
      </w:r>
    </w:p>
    <w:p w14:paraId="746A5434" w14:textId="14D7D6EC" w:rsidR="0085646F"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9D0409">
        <w:rPr>
          <w:rFonts w:ascii="Sylexiad Sans Spaced Med" w:hAnsi="Sylexiad Sans Spaced Med"/>
          <w:sz w:val="28"/>
          <w:szCs w:val="28"/>
        </w:rPr>
        <w:t>s</w:t>
      </w:r>
      <w:r w:rsidRPr="00657FB8">
        <w:rPr>
          <w:rFonts w:ascii="Sylexiad Sans Spaced Med" w:hAnsi="Sylexiad Sans Spaced Med"/>
          <w:sz w:val="28"/>
          <w:szCs w:val="28"/>
        </w:rPr>
        <w:t xml:space="preserve"> will reflect the DfE’s expectations to secure strong multi-agency working by:</w:t>
      </w:r>
    </w:p>
    <w:p w14:paraId="2E2D3ADD" w14:textId="6D7C9228" w:rsidR="0085646F" w:rsidRPr="00657FB8" w:rsidRDefault="0085646F" w:rsidP="008971C8">
      <w:pPr>
        <w:pStyle w:val="TNCBodyText"/>
        <w:numPr>
          <w:ilvl w:val="0"/>
          <w:numId w:val="51"/>
        </w:numPr>
        <w:rPr>
          <w:rFonts w:ascii="Sylexiad Sans Spaced Med" w:hAnsi="Sylexiad Sans Spaced Med"/>
          <w:sz w:val="28"/>
          <w:szCs w:val="28"/>
        </w:rPr>
      </w:pPr>
      <w:r w:rsidRPr="00657FB8">
        <w:rPr>
          <w:rFonts w:ascii="Sylexiad Sans Spaced Med" w:hAnsi="Sylexiad Sans Spaced Med"/>
          <w:sz w:val="28"/>
          <w:szCs w:val="28"/>
        </w:rPr>
        <w:t>Collaborating with services to achieve shared goals and share information.</w:t>
      </w:r>
    </w:p>
    <w:p w14:paraId="18380063" w14:textId="4D69B20E" w:rsidR="0085646F" w:rsidRPr="00657FB8" w:rsidRDefault="0085646F" w:rsidP="008971C8">
      <w:pPr>
        <w:pStyle w:val="TNCBodyText"/>
        <w:numPr>
          <w:ilvl w:val="0"/>
          <w:numId w:val="51"/>
        </w:numPr>
        <w:rPr>
          <w:rFonts w:ascii="Sylexiad Sans Spaced Med" w:hAnsi="Sylexiad Sans Spaced Med"/>
          <w:sz w:val="28"/>
          <w:szCs w:val="28"/>
        </w:rPr>
      </w:pPr>
      <w:r w:rsidRPr="00657FB8">
        <w:rPr>
          <w:rFonts w:ascii="Sylexiad Sans Spaced Med" w:hAnsi="Sylexiad Sans Spaced Med"/>
          <w:sz w:val="28"/>
          <w:szCs w:val="28"/>
        </w:rPr>
        <w:t>Learning from evidence and sharing perspective to evaluate provision.</w:t>
      </w:r>
    </w:p>
    <w:p w14:paraId="3773901C" w14:textId="6AE0908F" w:rsidR="0085646F" w:rsidRPr="00657FB8" w:rsidRDefault="0085646F" w:rsidP="008971C8">
      <w:pPr>
        <w:pStyle w:val="TNCBodyText"/>
        <w:numPr>
          <w:ilvl w:val="0"/>
          <w:numId w:val="51"/>
        </w:numPr>
        <w:rPr>
          <w:rFonts w:ascii="Sylexiad Sans Spaced Med" w:hAnsi="Sylexiad Sans Spaced Med"/>
          <w:sz w:val="28"/>
          <w:szCs w:val="28"/>
        </w:rPr>
      </w:pPr>
      <w:r w:rsidRPr="00657FB8">
        <w:rPr>
          <w:rFonts w:ascii="Sylexiad Sans Spaced Med" w:hAnsi="Sylexiad Sans Spaced Med"/>
          <w:sz w:val="28"/>
          <w:szCs w:val="28"/>
        </w:rPr>
        <w:t>Prioritising and sharing resources depending on pupils’ needs.</w:t>
      </w:r>
    </w:p>
    <w:p w14:paraId="676C5A36" w14:textId="68196BEF" w:rsidR="0085646F" w:rsidRPr="00657FB8" w:rsidRDefault="00956B2E" w:rsidP="008971C8">
      <w:pPr>
        <w:pStyle w:val="TNCBodyText"/>
        <w:numPr>
          <w:ilvl w:val="0"/>
          <w:numId w:val="51"/>
        </w:numPr>
        <w:rPr>
          <w:rFonts w:ascii="Sylexiad Sans Spaced Med" w:hAnsi="Sylexiad Sans Spaced Med"/>
          <w:sz w:val="28"/>
          <w:szCs w:val="28"/>
        </w:rPr>
      </w:pPr>
      <w:r w:rsidRPr="00657FB8">
        <w:rPr>
          <w:rFonts w:ascii="Sylexiad Sans Spaced Med" w:hAnsi="Sylexiad Sans Spaced Med"/>
          <w:sz w:val="28"/>
          <w:szCs w:val="28"/>
        </w:rPr>
        <w:t>Understanding its role within the local safeguarding arrangements.</w:t>
      </w:r>
    </w:p>
    <w:p w14:paraId="42CDB3DE" w14:textId="367B7C13" w:rsidR="0085646F" w:rsidRPr="00657FB8" w:rsidRDefault="0085646F" w:rsidP="008971C8">
      <w:pPr>
        <w:pStyle w:val="TNCBodyText"/>
        <w:numPr>
          <w:ilvl w:val="0"/>
          <w:numId w:val="51"/>
        </w:numPr>
        <w:rPr>
          <w:rFonts w:ascii="Sylexiad Sans Spaced Med" w:hAnsi="Sylexiad Sans Spaced Med"/>
          <w:sz w:val="28"/>
          <w:szCs w:val="28"/>
        </w:rPr>
      </w:pPr>
      <w:r w:rsidRPr="00657FB8">
        <w:rPr>
          <w:rFonts w:ascii="Sylexiad Sans Spaced Med" w:hAnsi="Sylexiad Sans Spaced Med"/>
          <w:sz w:val="28"/>
          <w:szCs w:val="28"/>
        </w:rPr>
        <w:t>Mutually and constructively challenging other’s assumptions in a respectful manner.</w:t>
      </w:r>
    </w:p>
    <w:p w14:paraId="3D0A3315" w14:textId="2A9C944C" w:rsidR="00BA63C2" w:rsidRPr="00657FB8" w:rsidRDefault="00BA63C2" w:rsidP="00BA63C2">
      <w:pPr>
        <w:pStyle w:val="TNCBodyText"/>
        <w:rPr>
          <w:rFonts w:ascii="Sylexiad Sans Spaced Med" w:hAnsi="Sylexiad Sans Spaced Med"/>
          <w:sz w:val="28"/>
          <w:szCs w:val="28"/>
        </w:rPr>
      </w:pPr>
      <w:r w:rsidRPr="00657FB8">
        <w:rPr>
          <w:rFonts w:ascii="Sylexiad Sans Spaced Med" w:eastAsia="Calibri" w:hAnsi="Sylexiad Sans Spaced Med" w:cs="Arial"/>
          <w:sz w:val="28"/>
          <w:szCs w:val="28"/>
        </w:rPr>
        <w:t>The school</w:t>
      </w:r>
      <w:r w:rsidR="009D0409">
        <w:rPr>
          <w:rFonts w:ascii="Sylexiad Sans Spaced Med" w:eastAsia="Calibri" w:hAnsi="Sylexiad Sans Spaced Med" w:cs="Arial"/>
          <w:sz w:val="28"/>
          <w:szCs w:val="28"/>
        </w:rPr>
        <w:t>s</w:t>
      </w:r>
      <w:r w:rsidRPr="00657FB8">
        <w:rPr>
          <w:rFonts w:ascii="Sylexiad Sans Spaced Med" w:eastAsia="Calibri" w:hAnsi="Sylexiad Sans Spaced Med" w:cs="Arial"/>
          <w:sz w:val="28"/>
          <w:szCs w:val="28"/>
        </w:rPr>
        <w:t xml:space="preserve"> </w:t>
      </w:r>
      <w:r w:rsidR="009D0409">
        <w:rPr>
          <w:rFonts w:ascii="Sylexiad Sans Spaced Med" w:eastAsia="Calibri" w:hAnsi="Sylexiad Sans Spaced Med" w:cs="Arial"/>
          <w:sz w:val="28"/>
          <w:szCs w:val="28"/>
        </w:rPr>
        <w:t>are</w:t>
      </w:r>
      <w:r w:rsidRPr="00657FB8">
        <w:rPr>
          <w:rFonts w:ascii="Sylexiad Sans Spaced Med" w:eastAsia="Calibri" w:hAnsi="Sylexiad Sans Spaced Med" w:cs="Arial"/>
          <w:sz w:val="28"/>
          <w:szCs w:val="28"/>
        </w:rPr>
        <w:t xml:space="preserve"> also aware of and implement any local learning where appropriate, such as those as outlined in DDSCP Briefing note:</w:t>
      </w:r>
      <w:r w:rsidRPr="00657FB8">
        <w:rPr>
          <w:rFonts w:ascii="Sylexiad Sans Spaced Med" w:hAnsi="Sylexiad Sans Spaced Med"/>
          <w:sz w:val="28"/>
          <w:szCs w:val="28"/>
        </w:rPr>
        <w:t xml:space="preserve"> </w:t>
      </w:r>
      <w:hyperlink r:id="rId46" w:history="1">
        <w:r w:rsidRPr="00657FB8">
          <w:rPr>
            <w:rFonts w:ascii="Sylexiad Sans Spaced Med" w:hAnsi="Sylexiad Sans Spaced Med" w:cs="Arial"/>
            <w:color w:val="0000FF"/>
            <w:sz w:val="28"/>
            <w:szCs w:val="28"/>
            <w:u w:val="single"/>
          </w:rPr>
          <w:t>DDSCP Briefing Safeguarding School Age Children Final December 2021.pdf</w:t>
        </w:r>
      </w:hyperlink>
      <w:r w:rsidRPr="00657FB8">
        <w:rPr>
          <w:rFonts w:ascii="Sylexiad Sans Spaced Med" w:eastAsia="Calibri" w:hAnsi="Sylexiad Sans Spaced Med" w:cs="Arial"/>
          <w:sz w:val="28"/>
          <w:szCs w:val="28"/>
        </w:rPr>
        <w:t xml:space="preserve">   and other DDSCP briefing notes located in the multi-agency safeguarding children procedures  </w:t>
      </w:r>
      <w:hyperlink r:id="rId47" w:history="1">
        <w:r w:rsidRPr="00657FB8">
          <w:rPr>
            <w:rFonts w:ascii="Sylexiad Sans Spaced Med" w:hAnsi="Sylexiad Sans Spaced Med" w:cs="Arial"/>
            <w:color w:val="0000FF"/>
            <w:sz w:val="28"/>
            <w:szCs w:val="28"/>
            <w:u w:val="single"/>
          </w:rPr>
          <w:t xml:space="preserve">Documents Library </w:t>
        </w:r>
      </w:hyperlink>
    </w:p>
    <w:p w14:paraId="687A14DA" w14:textId="4D1B871A" w:rsidR="0085646F" w:rsidRPr="00657FB8" w:rsidRDefault="0085646F" w:rsidP="00935D5D">
      <w:pPr>
        <w:pStyle w:val="Heading3"/>
        <w:rPr>
          <w:rFonts w:ascii="Sylexiad Sans Spaced Med" w:hAnsi="Sylexiad Sans Spaced Med"/>
          <w:b/>
          <w:bCs/>
          <w:sz w:val="28"/>
          <w:szCs w:val="28"/>
          <w:u w:val="single"/>
        </w:rPr>
      </w:pPr>
      <w:r w:rsidRPr="00657FB8">
        <w:rPr>
          <w:rFonts w:ascii="Sylexiad Sans Spaced Med" w:hAnsi="Sylexiad Sans Spaced Med"/>
          <w:b/>
          <w:bCs/>
          <w:sz w:val="28"/>
          <w:szCs w:val="28"/>
          <w:u w:val="single"/>
        </w:rPr>
        <w:t>Information sharing</w:t>
      </w:r>
    </w:p>
    <w:p w14:paraId="29695B94" w14:textId="467A5698" w:rsidR="005D55BB"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3300C9">
        <w:rPr>
          <w:rFonts w:ascii="Sylexiad Sans Spaced Med" w:hAnsi="Sylexiad Sans Spaced Med"/>
          <w:sz w:val="28"/>
          <w:szCs w:val="28"/>
        </w:rPr>
        <w:t>s</w:t>
      </w:r>
      <w:r w:rsidRPr="00657FB8">
        <w:rPr>
          <w:rFonts w:ascii="Sylexiad Sans Spaced Med" w:hAnsi="Sylexiad Sans Spaced Med"/>
          <w:sz w:val="28"/>
          <w:szCs w:val="28"/>
        </w:rPr>
        <w:t xml:space="preserve"> recognise the importance of proactive information sharing between professionals and local agencies in order to effectively meet pupils’ needs and identify any need for </w:t>
      </w:r>
      <w:r w:rsidR="005D55BB" w:rsidRPr="00657FB8">
        <w:rPr>
          <w:rFonts w:ascii="Sylexiad Sans Spaced Med" w:hAnsi="Sylexiad Sans Spaced Med"/>
          <w:sz w:val="28"/>
          <w:szCs w:val="28"/>
        </w:rPr>
        <w:t xml:space="preserve">community-based </w:t>
      </w:r>
      <w:r w:rsidR="00C548EC" w:rsidRPr="00657FB8">
        <w:rPr>
          <w:rFonts w:ascii="Sylexiad Sans Spaced Med" w:hAnsi="Sylexiad Sans Spaced Med"/>
          <w:sz w:val="28"/>
          <w:szCs w:val="28"/>
        </w:rPr>
        <w:t>early help</w:t>
      </w:r>
      <w:r w:rsidR="005D55BB" w:rsidRPr="00657FB8">
        <w:rPr>
          <w:rFonts w:ascii="Sylexiad Sans Spaced Med" w:hAnsi="Sylexiad Sans Spaced Med"/>
          <w:sz w:val="28"/>
          <w:szCs w:val="28"/>
        </w:rPr>
        <w:t xml:space="preserve"> or </w:t>
      </w:r>
      <w:r w:rsidR="00C548EC" w:rsidRPr="00657FB8">
        <w:rPr>
          <w:rFonts w:ascii="Sylexiad Sans Spaced Med" w:hAnsi="Sylexiad Sans Spaced Med"/>
          <w:sz w:val="28"/>
          <w:szCs w:val="28"/>
        </w:rPr>
        <w:t>family help</w:t>
      </w:r>
      <w:r w:rsidR="005D55BB" w:rsidRPr="00657FB8">
        <w:rPr>
          <w:rFonts w:ascii="Sylexiad Sans Spaced Med" w:hAnsi="Sylexiad Sans Spaced Med"/>
          <w:sz w:val="28"/>
          <w:szCs w:val="28"/>
        </w:rPr>
        <w:t>.</w:t>
      </w:r>
    </w:p>
    <w:p w14:paraId="539C714A" w14:textId="77777777" w:rsidR="0085646F"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33B31207" w14:textId="2CB8757B" w:rsidR="0085646F"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members will be made aware that </w:t>
      </w:r>
      <w:r w:rsidR="00E845B6" w:rsidRPr="00657FB8">
        <w:rPr>
          <w:rFonts w:ascii="Sylexiad Sans Spaced Med" w:hAnsi="Sylexiad Sans Spaced Med"/>
          <w:sz w:val="28"/>
          <w:szCs w:val="28"/>
        </w:rPr>
        <w:t>there may be legal or statutory requirements to share information for safeguarding purposes when requested by relevant agencies.</w:t>
      </w:r>
    </w:p>
    <w:p w14:paraId="4CD4B1BD" w14:textId="77C770D4" w:rsidR="00BE7618" w:rsidRPr="00657FB8" w:rsidRDefault="0085646F"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Staff members will ensure that fear of sharing information does not stand in the way of their responsibility to promote the welfare and safety of pupils. If staff members are in doubt about sharing information, they will speak to the DSL or deputy DSLs.</w:t>
      </w:r>
    </w:p>
    <w:p w14:paraId="42AEC715" w14:textId="1FD2CE80" w:rsidR="00C03D05" w:rsidRPr="00657FB8" w:rsidRDefault="00C03D05" w:rsidP="0085646F">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Where decisions are made about sharing or withholding information, these will be based on consideration of the risks to the pupil and, where appropriate, the rationale for decisions will be recorded.</w:t>
      </w:r>
    </w:p>
    <w:p w14:paraId="02819B17" w14:textId="17C24810" w:rsidR="004C1F35" w:rsidRPr="00657FB8" w:rsidRDefault="00BF41A9" w:rsidP="0085646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follow the </w:t>
      </w:r>
      <w:r w:rsidRPr="00657FB8">
        <w:rPr>
          <w:rFonts w:ascii="Sylexiad Sans Spaced Med" w:hAnsi="Sylexiad Sans Spaced Med"/>
          <w:b/>
          <w:bCs/>
          <w:color w:val="1F3864" w:themeColor="accent1" w:themeShade="80"/>
          <w:sz w:val="28"/>
          <w:szCs w:val="28"/>
        </w:rPr>
        <w:t xml:space="preserve">Seven </w:t>
      </w:r>
      <w:r w:rsidR="005E212C" w:rsidRPr="00657FB8">
        <w:rPr>
          <w:rFonts w:ascii="Sylexiad Sans Spaced Med" w:hAnsi="Sylexiad Sans Spaced Med"/>
          <w:b/>
          <w:bCs/>
          <w:color w:val="1F3864" w:themeColor="accent1" w:themeShade="80"/>
          <w:sz w:val="28"/>
          <w:szCs w:val="28"/>
        </w:rPr>
        <w:t xml:space="preserve">Golden </w:t>
      </w:r>
      <w:r w:rsidRPr="00657FB8">
        <w:rPr>
          <w:rFonts w:ascii="Sylexiad Sans Spaced Med" w:hAnsi="Sylexiad Sans Spaced Med"/>
          <w:b/>
          <w:bCs/>
          <w:color w:val="1F3864" w:themeColor="accent1" w:themeShade="80"/>
          <w:sz w:val="28"/>
          <w:szCs w:val="28"/>
        </w:rPr>
        <w:t xml:space="preserve">Rules </w:t>
      </w:r>
      <w:r w:rsidR="002B4540" w:rsidRPr="00657FB8">
        <w:rPr>
          <w:rFonts w:ascii="Sylexiad Sans Spaced Med" w:hAnsi="Sylexiad Sans Spaced Med"/>
          <w:b/>
          <w:bCs/>
          <w:color w:val="1F3864" w:themeColor="accent1" w:themeShade="80"/>
          <w:sz w:val="28"/>
          <w:szCs w:val="28"/>
        </w:rPr>
        <w:t>for</w:t>
      </w:r>
      <w:r w:rsidRPr="00657FB8">
        <w:rPr>
          <w:rFonts w:ascii="Sylexiad Sans Spaced Med" w:hAnsi="Sylexiad Sans Spaced Med"/>
          <w:b/>
          <w:bCs/>
          <w:color w:val="1F3864" w:themeColor="accent1" w:themeShade="80"/>
          <w:sz w:val="28"/>
          <w:szCs w:val="28"/>
        </w:rPr>
        <w:t xml:space="preserve"> Information Sharing</w:t>
      </w:r>
      <w:r w:rsidR="002B4540" w:rsidRPr="00657FB8">
        <w:rPr>
          <w:rFonts w:ascii="Sylexiad Sans Spaced Med" w:hAnsi="Sylexiad Sans Spaced Med"/>
          <w:color w:val="1F3864" w:themeColor="accent1" w:themeShade="80"/>
          <w:sz w:val="28"/>
          <w:szCs w:val="28"/>
        </w:rPr>
        <w:t xml:space="preserve"> (see Appendix</w:t>
      </w:r>
      <w:r w:rsidR="00494095" w:rsidRPr="00657FB8">
        <w:rPr>
          <w:rFonts w:ascii="Sylexiad Sans Spaced Med" w:hAnsi="Sylexiad Sans Spaced Med"/>
          <w:color w:val="1F3864" w:themeColor="accent1" w:themeShade="80"/>
          <w:sz w:val="28"/>
          <w:szCs w:val="28"/>
        </w:rPr>
        <w:t xml:space="preserve"> F</w:t>
      </w:r>
      <w:r w:rsidR="002B4540" w:rsidRPr="00657FB8">
        <w:rPr>
          <w:rFonts w:ascii="Sylexiad Sans Spaced Med" w:hAnsi="Sylexiad Sans Spaced Med"/>
          <w:color w:val="1F3864" w:themeColor="accent1" w:themeShade="80"/>
          <w:sz w:val="28"/>
          <w:szCs w:val="28"/>
        </w:rPr>
        <w:t>)</w:t>
      </w:r>
      <w:r w:rsidR="00C13C31" w:rsidRPr="00657FB8">
        <w:rPr>
          <w:rFonts w:ascii="Sylexiad Sans Spaced Med" w:hAnsi="Sylexiad Sans Spaced Med"/>
          <w:color w:val="1F3864" w:themeColor="accent1" w:themeShade="80"/>
          <w:sz w:val="28"/>
          <w:szCs w:val="28"/>
        </w:rPr>
        <w:t xml:space="preserve"> </w:t>
      </w:r>
      <w:r w:rsidR="00C13C31" w:rsidRPr="00657FB8">
        <w:rPr>
          <w:rFonts w:ascii="Sylexiad Sans Spaced Med" w:hAnsi="Sylexiad Sans Spaced Med"/>
          <w:sz w:val="28"/>
          <w:szCs w:val="28"/>
        </w:rPr>
        <w:t xml:space="preserve">as good practice principles. </w:t>
      </w:r>
    </w:p>
    <w:p w14:paraId="3F57EF9E" w14:textId="32459F3E" w:rsidR="0085646F" w:rsidRPr="00657FB8" w:rsidRDefault="000173B9" w:rsidP="0085646F">
      <w:pPr>
        <w:pStyle w:val="Heading2"/>
        <w:rPr>
          <w:rFonts w:ascii="Sylexiad Sans Spaced Med" w:hAnsi="Sylexiad Sans Spaced Med"/>
          <w:b/>
          <w:bCs/>
          <w:sz w:val="28"/>
          <w:szCs w:val="28"/>
        </w:rPr>
      </w:pPr>
      <w:bookmarkStart w:id="6" w:name="_Early_help"/>
      <w:bookmarkEnd w:id="6"/>
      <w:r w:rsidRPr="00657FB8">
        <w:rPr>
          <w:rFonts w:ascii="Sylexiad Sans Spaced Med" w:hAnsi="Sylexiad Sans Spaced Med"/>
          <w:b/>
          <w:bCs/>
          <w:sz w:val="28"/>
          <w:szCs w:val="28"/>
        </w:rPr>
        <w:t>Support before statutory intervention</w:t>
      </w:r>
    </w:p>
    <w:p w14:paraId="27116F37" w14:textId="0B862BE9" w:rsidR="006B0409" w:rsidRPr="00657FB8" w:rsidRDefault="006B0409" w:rsidP="00F72609">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Support before statutory intervention means providing help as soon as a problem emerges, at any point in a child's life. This may include support from universal services,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or targeted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depending on the child's level of need.</w:t>
      </w:r>
    </w:p>
    <w:p w14:paraId="06C3A4D5" w14:textId="264AA463" w:rsidR="00F72609" w:rsidRPr="00657FB8" w:rsidRDefault="00757E4D" w:rsidP="00F72609">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Any pupil may benefit from support before statutory intervention; however, staff will be particularly alert to the potential need for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or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xml:space="preserve"> for pupils who</w:t>
      </w:r>
      <w:r w:rsidR="00F72609" w:rsidRPr="00657FB8">
        <w:rPr>
          <w:rFonts w:ascii="Sylexiad Sans Spaced Med" w:hAnsi="Sylexiad Sans Spaced Med"/>
          <w:sz w:val="28"/>
          <w:szCs w:val="28"/>
        </w:rPr>
        <w:t>:</w:t>
      </w:r>
    </w:p>
    <w:p w14:paraId="1A9728D1"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disabled, have certain health conditions, or have specific additional needs.</w:t>
      </w:r>
    </w:p>
    <w:p w14:paraId="34059E90"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SEND, regardless of whether they have a statutory EHC plan.</w:t>
      </w:r>
    </w:p>
    <w:p w14:paraId="56A0BC79" w14:textId="679CDD93" w:rsidR="00F72609" w:rsidRPr="00657FB8" w:rsidRDefault="00936A86"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a mental health need.</w:t>
      </w:r>
    </w:p>
    <w:p w14:paraId="6F6B56B4"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young carers.</w:t>
      </w:r>
    </w:p>
    <w:p w14:paraId="5188DDAE" w14:textId="5EFB74B3" w:rsidR="00936A86" w:rsidRPr="00657FB8" w:rsidRDefault="00936A86"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pregnant or are a parent themselves.</w:t>
      </w:r>
    </w:p>
    <w:p w14:paraId="3C5001C1" w14:textId="02EDA191" w:rsidR="00936A86" w:rsidRPr="00657FB8" w:rsidRDefault="00936A86"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exhibited early signs of abusive, violent or harmful behaviours.</w:t>
      </w:r>
    </w:p>
    <w:p w14:paraId="03EA350D"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Show signs of being drawn into anti-social or criminal behaviour, including gang involvement and association with organised crime groups or county lines.</w:t>
      </w:r>
    </w:p>
    <w:p w14:paraId="4B01D85D"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frequently missing or going missing from care or from home.</w:t>
      </w:r>
    </w:p>
    <w:p w14:paraId="2EDB16E9" w14:textId="3C807313" w:rsidR="00936A86" w:rsidRPr="00657FB8" w:rsidRDefault="00936A86"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been repeatedly removed from the classroom</w:t>
      </w:r>
      <w:r w:rsidR="00CA06C1" w:rsidRPr="00657FB8">
        <w:rPr>
          <w:rFonts w:ascii="Sylexiad Sans Spaced Med" w:hAnsi="Sylexiad Sans Spaced Med"/>
          <w:sz w:val="28"/>
          <w:szCs w:val="28"/>
        </w:rPr>
        <w:t>.</w:t>
      </w:r>
    </w:p>
    <w:p w14:paraId="0BB45E5A" w14:textId="02B5C66D" w:rsidR="00CA06C1" w:rsidRPr="00657FB8" w:rsidRDefault="00CA06C1"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experienced multiple suspensions.</w:t>
      </w:r>
    </w:p>
    <w:p w14:paraId="596A48B4" w14:textId="64E05657" w:rsidR="00CA06C1" w:rsidRPr="00657FB8" w:rsidRDefault="00CA06C1"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on a part-time timetable.</w:t>
      </w:r>
    </w:p>
    <w:p w14:paraId="63313C13" w14:textId="21D7CFC9" w:rsidR="00CA06C1" w:rsidRPr="00657FB8" w:rsidRDefault="00CA06C1"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Are at risk of being permanently </w:t>
      </w:r>
      <w:r w:rsidR="0023543F" w:rsidRPr="00657FB8">
        <w:rPr>
          <w:rFonts w:ascii="Sylexiad Sans Spaced Med" w:hAnsi="Sylexiad Sans Spaced Med"/>
          <w:sz w:val="28"/>
          <w:szCs w:val="28"/>
        </w:rPr>
        <w:t>excluded or</w:t>
      </w:r>
      <w:r w:rsidRPr="00657FB8">
        <w:rPr>
          <w:rFonts w:ascii="Sylexiad Sans Spaced Med" w:hAnsi="Sylexiad Sans Spaced Med"/>
          <w:sz w:val="28"/>
          <w:szCs w:val="28"/>
        </w:rPr>
        <w:t xml:space="preserve"> are in alternative provision or a pupil referral unit.</w:t>
      </w:r>
    </w:p>
    <w:p w14:paraId="20D63ACF" w14:textId="3135F19A" w:rsidR="00F72609" w:rsidRPr="00657FB8" w:rsidRDefault="00860AF1"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 </w:t>
      </w:r>
      <w:r w:rsidR="00F72609" w:rsidRPr="00657FB8">
        <w:rPr>
          <w:rFonts w:ascii="Sylexiad Sans Spaced Med" w:hAnsi="Sylexiad Sans Spaced Med"/>
          <w:sz w:val="28"/>
          <w:szCs w:val="28"/>
        </w:rPr>
        <w:t xml:space="preserve">Are at risk of </w:t>
      </w:r>
      <w:r w:rsidR="0023543F" w:rsidRPr="00657FB8">
        <w:rPr>
          <w:rFonts w:ascii="Sylexiad Sans Spaced Med" w:hAnsi="Sylexiad Sans Spaced Med"/>
          <w:sz w:val="28"/>
          <w:szCs w:val="28"/>
        </w:rPr>
        <w:t xml:space="preserve">exploitation, </w:t>
      </w:r>
      <w:r w:rsidR="00F72609" w:rsidRPr="00657FB8">
        <w:rPr>
          <w:rFonts w:ascii="Sylexiad Sans Spaced Med" w:hAnsi="Sylexiad Sans Spaced Med"/>
          <w:sz w:val="28"/>
          <w:szCs w:val="28"/>
        </w:rPr>
        <w:t xml:space="preserve">modern slavery, trafficking, </w:t>
      </w:r>
      <w:r w:rsidR="0023543F" w:rsidRPr="00657FB8">
        <w:rPr>
          <w:rFonts w:ascii="Sylexiad Sans Spaced Med" w:hAnsi="Sylexiad Sans Spaced Med"/>
          <w:sz w:val="28"/>
          <w:szCs w:val="28"/>
        </w:rPr>
        <w:t>including</w:t>
      </w:r>
      <w:r w:rsidR="00F72609" w:rsidRPr="00657FB8">
        <w:rPr>
          <w:rFonts w:ascii="Sylexiad Sans Spaced Med" w:hAnsi="Sylexiad Sans Spaced Med"/>
          <w:sz w:val="28"/>
          <w:szCs w:val="28"/>
        </w:rPr>
        <w:t xml:space="preserve"> </w:t>
      </w:r>
      <w:r w:rsidR="0023543F" w:rsidRPr="00657FB8">
        <w:rPr>
          <w:rFonts w:ascii="Sylexiad Sans Spaced Med" w:hAnsi="Sylexiad Sans Spaced Med"/>
          <w:sz w:val="28"/>
          <w:szCs w:val="28"/>
        </w:rPr>
        <w:t xml:space="preserve">criminal </w:t>
      </w:r>
      <w:r w:rsidR="00F72609" w:rsidRPr="00657FB8">
        <w:rPr>
          <w:rFonts w:ascii="Sylexiad Sans Spaced Med" w:hAnsi="Sylexiad Sans Spaced Med"/>
          <w:sz w:val="28"/>
          <w:szCs w:val="28"/>
        </w:rPr>
        <w:t xml:space="preserve">or </w:t>
      </w:r>
      <w:r w:rsidR="0023543F" w:rsidRPr="00657FB8">
        <w:rPr>
          <w:rFonts w:ascii="Sylexiad Sans Spaced Med" w:hAnsi="Sylexiad Sans Spaced Med"/>
          <w:sz w:val="28"/>
          <w:szCs w:val="28"/>
        </w:rPr>
        <w:t xml:space="preserve">sexual </w:t>
      </w:r>
      <w:r w:rsidR="00F72609" w:rsidRPr="00657FB8">
        <w:rPr>
          <w:rFonts w:ascii="Sylexiad Sans Spaced Med" w:hAnsi="Sylexiad Sans Spaced Med"/>
          <w:sz w:val="28"/>
          <w:szCs w:val="28"/>
        </w:rPr>
        <w:t>exploitation.</w:t>
      </w:r>
    </w:p>
    <w:p w14:paraId="559AD491" w14:textId="49AB30DD"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at risk of being radicalised</w:t>
      </w:r>
      <w:r w:rsidR="0023543F" w:rsidRPr="00657FB8">
        <w:rPr>
          <w:rFonts w:ascii="Sylexiad Sans Spaced Med" w:hAnsi="Sylexiad Sans Spaced Med"/>
          <w:sz w:val="28"/>
          <w:szCs w:val="28"/>
        </w:rPr>
        <w:t xml:space="preserve"> into terrorism</w:t>
      </w:r>
      <w:r w:rsidRPr="00657FB8">
        <w:rPr>
          <w:rFonts w:ascii="Sylexiad Sans Spaced Med" w:hAnsi="Sylexiad Sans Spaced Med"/>
          <w:sz w:val="28"/>
          <w:szCs w:val="28"/>
        </w:rPr>
        <w:t>.</w:t>
      </w:r>
    </w:p>
    <w:p w14:paraId="2FD98F73" w14:textId="502223D5"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Have family members in custody or </w:t>
      </w:r>
      <w:r w:rsidR="00757E4D" w:rsidRPr="00657FB8">
        <w:rPr>
          <w:rFonts w:ascii="Sylexiad Sans Spaced Med" w:hAnsi="Sylexiad Sans Spaced Med"/>
          <w:sz w:val="28"/>
          <w:szCs w:val="28"/>
        </w:rPr>
        <w:t>are</w:t>
      </w:r>
      <w:r w:rsidRPr="00657FB8">
        <w:rPr>
          <w:rFonts w:ascii="Sylexiad Sans Spaced Med" w:hAnsi="Sylexiad Sans Spaced Med"/>
          <w:sz w:val="28"/>
          <w:szCs w:val="28"/>
        </w:rPr>
        <w:t xml:space="preserve"> affected by parental offending.</w:t>
      </w:r>
    </w:p>
    <w:p w14:paraId="48610146"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in a family circumstance presenting challenges for them, such as drug and alcohol misuse, adult mental health problems, or domestic abuse.</w:t>
      </w:r>
    </w:p>
    <w:p w14:paraId="4C7AB3BE"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misusing drugs or alcohol.</w:t>
      </w:r>
    </w:p>
    <w:p w14:paraId="1A4E6DA5" w14:textId="60243BC9"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Are at risk of </w:t>
      </w:r>
      <w:r w:rsidR="00C64CF7" w:rsidRPr="00657FB8">
        <w:rPr>
          <w:rFonts w:ascii="Sylexiad Sans Spaced Med" w:hAnsi="Sylexiad Sans Spaced Med"/>
          <w:sz w:val="28"/>
          <w:szCs w:val="28"/>
        </w:rPr>
        <w:t>honour or faith-based abuse</w:t>
      </w:r>
      <w:r w:rsidRPr="00657FB8">
        <w:rPr>
          <w:rFonts w:ascii="Sylexiad Sans Spaced Med" w:hAnsi="Sylexiad Sans Spaced Med"/>
          <w:sz w:val="28"/>
          <w:szCs w:val="28"/>
        </w:rPr>
        <w:t>, such as FGM or forced marriage.</w:t>
      </w:r>
    </w:p>
    <w:p w14:paraId="4DD122D0" w14:textId="77777777" w:rsidR="00F72609" w:rsidRPr="00657FB8" w:rsidRDefault="00F72609" w:rsidP="008971C8">
      <w:pPr>
        <w:pStyle w:val="TNCBodyText"/>
        <w:numPr>
          <w:ilvl w:val="0"/>
          <w:numId w:val="1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Are privately fostered. </w:t>
      </w:r>
    </w:p>
    <w:p w14:paraId="6BC3133B" w14:textId="464640A4" w:rsidR="00F72609" w:rsidRPr="00657FB8" w:rsidRDefault="00F72609" w:rsidP="009C5EDA">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The school</w:t>
      </w:r>
      <w:r w:rsidR="00412EC0">
        <w:rPr>
          <w:rFonts w:ascii="Sylexiad Sans Spaced Med" w:hAnsi="Sylexiad Sans Spaced Med"/>
          <w:sz w:val="28"/>
          <w:szCs w:val="28"/>
        </w:rPr>
        <w:t>s</w:t>
      </w:r>
      <w:r w:rsidRPr="00657FB8">
        <w:rPr>
          <w:rFonts w:ascii="Sylexiad Sans Spaced Med" w:hAnsi="Sylexiad Sans Spaced Med"/>
          <w:sz w:val="28"/>
          <w:szCs w:val="28"/>
        </w:rPr>
        <w:t xml:space="preserve"> will not limit its support to pupils affected by the above and will be mindful of a variety of additional circumstances in which pupils may benefit from </w:t>
      </w:r>
      <w:r w:rsidR="00C548EC" w:rsidRPr="00657FB8">
        <w:rPr>
          <w:rFonts w:ascii="Sylexiad Sans Spaced Med" w:hAnsi="Sylexiad Sans Spaced Med"/>
          <w:sz w:val="28"/>
          <w:szCs w:val="28"/>
        </w:rPr>
        <w:t>community-based early help or family help</w:t>
      </w:r>
      <w:r w:rsidR="00A25417" w:rsidRPr="00657FB8">
        <w:rPr>
          <w:rFonts w:ascii="Sylexiad Sans Spaced Med" w:hAnsi="Sylexiad Sans Spaced Med"/>
          <w:sz w:val="28"/>
          <w:szCs w:val="28"/>
        </w:rPr>
        <w:t>.</w:t>
      </w:r>
    </w:p>
    <w:p w14:paraId="35C5BB0A" w14:textId="496BD396" w:rsidR="00F72609" w:rsidRPr="00657FB8" w:rsidRDefault="00F72609" w:rsidP="00F72609">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will be mindful of all signs of abuse, neglect and exploitation and use their professional curiosity to raise concerns to </w:t>
      </w:r>
      <w:r w:rsidR="00D968D1">
        <w:rPr>
          <w:rFonts w:ascii="Sylexiad Sans Spaced Med" w:hAnsi="Sylexiad Sans Spaced Med"/>
          <w:sz w:val="28"/>
          <w:szCs w:val="28"/>
        </w:rPr>
        <w:t>a</w:t>
      </w:r>
      <w:r w:rsidRPr="00657FB8">
        <w:rPr>
          <w:rFonts w:ascii="Sylexiad Sans Spaced Med" w:hAnsi="Sylexiad Sans Spaced Med"/>
          <w:sz w:val="28"/>
          <w:szCs w:val="28"/>
        </w:rPr>
        <w:t xml:space="preserve"> DSL.</w:t>
      </w:r>
    </w:p>
    <w:p w14:paraId="6F4E0880" w14:textId="0293724F" w:rsidR="00720223" w:rsidRPr="00657FB8" w:rsidRDefault="00D968D1" w:rsidP="00F72609">
      <w:pPr>
        <w:pStyle w:val="TNCBodyText"/>
        <w:rPr>
          <w:rFonts w:ascii="Sylexiad Sans Spaced Med" w:hAnsi="Sylexiad Sans Spaced Med"/>
          <w:sz w:val="28"/>
          <w:szCs w:val="28"/>
        </w:rPr>
      </w:pPr>
      <w:r>
        <w:rPr>
          <w:rFonts w:ascii="Sylexiad Sans Spaced Med" w:hAnsi="Sylexiad Sans Spaced Med"/>
          <w:sz w:val="28"/>
          <w:szCs w:val="28"/>
        </w:rPr>
        <w:t>A</w:t>
      </w:r>
      <w:r w:rsidR="00720223" w:rsidRPr="00657FB8">
        <w:rPr>
          <w:rFonts w:ascii="Sylexiad Sans Spaced Med" w:hAnsi="Sylexiad Sans Spaced Med"/>
          <w:sz w:val="28"/>
          <w:szCs w:val="28"/>
        </w:rPr>
        <w:t xml:space="preserve"> Designated Safeguarding Lead (DSL) will take the lead where Family Help or community-based early help is appropriate. This includes liaising with relevant agencies and coordinating referrals for Family Help, including arranging or contributing to a multi-agency Family Help assessment where appropriate, in accordance with local safeguarding partnership procedures.</w:t>
      </w:r>
    </w:p>
    <w:p w14:paraId="6F4260EA" w14:textId="05CA687E" w:rsidR="0085646F" w:rsidRPr="00657FB8" w:rsidRDefault="00AF5B8F" w:rsidP="00F72609">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may be required to support other agencies and professionals during a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or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xml:space="preserve"> assessment and, in some circumstances, may act as the Lead Practitioner</w:t>
      </w:r>
      <w:r w:rsidR="00156BB5" w:rsidRPr="00657FB8">
        <w:rPr>
          <w:rFonts w:ascii="Sylexiad Sans Spaced Med" w:hAnsi="Sylexiad Sans Spaced Med"/>
          <w:sz w:val="28"/>
          <w:szCs w:val="28"/>
        </w:rPr>
        <w:t>,</w:t>
      </w:r>
      <w:r w:rsidRPr="00657FB8">
        <w:rPr>
          <w:rFonts w:ascii="Sylexiad Sans Spaced Med" w:hAnsi="Sylexiad Sans Spaced Med"/>
          <w:sz w:val="28"/>
          <w:szCs w:val="28"/>
        </w:rPr>
        <w:t xml:space="preserve"> where appropriate and in accordance with local arrangements. All cases will be reviewed regularly and consideration given to referral to </w:t>
      </w:r>
      <w:r w:rsidR="00C743C4" w:rsidRPr="00657FB8">
        <w:rPr>
          <w:rFonts w:ascii="Sylexiad Sans Spaced Med" w:hAnsi="Sylexiad Sans Spaced Med"/>
          <w:sz w:val="28"/>
          <w:szCs w:val="28"/>
        </w:rPr>
        <w:t>CSCS</w:t>
      </w:r>
      <w:r w:rsidRPr="00657FB8">
        <w:rPr>
          <w:rFonts w:ascii="Sylexiad Sans Spaced Med" w:hAnsi="Sylexiad Sans Spaced Med"/>
          <w:sz w:val="28"/>
          <w:szCs w:val="28"/>
        </w:rPr>
        <w:t xml:space="preserve"> where the child's circumstances do not improve or where the level of risk increases</w:t>
      </w:r>
      <w:r w:rsidR="00F72609" w:rsidRPr="00657FB8">
        <w:rPr>
          <w:rFonts w:ascii="Sylexiad Sans Spaced Med" w:hAnsi="Sylexiad Sans Spaced Med"/>
          <w:sz w:val="28"/>
          <w:szCs w:val="28"/>
        </w:rPr>
        <w:t>.</w:t>
      </w:r>
    </w:p>
    <w:p w14:paraId="62497B24" w14:textId="77777777" w:rsidR="00C13C31" w:rsidRPr="00657FB8" w:rsidRDefault="0060432A" w:rsidP="00C13C31">
      <w:pPr>
        <w:spacing w:after="0" w:line="276" w:lineRule="auto"/>
        <w:jc w:val="both"/>
        <w:rPr>
          <w:rFonts w:ascii="Sylexiad Sans Spaced Med" w:eastAsia="Arial" w:hAnsi="Sylexiad Sans Spaced Med" w:cs="Times New Roman"/>
          <w:sz w:val="28"/>
          <w:szCs w:val="28"/>
        </w:rPr>
      </w:pPr>
      <w:r w:rsidRPr="00657FB8">
        <w:rPr>
          <w:rFonts w:ascii="Sylexiad Sans Spaced Med" w:hAnsi="Sylexiad Sans Spaced Med"/>
          <w:sz w:val="28"/>
          <w:szCs w:val="28"/>
        </w:rPr>
        <w:t xml:space="preserve">Staff will be familiar with the local thresholds for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Section 17 (Children in Need) and Section 47 (Child Protection) and will follow local safeguarding partnership procedures when making referrals.</w:t>
      </w:r>
      <w:r w:rsidR="00C13C31" w:rsidRPr="00657FB8">
        <w:rPr>
          <w:rFonts w:ascii="Sylexiad Sans Spaced Med" w:hAnsi="Sylexiad Sans Spaced Med"/>
          <w:sz w:val="28"/>
          <w:szCs w:val="28"/>
        </w:rPr>
        <w:t xml:space="preserve"> </w:t>
      </w:r>
      <w:hyperlink r:id="rId48" w:history="1">
        <w:r w:rsidR="00C13C31" w:rsidRPr="00657FB8">
          <w:rPr>
            <w:rFonts w:ascii="Sylexiad Sans Spaced Med" w:hAnsi="Sylexiad Sans Spaced Med"/>
            <w:color w:val="0000FF"/>
            <w:sz w:val="28"/>
            <w:szCs w:val="28"/>
            <w:u w:val="single"/>
          </w:rPr>
          <w:t>DDSCP Threshold document</w:t>
        </w:r>
      </w:hyperlink>
      <w:r w:rsidR="00C13C31" w:rsidRPr="00657FB8">
        <w:rPr>
          <w:rFonts w:ascii="Sylexiad Sans Spaced Med" w:eastAsia="Arial" w:hAnsi="Sylexiad Sans Spaced Med" w:cs="Times New Roman"/>
          <w:sz w:val="28"/>
          <w:szCs w:val="28"/>
        </w:rPr>
        <w:t xml:space="preserve">    </w:t>
      </w:r>
      <w:hyperlink r:id="rId49" w:history="1"/>
      <w:r w:rsidR="00C13C31" w:rsidRPr="00657FB8">
        <w:rPr>
          <w:rFonts w:ascii="Sylexiad Sans Spaced Med" w:eastAsia="Arial" w:hAnsi="Sylexiad Sans Spaced Med" w:cs="Times New Roman"/>
          <w:sz w:val="28"/>
          <w:szCs w:val="28"/>
        </w:rPr>
        <w:t xml:space="preserve"> </w:t>
      </w:r>
    </w:p>
    <w:p w14:paraId="28E30112" w14:textId="37CA8206" w:rsidR="00F72609" w:rsidRPr="00657FB8" w:rsidRDefault="00F72609" w:rsidP="00F72609">
      <w:pPr>
        <w:pStyle w:val="Heading2"/>
        <w:rPr>
          <w:rFonts w:ascii="Sylexiad Sans Spaced Med" w:hAnsi="Sylexiad Sans Spaced Med"/>
          <w:b/>
          <w:bCs/>
          <w:sz w:val="28"/>
          <w:szCs w:val="28"/>
        </w:rPr>
      </w:pPr>
      <w:bookmarkStart w:id="7" w:name="_Abuse,_neglect_and"/>
      <w:bookmarkEnd w:id="7"/>
      <w:r w:rsidRPr="00657FB8">
        <w:rPr>
          <w:rFonts w:ascii="Sylexiad Sans Spaced Med" w:hAnsi="Sylexiad Sans Spaced Med"/>
          <w:b/>
          <w:bCs/>
          <w:sz w:val="28"/>
          <w:szCs w:val="28"/>
        </w:rPr>
        <w:t>Abuse, neglect and exploitation</w:t>
      </w:r>
    </w:p>
    <w:p w14:paraId="593652FC" w14:textId="23EE009B" w:rsidR="000A0AB7" w:rsidRPr="00657FB8" w:rsidRDefault="000A0AB7"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of the indicators of abuse, neglect</w:t>
      </w:r>
      <w:r w:rsidR="003245D4" w:rsidRPr="00657FB8">
        <w:rPr>
          <w:rFonts w:ascii="Sylexiad Sans Spaced Med" w:hAnsi="Sylexiad Sans Spaced Med"/>
          <w:sz w:val="28"/>
          <w:szCs w:val="28"/>
        </w:rPr>
        <w:t xml:space="preserve">, </w:t>
      </w:r>
      <w:r w:rsidRPr="00657FB8">
        <w:rPr>
          <w:rFonts w:ascii="Sylexiad Sans Spaced Med" w:hAnsi="Sylexiad Sans Spaced Med"/>
          <w:sz w:val="28"/>
          <w:szCs w:val="28"/>
        </w:rPr>
        <w:t xml:space="preserve">exploitation </w:t>
      </w:r>
      <w:r w:rsidR="003245D4" w:rsidRPr="00657FB8">
        <w:rPr>
          <w:rFonts w:ascii="Sylexiad Sans Spaced Med" w:hAnsi="Sylexiad Sans Spaced Med"/>
          <w:sz w:val="28"/>
          <w:szCs w:val="28"/>
        </w:rPr>
        <w:t xml:space="preserve">and modern slavery </w:t>
      </w:r>
      <w:r w:rsidRPr="00657FB8">
        <w:rPr>
          <w:rFonts w:ascii="Sylexiad Sans Spaced Med" w:hAnsi="Sylexiad Sans Spaced Med"/>
          <w:sz w:val="28"/>
          <w:szCs w:val="28"/>
        </w:rPr>
        <w:t>and will understand that children can be at risk of harm inside and outside of the school, inside and outside of home, and online</w:t>
      </w:r>
      <w:r w:rsidR="00CB6844" w:rsidRPr="00657FB8">
        <w:rPr>
          <w:rFonts w:ascii="Sylexiad Sans Spaced Med" w:hAnsi="Sylexiad Sans Spaced Med"/>
          <w:sz w:val="28"/>
          <w:szCs w:val="28"/>
        </w:rPr>
        <w:t xml:space="preserve">. </w:t>
      </w:r>
      <w:r w:rsidRPr="00657FB8">
        <w:rPr>
          <w:rFonts w:ascii="Sylexiad Sans Spaced Med" w:hAnsi="Sylexiad Sans Spaced Med"/>
          <w:sz w:val="28"/>
          <w:szCs w:val="28"/>
        </w:rPr>
        <w:t>Staff will also be aware that pupils can be affected by seeing, hearing or experiencing the effects of abuse.</w:t>
      </w:r>
    </w:p>
    <w:p w14:paraId="20CD618B" w14:textId="12A168E1" w:rsidR="00D14B82" w:rsidRPr="00657FB8" w:rsidRDefault="00D14B82" w:rsidP="00D14B82">
      <w:pPr>
        <w:jc w:val="both"/>
        <w:rPr>
          <w:rFonts w:ascii="Sylexiad Sans Spaced Med" w:hAnsi="Sylexiad Sans Spaced Med"/>
          <w:sz w:val="28"/>
          <w:szCs w:val="28"/>
        </w:rPr>
      </w:pPr>
      <w:r w:rsidRPr="00657FB8">
        <w:rPr>
          <w:rFonts w:ascii="Sylexiad Sans Spaced Med" w:hAnsi="Sylexiad Sans Spaced Med"/>
          <w:sz w:val="28"/>
          <w:szCs w:val="28"/>
        </w:rPr>
        <w:t>The school</w:t>
      </w:r>
      <w:r w:rsidR="006B1E05">
        <w:rPr>
          <w:rFonts w:ascii="Sylexiad Sans Spaced Med" w:hAnsi="Sylexiad Sans Spaced Med"/>
          <w:sz w:val="28"/>
          <w:szCs w:val="28"/>
        </w:rPr>
        <w:t>s</w:t>
      </w:r>
      <w:r w:rsidRPr="00657FB8">
        <w:rPr>
          <w:rFonts w:ascii="Sylexiad Sans Spaced Med" w:hAnsi="Sylexiad Sans Spaced Med"/>
          <w:sz w:val="28"/>
          <w:szCs w:val="28"/>
        </w:rPr>
        <w:t xml:space="preserve"> will recognise that abuse or neglect of a child may occur through the infliction of harm or through the failure to act to prevent harm. The school</w:t>
      </w:r>
      <w:r w:rsidR="006B1E05">
        <w:rPr>
          <w:rFonts w:ascii="Sylexiad Sans Spaced Med" w:hAnsi="Sylexiad Sans Spaced Med"/>
          <w:sz w:val="28"/>
          <w:szCs w:val="28"/>
        </w:rPr>
        <w:t>s</w:t>
      </w:r>
      <w:r w:rsidRPr="00657FB8">
        <w:rPr>
          <w:rFonts w:ascii="Sylexiad Sans Spaced Med" w:hAnsi="Sylexiad Sans Spaced Med"/>
          <w:sz w:val="28"/>
          <w:szCs w:val="28"/>
        </w:rPr>
        <w:t xml:space="preserve"> will understand that harm can include ill treatment that is not physical in nature, as well as the psychological impact of witnessing the ill treatment of others.</w:t>
      </w:r>
    </w:p>
    <w:p w14:paraId="0223E6D8" w14:textId="2D8EAE60" w:rsidR="00D14B82" w:rsidRPr="00657FB8" w:rsidRDefault="00D14B82" w:rsidP="00D14B82">
      <w:pPr>
        <w:jc w:val="both"/>
        <w:rPr>
          <w:rFonts w:ascii="Sylexiad Sans Spaced Med" w:hAnsi="Sylexiad Sans Spaced Med"/>
          <w:sz w:val="28"/>
          <w:szCs w:val="28"/>
        </w:rPr>
      </w:pPr>
      <w:r w:rsidRPr="00657FB8">
        <w:rPr>
          <w:rFonts w:ascii="Sylexiad Sans Spaced Med" w:hAnsi="Sylexiad Sans Spaced Med"/>
          <w:sz w:val="28"/>
          <w:szCs w:val="28"/>
        </w:rPr>
        <w:t>The school</w:t>
      </w:r>
      <w:r w:rsidR="0093603C">
        <w:rPr>
          <w:rFonts w:ascii="Sylexiad Sans Spaced Med" w:hAnsi="Sylexiad Sans Spaced Med"/>
          <w:sz w:val="28"/>
          <w:szCs w:val="28"/>
        </w:rPr>
        <w:t>s</w:t>
      </w:r>
      <w:r w:rsidRPr="00657FB8">
        <w:rPr>
          <w:rFonts w:ascii="Sylexiad Sans Spaced Med" w:hAnsi="Sylexiad Sans Spaced Med"/>
          <w:sz w:val="28"/>
          <w:szCs w:val="28"/>
        </w:rPr>
        <w:t xml:space="preserve"> will pay particular attention to the effects of domestic abuse on children, recognising that harm may arise not only when children are directly involved, but also when they see, hear, or otherwise experience its consequences. </w:t>
      </w:r>
      <w:r w:rsidR="00901EFF" w:rsidRPr="00657FB8">
        <w:rPr>
          <w:rFonts w:ascii="Sylexiad Sans Spaced Med" w:hAnsi="Sylexiad Sans Spaced Med"/>
          <w:sz w:val="28"/>
          <w:szCs w:val="28"/>
        </w:rPr>
        <w:t>A</w:t>
      </w:r>
      <w:r w:rsidRPr="00657FB8">
        <w:rPr>
          <w:rFonts w:ascii="Sylexiad Sans Spaced Med" w:hAnsi="Sylexiad Sans Spaced Med"/>
          <w:sz w:val="28"/>
          <w:szCs w:val="28"/>
        </w:rPr>
        <w:t>ll necessary steps</w:t>
      </w:r>
      <w:r w:rsidR="00901EFF" w:rsidRPr="00657FB8">
        <w:rPr>
          <w:rFonts w:ascii="Sylexiad Sans Spaced Med" w:hAnsi="Sylexiad Sans Spaced Med"/>
          <w:sz w:val="28"/>
          <w:szCs w:val="28"/>
        </w:rPr>
        <w:t xml:space="preserve"> will be taken</w:t>
      </w:r>
      <w:r w:rsidRPr="00657FB8">
        <w:rPr>
          <w:rFonts w:ascii="Sylexiad Sans Spaced Med" w:hAnsi="Sylexiad Sans Spaced Med"/>
          <w:sz w:val="28"/>
          <w:szCs w:val="28"/>
        </w:rPr>
        <w:t xml:space="preserve"> to identify and respond appropriately to such concerns in order to safeguard and promote the welfare of all </w:t>
      </w:r>
      <w:r w:rsidR="00901EFF" w:rsidRPr="00657FB8">
        <w:rPr>
          <w:rFonts w:ascii="Sylexiad Sans Spaced Med" w:hAnsi="Sylexiad Sans Spaced Med"/>
          <w:sz w:val="28"/>
          <w:szCs w:val="28"/>
        </w:rPr>
        <w:t>pupils</w:t>
      </w:r>
      <w:r w:rsidRPr="00657FB8">
        <w:rPr>
          <w:rFonts w:ascii="Sylexiad Sans Spaced Med" w:hAnsi="Sylexiad Sans Spaced Med"/>
          <w:sz w:val="28"/>
          <w:szCs w:val="28"/>
        </w:rPr>
        <w:t>.</w:t>
      </w:r>
    </w:p>
    <w:p w14:paraId="141A7254" w14:textId="488CEC4F" w:rsidR="000A0AB7" w:rsidRPr="00657FB8" w:rsidRDefault="000A0AB7"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will understand that abuse, neglect, exploitation and other safeguarding issues are rarely standalone events that can be given a specific definition or one label alone. Staff will </w:t>
      </w:r>
      <w:r w:rsidRPr="00657FB8">
        <w:rPr>
          <w:rFonts w:ascii="Sylexiad Sans Spaced Med" w:hAnsi="Sylexiad Sans Spaced Med"/>
          <w:sz w:val="28"/>
          <w:szCs w:val="28"/>
        </w:rPr>
        <w:lastRenderedPageBreak/>
        <w:t xml:space="preserve">understand that, in most cases, multiple issues will overlap one another; therefore, staff will be vigilant and always raise concerns with the DSL. </w:t>
      </w:r>
    </w:p>
    <w:p w14:paraId="73E0FF1D" w14:textId="309C7D3A" w:rsidR="00B32459" w:rsidRPr="00657FB8" w:rsidRDefault="000A0AB7"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All staff, especially the DSL and deputy DSLs, will be aware that safeguarding incidents and/or behaviours can be associated with factors outside the school and/or can occur between children outside of these environments; this includes being aware that pupils can</w:t>
      </w:r>
      <w:r w:rsidR="000A43CD" w:rsidRPr="00657FB8">
        <w:rPr>
          <w:rFonts w:ascii="Sylexiad Sans Spaced Med" w:hAnsi="Sylexiad Sans Spaced Med"/>
          <w:sz w:val="28"/>
          <w:szCs w:val="28"/>
        </w:rPr>
        <w:t xml:space="preserve"> be</w:t>
      </w:r>
      <w:r w:rsidRPr="00657FB8">
        <w:rPr>
          <w:rFonts w:ascii="Sylexiad Sans Spaced Med" w:hAnsi="Sylexiad Sans Spaced Med"/>
          <w:sz w:val="28"/>
          <w:szCs w:val="28"/>
        </w:rPr>
        <w:t xml:space="preserve"> at risk of </w:t>
      </w:r>
      <w:r w:rsidR="00B32459" w:rsidRPr="00657FB8">
        <w:rPr>
          <w:rFonts w:ascii="Sylexiad Sans Spaced Med" w:hAnsi="Sylexiad Sans Spaced Med"/>
          <w:sz w:val="28"/>
          <w:szCs w:val="28"/>
        </w:rPr>
        <w:t>harms</w:t>
      </w:r>
      <w:r w:rsidRPr="00657FB8">
        <w:rPr>
          <w:rFonts w:ascii="Sylexiad Sans Spaced Med" w:hAnsi="Sylexiad Sans Spaced Med"/>
          <w:sz w:val="28"/>
          <w:szCs w:val="28"/>
        </w:rPr>
        <w:t xml:space="preserve"> outside their families (extra-familial harms)</w:t>
      </w:r>
      <w:r w:rsidR="00B32459" w:rsidRPr="00657FB8">
        <w:rPr>
          <w:rFonts w:ascii="Sylexiad Sans Spaced Med" w:hAnsi="Sylexiad Sans Spaced Med"/>
          <w:sz w:val="28"/>
          <w:szCs w:val="28"/>
        </w:rPr>
        <w:t>.</w:t>
      </w:r>
    </w:p>
    <w:p w14:paraId="0DB48FF7" w14:textId="0BF2C70B" w:rsidR="00B32459" w:rsidRPr="00657FB8" w:rsidRDefault="00B32459"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These harms include, but are not limited to: </w:t>
      </w:r>
    </w:p>
    <w:p w14:paraId="543F99C6" w14:textId="55C19E2C"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Sexual abuse, including harassment and exploitation.</w:t>
      </w:r>
    </w:p>
    <w:p w14:paraId="354D8289" w14:textId="7C97EC4B"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Domestic abuse in their own intimate relationships, including physical, sexual, emotional abuse, and stalking.</w:t>
      </w:r>
    </w:p>
    <w:p w14:paraId="5287C3FA" w14:textId="1B3F7CC9"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Criminal exploitation, including financial exploitation.</w:t>
      </w:r>
    </w:p>
    <w:p w14:paraId="593DE934" w14:textId="44051F22"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Serious youth violence.</w:t>
      </w:r>
    </w:p>
    <w:p w14:paraId="769E4E8C" w14:textId="5FD5F4CC"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County lines.</w:t>
      </w:r>
    </w:p>
    <w:p w14:paraId="502A0957" w14:textId="3C286B17" w:rsidR="00B32459" w:rsidRPr="00657FB8" w:rsidRDefault="00B32459" w:rsidP="008971C8">
      <w:pPr>
        <w:pStyle w:val="TNCBodyText"/>
        <w:numPr>
          <w:ilvl w:val="0"/>
          <w:numId w:val="5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Radicalisation.</w:t>
      </w:r>
    </w:p>
    <w:p w14:paraId="55A0BFC1" w14:textId="1A718FFA" w:rsidR="000A0AB7" w:rsidRPr="00657FB8" w:rsidRDefault="000A0AB7"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of the appropriate action to take following a pupil being identified as at potential risk of abuse and, in all cases, will speak to the DSL if they are unsure.</w:t>
      </w:r>
    </w:p>
    <w:p w14:paraId="01FC8253" w14:textId="02534986" w:rsidR="00F72609" w:rsidRPr="00657FB8" w:rsidRDefault="000A0AB7"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that technology is a significant component in many safeguarding and wellbeing issues</w:t>
      </w:r>
      <w:r w:rsidR="003245D4" w:rsidRPr="00657FB8">
        <w:rPr>
          <w:rFonts w:ascii="Sylexiad Sans Spaced Med" w:hAnsi="Sylexiad Sans Spaced Med"/>
          <w:sz w:val="28"/>
          <w:szCs w:val="28"/>
        </w:rPr>
        <w:t xml:space="preserve"> and that risks such as abuse can take place online as well as face to face.</w:t>
      </w:r>
    </w:p>
    <w:p w14:paraId="350E62B1" w14:textId="47EF2041" w:rsidR="003245D4" w:rsidRPr="00657FB8" w:rsidRDefault="003245D4" w:rsidP="000A0AB7">
      <w:pPr>
        <w:pStyle w:val="TNCBodyText"/>
        <w:rPr>
          <w:rFonts w:ascii="Sylexiad Sans Spaced Med" w:hAnsi="Sylexiad Sans Spaced Med"/>
          <w:sz w:val="28"/>
          <w:szCs w:val="28"/>
        </w:rPr>
      </w:pPr>
      <w:r w:rsidRPr="00657FB8">
        <w:rPr>
          <w:rFonts w:ascii="Sylexiad Sans Spaced Med" w:hAnsi="Sylexiad Sans Spaced Med"/>
          <w:sz w:val="28"/>
          <w:szCs w:val="28"/>
        </w:rPr>
        <w:t>Staff will also understand that child-on-child abuse can occur online and can take the form of:</w:t>
      </w:r>
    </w:p>
    <w:p w14:paraId="1B13486B" w14:textId="115999DA" w:rsidR="003245D4" w:rsidRPr="00657FB8" w:rsidRDefault="003245D4" w:rsidP="008971C8">
      <w:pPr>
        <w:pStyle w:val="TNCBodyText"/>
        <w:numPr>
          <w:ilvl w:val="0"/>
          <w:numId w:val="5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Abusive, harassing, misogynistic or misandrist messages</w:t>
      </w:r>
      <w:r w:rsidR="005A7B89" w:rsidRPr="00657FB8">
        <w:rPr>
          <w:rFonts w:ascii="Sylexiad Sans Spaced Med" w:hAnsi="Sylexiad Sans Spaced Med"/>
          <w:sz w:val="28"/>
          <w:szCs w:val="28"/>
        </w:rPr>
        <w:t>.</w:t>
      </w:r>
    </w:p>
    <w:p w14:paraId="70B7A2F7" w14:textId="6C6EC931" w:rsidR="003245D4" w:rsidRPr="00657FB8" w:rsidRDefault="003245D4" w:rsidP="008971C8">
      <w:pPr>
        <w:pStyle w:val="TNCBodyText"/>
        <w:numPr>
          <w:ilvl w:val="0"/>
          <w:numId w:val="5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non-consensual making or sharing of nudes or semi-nudes</w:t>
      </w:r>
      <w:r w:rsidR="00E8614D" w:rsidRPr="00657FB8">
        <w:rPr>
          <w:rFonts w:ascii="Sylexiad Sans Spaced Med" w:hAnsi="Sylexiad Sans Spaced Med"/>
          <w:sz w:val="28"/>
          <w:szCs w:val="28"/>
        </w:rPr>
        <w:t>, particularly within group chats.</w:t>
      </w:r>
    </w:p>
    <w:p w14:paraId="2C9B5E40" w14:textId="2B4812AE" w:rsidR="003245D4" w:rsidRPr="00657FB8" w:rsidRDefault="00C2799B" w:rsidP="008971C8">
      <w:pPr>
        <w:pStyle w:val="TNCBodyText"/>
        <w:numPr>
          <w:ilvl w:val="0"/>
          <w:numId w:val="5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w:t>
      </w:r>
      <w:r w:rsidR="003245D4" w:rsidRPr="00657FB8">
        <w:rPr>
          <w:rFonts w:ascii="Sylexiad Sans Spaced Med" w:hAnsi="Sylexiad Sans Spaced Med"/>
          <w:sz w:val="28"/>
          <w:szCs w:val="28"/>
        </w:rPr>
        <w:t xml:space="preserve">haring of abusive images and pornography to those who do not </w:t>
      </w:r>
      <w:r w:rsidR="005A7B89" w:rsidRPr="00657FB8">
        <w:rPr>
          <w:rFonts w:ascii="Sylexiad Sans Spaced Med" w:hAnsi="Sylexiad Sans Spaced Med"/>
          <w:sz w:val="28"/>
          <w:szCs w:val="28"/>
        </w:rPr>
        <w:t>wish</w:t>
      </w:r>
      <w:r w:rsidR="003245D4" w:rsidRPr="00657FB8">
        <w:rPr>
          <w:rFonts w:ascii="Sylexiad Sans Spaced Med" w:hAnsi="Sylexiad Sans Spaced Med"/>
          <w:sz w:val="28"/>
          <w:szCs w:val="28"/>
        </w:rPr>
        <w:t xml:space="preserve"> to receive such content.</w:t>
      </w:r>
    </w:p>
    <w:p w14:paraId="6E5B319C" w14:textId="2DF69C45" w:rsidR="00C2799B" w:rsidRPr="00657FB8" w:rsidRDefault="00C2799B" w:rsidP="00C2799B">
      <w:pPr>
        <w:pStyle w:val="TNCBodyText"/>
        <w:rPr>
          <w:rFonts w:ascii="Sylexiad Sans Spaced Med" w:hAnsi="Sylexiad Sans Spaced Med"/>
          <w:sz w:val="28"/>
          <w:szCs w:val="28"/>
        </w:rPr>
      </w:pPr>
      <w:r w:rsidRPr="00657FB8">
        <w:rPr>
          <w:rFonts w:ascii="Sylexiad Sans Spaced Med" w:hAnsi="Sylexiad Sans Spaced Med"/>
          <w:sz w:val="28"/>
          <w:szCs w:val="28"/>
        </w:rPr>
        <w:t>Staff will always speak to the DSL or deputy if they are unsure about something in relation to abuse, neglect or exploitation.</w:t>
      </w:r>
    </w:p>
    <w:p w14:paraId="3A61BEF2" w14:textId="6C8965C8" w:rsidR="000A0AB7" w:rsidRPr="00657FB8" w:rsidRDefault="000A0AB7" w:rsidP="000A0AB7">
      <w:pPr>
        <w:pStyle w:val="Heading2"/>
        <w:rPr>
          <w:rFonts w:ascii="Sylexiad Sans Spaced Med" w:hAnsi="Sylexiad Sans Spaced Med"/>
          <w:b/>
          <w:bCs/>
          <w:sz w:val="28"/>
          <w:szCs w:val="28"/>
        </w:rPr>
      </w:pPr>
      <w:bookmarkStart w:id="8" w:name="_Specific_safeguarding_issues_1"/>
      <w:bookmarkEnd w:id="8"/>
      <w:r w:rsidRPr="00657FB8">
        <w:rPr>
          <w:rFonts w:ascii="Sylexiad Sans Spaced Med" w:hAnsi="Sylexiad Sans Spaced Med"/>
          <w:b/>
          <w:bCs/>
          <w:sz w:val="28"/>
          <w:szCs w:val="28"/>
        </w:rPr>
        <w:t>Specific safeguarding issues</w:t>
      </w:r>
    </w:p>
    <w:p w14:paraId="37C07818" w14:textId="77777777" w:rsidR="009751D0" w:rsidRPr="00657FB8" w:rsidRDefault="009751D0" w:rsidP="009751D0">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There are certain specific safeguarding issues that can put children at risk of harm – staff will be aware of these issues. </w:t>
      </w:r>
    </w:p>
    <w:p w14:paraId="5925BB78" w14:textId="32240730" w:rsidR="000A0AB7" w:rsidRPr="00657FB8" w:rsidRDefault="009751D0" w:rsidP="009751D0">
      <w:pPr>
        <w:pStyle w:val="TNCBodyText"/>
        <w:rPr>
          <w:rFonts w:ascii="Sylexiad Sans Spaced Med" w:hAnsi="Sylexiad Sans Spaced Med"/>
          <w:sz w:val="28"/>
          <w:szCs w:val="28"/>
        </w:rPr>
      </w:pPr>
      <w:hyperlink w:anchor="_Specific_safeguarding_issues" w:history="1">
        <w:r w:rsidRPr="00657FB8">
          <w:rPr>
            <w:rStyle w:val="Hyperlink"/>
            <w:rFonts w:ascii="Sylexiad Sans Spaced Med" w:hAnsi="Sylexiad Sans Spaced Med"/>
            <w:sz w:val="28"/>
            <w:szCs w:val="28"/>
          </w:rPr>
          <w:t>Appendix</w:t>
        </w:r>
        <w:r w:rsidR="00A04E9B" w:rsidRPr="00657FB8">
          <w:rPr>
            <w:rStyle w:val="Hyperlink"/>
            <w:rFonts w:ascii="Sylexiad Sans Spaced Med" w:hAnsi="Sylexiad Sans Spaced Med"/>
            <w:sz w:val="28"/>
            <w:szCs w:val="28"/>
          </w:rPr>
          <w:t xml:space="preserve"> C</w:t>
        </w:r>
        <w:r w:rsidRPr="00657FB8">
          <w:rPr>
            <w:rStyle w:val="Hyperlink"/>
            <w:rFonts w:ascii="Sylexiad Sans Spaced Med" w:hAnsi="Sylexiad Sans Spaced Med"/>
            <w:sz w:val="28"/>
            <w:szCs w:val="28"/>
          </w:rPr>
          <w:t xml:space="preserve"> </w:t>
        </w:r>
      </w:hyperlink>
      <w:r w:rsidRPr="00657FB8">
        <w:rPr>
          <w:rFonts w:ascii="Sylexiad Sans Spaced Med" w:hAnsi="Sylexiad Sans Spaced Med"/>
          <w:sz w:val="28"/>
          <w:szCs w:val="28"/>
        </w:rPr>
        <w:t xml:space="preserve"> of this policy sets out details about specific safeguarding issues that pupils may experience and outlines specific actions that would be taken in relation to individual issues.</w:t>
      </w:r>
    </w:p>
    <w:p w14:paraId="4375E45F" w14:textId="471C8F88" w:rsidR="009751D0" w:rsidRPr="00657FB8" w:rsidRDefault="009751D0" w:rsidP="009751D0">
      <w:pPr>
        <w:pStyle w:val="Heading2"/>
        <w:rPr>
          <w:rFonts w:ascii="Sylexiad Sans Spaced Med" w:hAnsi="Sylexiad Sans Spaced Med"/>
          <w:b/>
          <w:bCs/>
          <w:sz w:val="28"/>
          <w:szCs w:val="28"/>
        </w:rPr>
      </w:pPr>
      <w:bookmarkStart w:id="9" w:name="_Child-on-child_abuse"/>
      <w:bookmarkEnd w:id="9"/>
      <w:r w:rsidRPr="00657FB8">
        <w:rPr>
          <w:rFonts w:ascii="Sylexiad Sans Spaced Med" w:hAnsi="Sylexiad Sans Spaced Med"/>
          <w:b/>
          <w:bCs/>
          <w:sz w:val="28"/>
          <w:szCs w:val="28"/>
        </w:rPr>
        <w:lastRenderedPageBreak/>
        <w:t>Child-on-child abuse</w:t>
      </w:r>
      <w:r w:rsidR="00BA4537" w:rsidRPr="00657FB8">
        <w:rPr>
          <w:rFonts w:ascii="Sylexiad Sans Spaced Med" w:hAnsi="Sylexiad Sans Spaced Med"/>
          <w:b/>
          <w:bCs/>
          <w:sz w:val="28"/>
          <w:szCs w:val="28"/>
        </w:rPr>
        <w:t>, including sexual harassment and sexual violence</w:t>
      </w:r>
    </w:p>
    <w:p w14:paraId="5D0B27A3" w14:textId="77777777"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“child-on-child abuse”</w:t>
      </w:r>
      <w:r w:rsidRPr="00657FB8">
        <w:rPr>
          <w:rFonts w:ascii="Sylexiad Sans Spaced Med" w:hAnsi="Sylexiad Sans Spaced Med"/>
          <w:sz w:val="28"/>
          <w:szCs w:val="28"/>
        </w:rPr>
        <w:t xml:space="preserve"> is defined as abuse between children. </w:t>
      </w:r>
    </w:p>
    <w:p w14:paraId="0FFC7AF9" w14:textId="546DD449"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D90642">
        <w:rPr>
          <w:rFonts w:ascii="Sylexiad Sans Spaced Med" w:hAnsi="Sylexiad Sans Spaced Med"/>
          <w:sz w:val="28"/>
          <w:szCs w:val="28"/>
        </w:rPr>
        <w:t>s</w:t>
      </w:r>
      <w:r w:rsidRPr="00657FB8">
        <w:rPr>
          <w:rFonts w:ascii="Sylexiad Sans Spaced Med" w:hAnsi="Sylexiad Sans Spaced Med"/>
          <w:sz w:val="28"/>
          <w:szCs w:val="28"/>
        </w:rPr>
        <w:t xml:space="preserve"> ha</w:t>
      </w:r>
      <w:r w:rsidR="00D90642">
        <w:rPr>
          <w:rFonts w:ascii="Sylexiad Sans Spaced Med" w:hAnsi="Sylexiad Sans Spaced Med"/>
          <w:sz w:val="28"/>
          <w:szCs w:val="28"/>
        </w:rPr>
        <w:t>ve</w:t>
      </w:r>
      <w:r w:rsidRPr="00657FB8">
        <w:rPr>
          <w:rFonts w:ascii="Sylexiad Sans Spaced Med" w:hAnsi="Sylexiad Sans Spaced Med"/>
          <w:sz w:val="28"/>
          <w:szCs w:val="28"/>
        </w:rPr>
        <w:t xml:space="preserve"> a zero-tolerance approach to abuse, including child-on-child abuse, as confirmed in the Child Protection and Safeguarding Policy’s statement of intent.</w:t>
      </w:r>
    </w:p>
    <w:p w14:paraId="6406655E" w14:textId="77777777"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46BA8DA" w14:textId="3E0684B1"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will understand the importance of </w:t>
      </w:r>
      <w:r w:rsidR="00FA78A3" w:rsidRPr="00657FB8">
        <w:rPr>
          <w:rFonts w:ascii="Sylexiad Sans Spaced Med" w:hAnsi="Sylexiad Sans Spaced Med"/>
          <w:sz w:val="28"/>
          <w:szCs w:val="28"/>
        </w:rPr>
        <w:t xml:space="preserve">challenging </w:t>
      </w:r>
      <w:r w:rsidRPr="00657FB8">
        <w:rPr>
          <w:rFonts w:ascii="Sylexiad Sans Spaced Med" w:hAnsi="Sylexiad Sans Spaced Med"/>
          <w:sz w:val="28"/>
          <w:szCs w:val="28"/>
        </w:rPr>
        <w:t>inappropriate behaviour between peers</w:t>
      </w:r>
      <w:r w:rsidR="007E2893" w:rsidRPr="00657FB8">
        <w:rPr>
          <w:rFonts w:ascii="Sylexiad Sans Spaced Med" w:hAnsi="Sylexiad Sans Spaced Med"/>
          <w:sz w:val="28"/>
          <w:szCs w:val="28"/>
        </w:rPr>
        <w:t xml:space="preserve"> </w:t>
      </w:r>
      <w:r w:rsidRPr="00657FB8">
        <w:rPr>
          <w:rFonts w:ascii="Sylexiad Sans Spaced Med" w:hAnsi="Sylexiad Sans Spaced Med"/>
          <w:sz w:val="28"/>
          <w:szCs w:val="28"/>
        </w:rPr>
        <w:t>and will not tolerate abuse as “banter” or “part of growing up”.</w:t>
      </w:r>
      <w:r w:rsidR="00423469" w:rsidRPr="00657FB8">
        <w:rPr>
          <w:rFonts w:ascii="Sylexiad Sans Spaced Med" w:hAnsi="Sylexiad Sans Spaced Med"/>
          <w:sz w:val="28"/>
          <w:szCs w:val="28"/>
        </w:rPr>
        <w:t xml:space="preserve"> Staff will understand that recognising behaviours early and putting in place timely, evidence-based support can be vital in preventing child-on-child abuse.</w:t>
      </w:r>
    </w:p>
    <w:p w14:paraId="71AAAA21" w14:textId="687DD2A2" w:rsidR="00FA78A3" w:rsidRPr="00657FB8" w:rsidRDefault="00053DE6"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A</w:t>
      </w:r>
      <w:r w:rsidR="00FA78A3" w:rsidRPr="00657FB8">
        <w:rPr>
          <w:rFonts w:ascii="Sylexiad Sans Spaced Med" w:hAnsi="Sylexiad Sans Spaced Med"/>
          <w:sz w:val="28"/>
          <w:szCs w:val="28"/>
        </w:rPr>
        <w:t>ll staff will be aware that child-on-child abuse is a safeguarding issue for both the victim and alleged perpetrator.</w:t>
      </w:r>
    </w:p>
    <w:p w14:paraId="1139AE02" w14:textId="673CB590"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Child-on-child abuse can be manifested in many different ways, including:</w:t>
      </w:r>
    </w:p>
    <w:p w14:paraId="6CD52B09" w14:textId="34BFBCC1"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Bullying, including cyberbullying and prejudice-based or discriminatory bullying.</w:t>
      </w:r>
    </w:p>
    <w:p w14:paraId="48E0EDD5" w14:textId="39EBF6D0"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Abuse in intimate personal relationships between peers – sometimes known as ‘teenage relationship abuse’.</w:t>
      </w:r>
    </w:p>
    <w:p w14:paraId="7810DE11" w14:textId="39830E19"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 xml:space="preserve">Physical </w:t>
      </w:r>
      <w:r w:rsidR="00FA78A3" w:rsidRPr="00657FB8">
        <w:rPr>
          <w:rFonts w:ascii="Sylexiad Sans Spaced Med" w:hAnsi="Sylexiad Sans Spaced Med"/>
          <w:sz w:val="28"/>
          <w:szCs w:val="28"/>
        </w:rPr>
        <w:t>abuse such as hitting, kicking, shaking, biting, hair pulling, or otherwise causing physical harm.</w:t>
      </w:r>
    </w:p>
    <w:p w14:paraId="360826A6" w14:textId="12FF2CC6" w:rsidR="00FA78A3" w:rsidRPr="00657FB8" w:rsidRDefault="00FA78A3"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Serious physical assault and harm, or threat of harm with a weapon</w:t>
      </w:r>
      <w:r w:rsidR="007E2893" w:rsidRPr="00657FB8">
        <w:rPr>
          <w:rFonts w:ascii="Sylexiad Sans Spaced Med" w:hAnsi="Sylexiad Sans Spaced Med"/>
          <w:sz w:val="28"/>
          <w:szCs w:val="28"/>
        </w:rPr>
        <w:t xml:space="preserve"> –</w:t>
      </w:r>
      <w:r w:rsidR="00BB1DAE" w:rsidRPr="00657FB8">
        <w:rPr>
          <w:rFonts w:ascii="Sylexiad Sans Spaced Med" w:hAnsi="Sylexiad Sans Spaced Med"/>
          <w:sz w:val="28"/>
          <w:szCs w:val="28"/>
        </w:rPr>
        <w:t xml:space="preserve"> this may include an online element which facilitates, threatens </w:t>
      </w:r>
      <w:r w:rsidR="001668E8" w:rsidRPr="00657FB8">
        <w:rPr>
          <w:rFonts w:ascii="Sylexiad Sans Spaced Med" w:hAnsi="Sylexiad Sans Spaced Med"/>
          <w:sz w:val="28"/>
          <w:szCs w:val="28"/>
        </w:rPr>
        <w:t>and/</w:t>
      </w:r>
      <w:r w:rsidR="00BB1DAE" w:rsidRPr="00657FB8">
        <w:rPr>
          <w:rFonts w:ascii="Sylexiad Sans Spaced Med" w:hAnsi="Sylexiad Sans Spaced Med"/>
          <w:sz w:val="28"/>
          <w:szCs w:val="28"/>
        </w:rPr>
        <w:t>or encourages physical abuse</w:t>
      </w:r>
      <w:r w:rsidRPr="00657FB8">
        <w:rPr>
          <w:rFonts w:ascii="Sylexiad Sans Spaced Med" w:hAnsi="Sylexiad Sans Spaced Med"/>
          <w:sz w:val="28"/>
          <w:szCs w:val="28"/>
        </w:rPr>
        <w:t>.</w:t>
      </w:r>
    </w:p>
    <w:p w14:paraId="3A241C46" w14:textId="02F231FE"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Sexual violence</w:t>
      </w:r>
      <w:r w:rsidR="00FA78A3" w:rsidRPr="00657FB8">
        <w:rPr>
          <w:rFonts w:ascii="Sylexiad Sans Spaced Med" w:hAnsi="Sylexiad Sans Spaced Med"/>
          <w:sz w:val="28"/>
          <w:szCs w:val="28"/>
        </w:rPr>
        <w:t xml:space="preserve"> such as rape, assault by penetration and sexual assault</w:t>
      </w:r>
      <w:r w:rsidRPr="00657FB8">
        <w:rPr>
          <w:rFonts w:ascii="Sylexiad Sans Spaced Med" w:hAnsi="Sylexiad Sans Spaced Med"/>
          <w:sz w:val="28"/>
          <w:szCs w:val="28"/>
        </w:rPr>
        <w:t xml:space="preserve"> – this may include an online element which facilitates, threatens and/or encourages sexual violence.</w:t>
      </w:r>
    </w:p>
    <w:p w14:paraId="7D8C9AE0" w14:textId="1891BBC3" w:rsidR="00963BDD"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Sexual harassment</w:t>
      </w:r>
      <w:r w:rsidR="00FA78A3" w:rsidRPr="00657FB8">
        <w:rPr>
          <w:rFonts w:ascii="Sylexiad Sans Spaced Med" w:hAnsi="Sylexiad Sans Spaced Med"/>
          <w:sz w:val="28"/>
          <w:szCs w:val="28"/>
        </w:rPr>
        <w:t xml:space="preserve"> such as sexual comments, remarks, jokes and online harassment, which may be standalone or part of a broader pattern of abuse.</w:t>
      </w:r>
    </w:p>
    <w:p w14:paraId="1DACB24A" w14:textId="51D6F253"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Causing someone to engage in sexual activity without consent.</w:t>
      </w:r>
    </w:p>
    <w:p w14:paraId="054093AF" w14:textId="6C305561"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 xml:space="preserve">The consensual and non-consensual </w:t>
      </w:r>
      <w:r w:rsidR="00FA78A3" w:rsidRPr="00657FB8">
        <w:rPr>
          <w:rFonts w:ascii="Sylexiad Sans Spaced Med" w:hAnsi="Sylexiad Sans Spaced Med"/>
          <w:sz w:val="28"/>
          <w:szCs w:val="28"/>
        </w:rPr>
        <w:t>making or sharing of nudes and semi-nudes</w:t>
      </w:r>
      <w:r w:rsidR="007E2463" w:rsidRPr="00657FB8">
        <w:rPr>
          <w:rFonts w:ascii="Sylexiad Sans Spaced Med" w:hAnsi="Sylexiad Sans Spaced Med"/>
          <w:sz w:val="28"/>
          <w:szCs w:val="28"/>
        </w:rPr>
        <w:t>.</w:t>
      </w:r>
    </w:p>
    <w:p w14:paraId="196E490A" w14:textId="601AD6A8"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lastRenderedPageBreak/>
        <w:t>Upskirting</w:t>
      </w:r>
      <w:r w:rsidR="00D32C75" w:rsidRPr="00657FB8">
        <w:rPr>
          <w:rFonts w:ascii="Sylexiad Sans Spaced Med" w:hAnsi="Sylexiad Sans Spaced Med"/>
          <w:sz w:val="28"/>
          <w:szCs w:val="28"/>
        </w:rPr>
        <w:t>, which typically involves taking a picture under a person’s clothing without their permission, with the intention of viewing their private areas to obtain sexual gratification</w:t>
      </w:r>
      <w:r w:rsidRPr="00657FB8">
        <w:rPr>
          <w:rFonts w:ascii="Sylexiad Sans Spaced Med" w:hAnsi="Sylexiad Sans Spaced Med"/>
          <w:sz w:val="28"/>
          <w:szCs w:val="28"/>
        </w:rPr>
        <w:t>.</w:t>
      </w:r>
      <w:r w:rsidR="00D32C75" w:rsidRPr="00657FB8">
        <w:rPr>
          <w:rFonts w:ascii="Sylexiad Sans Spaced Med" w:hAnsi="Sylexiad Sans Spaced Med"/>
          <w:sz w:val="28"/>
          <w:szCs w:val="28"/>
        </w:rPr>
        <w:t xml:space="preserve"> </w:t>
      </w:r>
    </w:p>
    <w:p w14:paraId="36F4BB68" w14:textId="5AB72226" w:rsidR="00CD4421" w:rsidRPr="00657FB8" w:rsidRDefault="00CD4421" w:rsidP="008971C8">
      <w:pPr>
        <w:pStyle w:val="TNCBodyText"/>
        <w:numPr>
          <w:ilvl w:val="0"/>
          <w:numId w:val="18"/>
        </w:numPr>
        <w:rPr>
          <w:rFonts w:ascii="Sylexiad Sans Spaced Med" w:hAnsi="Sylexiad Sans Spaced Med"/>
          <w:sz w:val="28"/>
          <w:szCs w:val="28"/>
        </w:rPr>
      </w:pPr>
      <w:r w:rsidRPr="00657FB8">
        <w:rPr>
          <w:rFonts w:ascii="Sylexiad Sans Spaced Med" w:hAnsi="Sylexiad Sans Spaced Med"/>
          <w:sz w:val="28"/>
          <w:szCs w:val="28"/>
        </w:rPr>
        <w:t>Initiation and hazing-type violence and rituals, which can include activities involving harassment, abuse or humiliation used as a way of initiating a person into a group</w:t>
      </w:r>
      <w:r w:rsidR="001668E8" w:rsidRPr="00657FB8">
        <w:rPr>
          <w:rFonts w:ascii="Sylexiad Sans Spaced Med" w:hAnsi="Sylexiad Sans Spaced Med"/>
          <w:sz w:val="28"/>
          <w:szCs w:val="28"/>
        </w:rPr>
        <w:t xml:space="preserve"> – this</w:t>
      </w:r>
      <w:r w:rsidRPr="00657FB8">
        <w:rPr>
          <w:rFonts w:ascii="Sylexiad Sans Spaced Med" w:hAnsi="Sylexiad Sans Spaced Med"/>
          <w:sz w:val="28"/>
          <w:szCs w:val="28"/>
        </w:rPr>
        <w:t xml:space="preserve"> may also include an online element. </w:t>
      </w:r>
    </w:p>
    <w:p w14:paraId="3559337C" w14:textId="36B7C6BC" w:rsidR="000E5228" w:rsidRPr="00657FB8" w:rsidRDefault="000E5228" w:rsidP="00AE2008">
      <w:pPr>
        <w:pStyle w:val="TNCBodyText"/>
        <w:rPr>
          <w:rFonts w:ascii="Sylexiad Sans Spaced Med" w:hAnsi="Sylexiad Sans Spaced Med"/>
          <w:sz w:val="28"/>
          <w:szCs w:val="28"/>
        </w:rPr>
      </w:pPr>
      <w:r w:rsidRPr="00657FB8">
        <w:rPr>
          <w:rFonts w:ascii="Sylexiad Sans Spaced Med" w:hAnsi="Sylexiad Sans Spaced Med"/>
          <w:sz w:val="28"/>
          <w:szCs w:val="28"/>
        </w:rPr>
        <w:t>Some children may be particularly vulnerable to child-on-child abuse. The school recognise</w:t>
      </w:r>
      <w:r w:rsidR="003216D2" w:rsidRPr="00657FB8">
        <w:rPr>
          <w:rFonts w:ascii="Sylexiad Sans Spaced Med" w:hAnsi="Sylexiad Sans Spaced Med"/>
          <w:sz w:val="28"/>
          <w:szCs w:val="28"/>
        </w:rPr>
        <w:t>s</w:t>
      </w:r>
      <w:r w:rsidRPr="00657FB8">
        <w:rPr>
          <w:rFonts w:ascii="Sylexiad Sans Spaced Med" w:hAnsi="Sylexiad Sans Spaced Med"/>
          <w:sz w:val="28"/>
          <w:szCs w:val="28"/>
        </w:rPr>
        <w:t xml:space="preserve"> that children with SEND or certain medical or physical health conditions may face additional safeguarding challenges and may be more vulnerable to abuse, bullying and prejudice-based bullying. Staff will recognise that children with disabilities are three times more likely to be abused than their peers and will consider whether additional pastoral or safeguarding support is required.</w:t>
      </w:r>
    </w:p>
    <w:p w14:paraId="5CB98A88" w14:textId="2B07B731" w:rsidR="00901EFF" w:rsidRPr="00657FB8" w:rsidRDefault="00AE2008" w:rsidP="00727196">
      <w:pPr>
        <w:pStyle w:val="TNCBodyText"/>
        <w:rPr>
          <w:rFonts w:ascii="Sylexiad Sans Spaced Med" w:hAnsi="Sylexiad Sans Spaced Med"/>
          <w:sz w:val="28"/>
          <w:szCs w:val="28"/>
        </w:rPr>
      </w:pPr>
      <w:r w:rsidRPr="00657FB8">
        <w:rPr>
          <w:rFonts w:ascii="Sylexiad Sans Spaced Med" w:hAnsi="Sylexiad Sans Spaced Med"/>
          <w:sz w:val="28"/>
          <w:szCs w:val="28"/>
        </w:rPr>
        <w:t>All pupils have the right to be safeguarded from harm regardless of race, religion, ethnicity, age, gender, sexuality or disability. The school will give special consideration to, amongst others, children who</w:t>
      </w:r>
      <w:r w:rsidR="00901EFF" w:rsidRPr="00657FB8">
        <w:rPr>
          <w:rFonts w:ascii="Sylexiad Sans Spaced Med" w:hAnsi="Sylexiad Sans Spaced Med"/>
          <w:sz w:val="28"/>
          <w:szCs w:val="28"/>
        </w:rPr>
        <w:t>:</w:t>
      </w:r>
    </w:p>
    <w:p w14:paraId="6187899A" w14:textId="0A9B319E" w:rsidR="00901EFF" w:rsidRPr="00657FB8" w:rsidRDefault="00901EFF" w:rsidP="008971C8">
      <w:pPr>
        <w:pStyle w:val="TNCBodyText"/>
        <w:numPr>
          <w:ilvl w:val="0"/>
          <w:numId w:val="5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w:t>
      </w:r>
      <w:r w:rsidR="00AE2008" w:rsidRPr="00657FB8">
        <w:rPr>
          <w:rFonts w:ascii="Sylexiad Sans Spaced Med" w:hAnsi="Sylexiad Sans Spaced Med"/>
          <w:sz w:val="28"/>
          <w:szCs w:val="28"/>
        </w:rPr>
        <w:t xml:space="preserve"> </w:t>
      </w:r>
      <w:r w:rsidRPr="00657FB8">
        <w:rPr>
          <w:rFonts w:ascii="Sylexiad Sans Spaced Med" w:hAnsi="Sylexiad Sans Spaced Med"/>
          <w:sz w:val="28"/>
          <w:szCs w:val="28"/>
        </w:rPr>
        <w:t>SEND.</w:t>
      </w:r>
    </w:p>
    <w:p w14:paraId="0848E7C8" w14:textId="541BD701" w:rsidR="00901EFF" w:rsidRPr="00657FB8" w:rsidRDefault="00901EFF" w:rsidP="008971C8">
      <w:pPr>
        <w:pStyle w:val="TNCBodyText"/>
        <w:numPr>
          <w:ilvl w:val="0"/>
          <w:numId w:val="5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w:t>
      </w:r>
      <w:r w:rsidR="00AE2008" w:rsidRPr="00657FB8">
        <w:rPr>
          <w:rFonts w:ascii="Sylexiad Sans Spaced Med" w:hAnsi="Sylexiad Sans Spaced Med"/>
          <w:sz w:val="28"/>
          <w:szCs w:val="28"/>
        </w:rPr>
        <w:t>re vulnerable to being bullied</w:t>
      </w:r>
      <w:r w:rsidRPr="00657FB8">
        <w:rPr>
          <w:rFonts w:ascii="Sylexiad Sans Spaced Med" w:hAnsi="Sylexiad Sans Spaced Med"/>
          <w:sz w:val="28"/>
          <w:szCs w:val="28"/>
        </w:rPr>
        <w:t>.</w:t>
      </w:r>
    </w:p>
    <w:p w14:paraId="570CB40C" w14:textId="5C3F38C1" w:rsidR="00AE2008" w:rsidRPr="00657FB8" w:rsidRDefault="00901EFF" w:rsidP="008971C8">
      <w:pPr>
        <w:pStyle w:val="TNCBodyText"/>
        <w:numPr>
          <w:ilvl w:val="0"/>
          <w:numId w:val="5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w:t>
      </w:r>
      <w:r w:rsidR="00AE2008" w:rsidRPr="00657FB8">
        <w:rPr>
          <w:rFonts w:ascii="Sylexiad Sans Spaced Med" w:hAnsi="Sylexiad Sans Spaced Med"/>
          <w:sz w:val="28"/>
          <w:szCs w:val="28"/>
        </w:rPr>
        <w:t xml:space="preserve">re looked after or living in unsupportive home situations. </w:t>
      </w:r>
    </w:p>
    <w:p w14:paraId="65C65627" w14:textId="702E8E15"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04E3FA0D" w14:textId="77777777"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will be clear as to the school’s policy and procedures regarding child-on-child abuse and the role they have to play in preventing it and responding where they believe a child may be at risk from it. </w:t>
      </w:r>
    </w:p>
    <w:p w14:paraId="38FC7D12" w14:textId="77777777" w:rsidR="00CD4421"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2C2027B" w14:textId="4956E5CB" w:rsidR="009751D0" w:rsidRPr="00657FB8" w:rsidRDefault="00CD4421" w:rsidP="00CD4421">
      <w:pPr>
        <w:pStyle w:val="TNCBodyText"/>
        <w:rPr>
          <w:rFonts w:ascii="Sylexiad Sans Spaced Med" w:hAnsi="Sylexiad Sans Spaced Med"/>
          <w:sz w:val="28"/>
          <w:szCs w:val="28"/>
        </w:rPr>
      </w:pPr>
      <w:r w:rsidRPr="00657FB8">
        <w:rPr>
          <w:rFonts w:ascii="Sylexiad Sans Spaced Med" w:hAnsi="Sylexiad Sans Spaced Med"/>
          <w:sz w:val="28"/>
          <w:szCs w:val="28"/>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4CF7C880" w14:textId="461309F8" w:rsidR="00416FFA" w:rsidRPr="00657FB8" w:rsidRDefault="00416FFA" w:rsidP="00CD4421">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The school recognise</w:t>
      </w:r>
      <w:r w:rsidR="0016602A" w:rsidRPr="00657FB8">
        <w:rPr>
          <w:rFonts w:ascii="Sylexiad Sans Spaced Med" w:hAnsi="Sylexiad Sans Spaced Med"/>
          <w:sz w:val="28"/>
          <w:szCs w:val="28"/>
        </w:rPr>
        <w:t>s</w:t>
      </w:r>
      <w:r w:rsidRPr="00657FB8">
        <w:rPr>
          <w:rFonts w:ascii="Sylexiad Sans Spaced Med" w:hAnsi="Sylexiad Sans Spaced Med"/>
          <w:sz w:val="28"/>
          <w:szCs w:val="28"/>
        </w:rPr>
        <w:t xml:space="preserve"> that harmful behaviours exist on a continuum and will respond proportionately, considering the age, developmental stage, intent, frequency and seriousness of the behaviour, as well as the needs of all children involved.</w:t>
      </w:r>
    </w:p>
    <w:p w14:paraId="4A68748F" w14:textId="0423D41A" w:rsidR="00CD4421" w:rsidRPr="00657FB8" w:rsidRDefault="00CD4421" w:rsidP="00CD4421">
      <w:pPr>
        <w:pStyle w:val="Heading2"/>
        <w:rPr>
          <w:rFonts w:ascii="Sylexiad Sans Spaced Med" w:hAnsi="Sylexiad Sans Spaced Med"/>
          <w:b/>
          <w:bCs/>
          <w:sz w:val="28"/>
          <w:szCs w:val="28"/>
        </w:rPr>
      </w:pPr>
      <w:bookmarkStart w:id="10" w:name="_Online_safety_and"/>
      <w:bookmarkEnd w:id="10"/>
      <w:r w:rsidRPr="00657FB8">
        <w:rPr>
          <w:rFonts w:ascii="Sylexiad Sans Spaced Med" w:hAnsi="Sylexiad Sans Spaced Med"/>
          <w:b/>
          <w:bCs/>
          <w:sz w:val="28"/>
          <w:szCs w:val="28"/>
        </w:rPr>
        <w:t xml:space="preserve">Online safety </w:t>
      </w:r>
      <w:r w:rsidR="00F005E3" w:rsidRPr="00657FB8">
        <w:rPr>
          <w:rFonts w:ascii="Sylexiad Sans Spaced Med" w:hAnsi="Sylexiad Sans Spaced Med"/>
          <w:b/>
          <w:bCs/>
          <w:sz w:val="28"/>
          <w:szCs w:val="28"/>
        </w:rPr>
        <w:t>and technology</w:t>
      </w:r>
    </w:p>
    <w:p w14:paraId="7C38B4DE" w14:textId="457FDD2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2F14F6">
        <w:rPr>
          <w:rFonts w:ascii="Sylexiad Sans Spaced Med" w:hAnsi="Sylexiad Sans Spaced Med"/>
          <w:sz w:val="28"/>
          <w:szCs w:val="28"/>
        </w:rPr>
        <w:t>s</w:t>
      </w:r>
      <w:r w:rsidRPr="00657FB8">
        <w:rPr>
          <w:rFonts w:ascii="Sylexiad Sans Spaced Med" w:hAnsi="Sylexiad Sans Spaced Med"/>
          <w:sz w:val="28"/>
          <w:szCs w:val="28"/>
        </w:rPr>
        <w:t xml:space="preserve"> will adhere to the Online Safety Policy at all times. </w:t>
      </w:r>
    </w:p>
    <w:p w14:paraId="267FB418"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As part of a broad and balanced curriculum, all pupils will be made aware of online risks and taught how to stay safe online. </w:t>
      </w:r>
    </w:p>
    <w:p w14:paraId="0C2CB18C"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Through training, all staff members will be made aware of:</w:t>
      </w:r>
    </w:p>
    <w:p w14:paraId="29A3FD82" w14:textId="583BB5B3" w:rsidR="000F1C4F" w:rsidRPr="00657FB8" w:rsidRDefault="000F1C4F" w:rsidP="008971C8">
      <w:pPr>
        <w:pStyle w:val="TNCBodyText"/>
        <w:numPr>
          <w:ilvl w:val="0"/>
          <w:numId w:val="5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Pupil attitudes and behaviours which may indicate they are at risk of potential harm online. </w:t>
      </w:r>
    </w:p>
    <w:p w14:paraId="1341402B" w14:textId="05B679DC" w:rsidR="000F1C4F" w:rsidRPr="00657FB8" w:rsidRDefault="000F1C4F" w:rsidP="008971C8">
      <w:pPr>
        <w:pStyle w:val="TNCBodyText"/>
        <w:numPr>
          <w:ilvl w:val="0"/>
          <w:numId w:val="5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procedure to follow when they have a concern regarding a pupil’s online activity.</w:t>
      </w:r>
    </w:p>
    <w:p w14:paraId="412384BC" w14:textId="0B29FFF0" w:rsidR="00EE0B6D" w:rsidRPr="00657FB8" w:rsidRDefault="00EE0B6D"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training </w:t>
      </w:r>
      <w:r w:rsidR="00606257" w:rsidRPr="00657FB8">
        <w:rPr>
          <w:rFonts w:ascii="Sylexiad Sans Spaced Med" w:hAnsi="Sylexiad Sans Spaced Med"/>
          <w:sz w:val="28"/>
          <w:szCs w:val="28"/>
        </w:rPr>
        <w:t>i</w:t>
      </w:r>
      <w:r w:rsidRPr="00657FB8">
        <w:rPr>
          <w:rFonts w:ascii="Sylexiad Sans Spaced Med" w:hAnsi="Sylexiad Sans Spaced Med"/>
          <w:sz w:val="28"/>
          <w:szCs w:val="28"/>
        </w:rPr>
        <w:t>n online safety will cover the four categories of risk as outlined in KCSIE:</w:t>
      </w:r>
    </w:p>
    <w:p w14:paraId="7910F620" w14:textId="7A1B05DC" w:rsidR="00EE0B6D" w:rsidRPr="00657FB8" w:rsidRDefault="004D1FF8" w:rsidP="008971C8">
      <w:pPr>
        <w:pStyle w:val="TNCBodyText"/>
        <w:numPr>
          <w:ilvl w:val="0"/>
          <w:numId w:val="52"/>
        </w:numPr>
        <w:rPr>
          <w:rFonts w:ascii="Sylexiad Sans Spaced Med" w:hAnsi="Sylexiad Sans Spaced Med"/>
          <w:sz w:val="28"/>
          <w:szCs w:val="28"/>
        </w:rPr>
      </w:pPr>
      <w:r w:rsidRPr="00657FB8">
        <w:rPr>
          <w:rFonts w:ascii="Sylexiad Sans Spaced Med" w:hAnsi="Sylexiad Sans Spaced Med"/>
          <w:sz w:val="28"/>
          <w:szCs w:val="28"/>
        </w:rPr>
        <w:t xml:space="preserve">Content - </w:t>
      </w:r>
      <w:r w:rsidR="00CA30C3" w:rsidRPr="00657FB8">
        <w:rPr>
          <w:rFonts w:ascii="Sylexiad Sans Spaced Med" w:hAnsi="Sylexiad Sans Spaced Med"/>
          <w:sz w:val="28"/>
          <w:szCs w:val="28"/>
        </w:rPr>
        <w:t xml:space="preserve">Staff will be trained to understand the risks associated with being exposed to illegal, inappropriate, or harmful material. This will include, but not be limited to, content relating to pornography, racism, misogyny, self-harm, suicide, anti-Semitism, radicalisation, extremism, </w:t>
      </w:r>
      <w:r w:rsidR="00184AB2" w:rsidRPr="00657FB8">
        <w:rPr>
          <w:rFonts w:ascii="Sylexiad Sans Spaced Med" w:hAnsi="Sylexiad Sans Spaced Med"/>
          <w:sz w:val="28"/>
          <w:szCs w:val="28"/>
        </w:rPr>
        <w:t xml:space="preserve">extreme sexual or physical violence, </w:t>
      </w:r>
      <w:r w:rsidR="00CA30C3" w:rsidRPr="00657FB8">
        <w:rPr>
          <w:rFonts w:ascii="Sylexiad Sans Spaced Med" w:hAnsi="Sylexiad Sans Spaced Med"/>
          <w:sz w:val="28"/>
          <w:szCs w:val="28"/>
        </w:rPr>
        <w:t>misinformation, disinformation, and conspiracy theories.</w:t>
      </w:r>
    </w:p>
    <w:p w14:paraId="47371485" w14:textId="4677418F" w:rsidR="00CA30C3" w:rsidRPr="00657FB8" w:rsidRDefault="00CA30C3" w:rsidP="008971C8">
      <w:pPr>
        <w:pStyle w:val="TNCBodyText"/>
        <w:numPr>
          <w:ilvl w:val="0"/>
          <w:numId w:val="52"/>
        </w:numPr>
        <w:rPr>
          <w:rFonts w:ascii="Sylexiad Sans Spaced Med" w:hAnsi="Sylexiad Sans Spaced Med"/>
          <w:sz w:val="28"/>
          <w:szCs w:val="28"/>
        </w:rPr>
      </w:pPr>
      <w:r w:rsidRPr="00657FB8">
        <w:rPr>
          <w:rFonts w:ascii="Sylexiad Sans Spaced Med" w:hAnsi="Sylexiad Sans Spaced Med"/>
          <w:sz w:val="28"/>
          <w:szCs w:val="28"/>
        </w:rPr>
        <w:t>Contact - Training will address the risks of harmful online interaction with other users</w:t>
      </w:r>
      <w:r w:rsidR="00184AB2" w:rsidRPr="00657FB8">
        <w:rPr>
          <w:rFonts w:ascii="Sylexiad Sans Spaced Med" w:hAnsi="Sylexiad Sans Spaced Med"/>
          <w:sz w:val="28"/>
          <w:szCs w:val="28"/>
        </w:rPr>
        <w:t xml:space="preserve"> or generative AI applications that simulate this</w:t>
      </w:r>
      <w:r w:rsidRPr="00657FB8">
        <w:rPr>
          <w:rFonts w:ascii="Sylexiad Sans Spaced Med" w:hAnsi="Sylexiad Sans Spaced Med"/>
          <w:sz w:val="28"/>
          <w:szCs w:val="28"/>
        </w:rPr>
        <w:t>. This will include peer-to-peer pressure, exposure to commercial advertising, and the threat posed by adults impersonating children or young people with the intention of grooming or exploiting them for sexual, criminal, financial, or other purposes.</w:t>
      </w:r>
    </w:p>
    <w:p w14:paraId="33E77C6B" w14:textId="4724F4EE" w:rsidR="00CA30C3" w:rsidRPr="00657FB8" w:rsidRDefault="00CA30C3" w:rsidP="008971C8">
      <w:pPr>
        <w:pStyle w:val="TNCBodyText"/>
        <w:numPr>
          <w:ilvl w:val="0"/>
          <w:numId w:val="52"/>
        </w:numPr>
        <w:rPr>
          <w:rFonts w:ascii="Sylexiad Sans Spaced Med" w:hAnsi="Sylexiad Sans Spaced Med"/>
          <w:sz w:val="28"/>
          <w:szCs w:val="28"/>
        </w:rPr>
      </w:pPr>
      <w:r w:rsidRPr="00657FB8">
        <w:rPr>
          <w:rFonts w:ascii="Sylexiad Sans Spaced Med" w:hAnsi="Sylexiad Sans Spaced Med"/>
          <w:sz w:val="28"/>
          <w:szCs w:val="28"/>
        </w:rPr>
        <w:t xml:space="preserve">Conduct - Staff will be made aware of how certain online behaviours may increase the likelihood of harm or result in actual harm. This will encompass activities such as </w:t>
      </w:r>
      <w:r w:rsidR="00184AB2" w:rsidRPr="00657FB8">
        <w:rPr>
          <w:rFonts w:ascii="Sylexiad Sans Spaced Med" w:hAnsi="Sylexiad Sans Spaced Med"/>
          <w:sz w:val="28"/>
          <w:szCs w:val="28"/>
        </w:rPr>
        <w:t>making</w:t>
      </w:r>
      <w:r w:rsidRPr="00657FB8">
        <w:rPr>
          <w:rFonts w:ascii="Sylexiad Sans Spaced Med" w:hAnsi="Sylexiad Sans Spaced Med"/>
          <w:sz w:val="28"/>
          <w:szCs w:val="28"/>
        </w:rPr>
        <w:t>, sending, or receiving explicit images,</w:t>
      </w:r>
      <w:r w:rsidR="00184AB2" w:rsidRPr="00657FB8">
        <w:rPr>
          <w:rFonts w:ascii="Sylexiad Sans Spaced Med" w:hAnsi="Sylexiad Sans Spaced Med"/>
          <w:sz w:val="28"/>
          <w:szCs w:val="28"/>
        </w:rPr>
        <w:t xml:space="preserve"> including those generated using AI </w:t>
      </w:r>
      <w:r w:rsidRPr="00657FB8">
        <w:rPr>
          <w:rFonts w:ascii="Sylexiad Sans Spaced Med" w:hAnsi="Sylexiad Sans Spaced Med"/>
          <w:sz w:val="28"/>
          <w:szCs w:val="28"/>
        </w:rPr>
        <w:t>and instances of online bullying.</w:t>
      </w:r>
    </w:p>
    <w:p w14:paraId="78723E94" w14:textId="77777777" w:rsidR="00537FD2" w:rsidRPr="00657FB8" w:rsidRDefault="00CA30C3" w:rsidP="008971C8">
      <w:pPr>
        <w:pStyle w:val="TNCBodyText"/>
        <w:numPr>
          <w:ilvl w:val="0"/>
          <w:numId w:val="52"/>
        </w:numPr>
        <w:rPr>
          <w:rFonts w:ascii="Sylexiad Sans Spaced Med" w:hAnsi="Sylexiad Sans Spaced Med"/>
          <w:sz w:val="28"/>
          <w:szCs w:val="28"/>
        </w:rPr>
      </w:pPr>
      <w:r w:rsidRPr="00657FB8">
        <w:rPr>
          <w:rFonts w:ascii="Sylexiad Sans Spaced Med" w:hAnsi="Sylexiad Sans Spaced Med"/>
          <w:sz w:val="28"/>
          <w:szCs w:val="28"/>
        </w:rPr>
        <w:t xml:space="preserve">Commerce - </w:t>
      </w:r>
      <w:r w:rsidR="00537FD2" w:rsidRPr="00657FB8">
        <w:rPr>
          <w:rFonts w:ascii="Sylexiad Sans Spaced Med" w:hAnsi="Sylexiad Sans Spaced Med"/>
          <w:sz w:val="28"/>
          <w:szCs w:val="28"/>
        </w:rPr>
        <w:t>The programme will also cover risks related to online commerce. These will include dangers such as online gambling, exposure to inappropriate advertising, phishing attempts, and other types of financial scams.</w:t>
      </w:r>
    </w:p>
    <w:p w14:paraId="2473D881" w14:textId="725B7EBC" w:rsidR="00CA30C3" w:rsidRPr="00657FB8" w:rsidRDefault="00537FD2"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Any concerns that pupils</w:t>
      </w:r>
      <w:r w:rsidR="00EB4A06" w:rsidRPr="00657FB8">
        <w:rPr>
          <w:rFonts w:ascii="Sylexiad Sans Spaced Med" w:hAnsi="Sylexiad Sans Spaced Med"/>
          <w:sz w:val="28"/>
          <w:szCs w:val="28"/>
        </w:rPr>
        <w:t xml:space="preserve"> </w:t>
      </w:r>
      <w:r w:rsidRPr="00657FB8">
        <w:rPr>
          <w:rFonts w:ascii="Sylexiad Sans Spaced Med" w:hAnsi="Sylexiad Sans Spaced Med"/>
          <w:sz w:val="28"/>
          <w:szCs w:val="28"/>
        </w:rPr>
        <w:t>or staff may be at risk will be reported promptly to the Anti-Phishing Working Group or through appropriate safeguarding channels.</w:t>
      </w:r>
    </w:p>
    <w:p w14:paraId="4947603A" w14:textId="25BFDCBD"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AD287E">
        <w:rPr>
          <w:rFonts w:ascii="Sylexiad Sans Spaced Med" w:hAnsi="Sylexiad Sans Spaced Med"/>
          <w:sz w:val="28"/>
          <w:szCs w:val="28"/>
        </w:rPr>
        <w:t>s</w:t>
      </w:r>
      <w:r w:rsidRPr="00657FB8">
        <w:rPr>
          <w:rFonts w:ascii="Sylexiad Sans Spaced Med" w:hAnsi="Sylexiad Sans Spaced Med"/>
          <w:sz w:val="28"/>
          <w:szCs w:val="28"/>
        </w:rPr>
        <w:t xml:space="preserve"> will ensure that appropriate filtering systems are in place on school devices and school networks to prevent children accessing inappropriate material, in accordance with the </w:t>
      </w:r>
      <w:r w:rsidRPr="00657FB8">
        <w:rPr>
          <w:rFonts w:ascii="Sylexiad Sans Spaced Med" w:hAnsi="Sylexiad Sans Spaced Med"/>
          <w:sz w:val="28"/>
          <w:szCs w:val="28"/>
        </w:rPr>
        <w:lastRenderedPageBreak/>
        <w:t>school’s Cyber-security Policy.</w:t>
      </w:r>
      <w:r w:rsidR="00A44C7D" w:rsidRPr="00657FB8">
        <w:rPr>
          <w:rFonts w:ascii="Sylexiad Sans Spaced Med" w:hAnsi="Sylexiad Sans Spaced Med"/>
          <w:sz w:val="28"/>
          <w:szCs w:val="28"/>
        </w:rPr>
        <w:t xml:space="preserve"> The appropriateness of the school’s filters and monitoring systems will be informed by the </w:t>
      </w:r>
      <w:r w:rsidR="001E6A11" w:rsidRPr="00657FB8">
        <w:rPr>
          <w:rFonts w:ascii="Sylexiad Sans Spaced Med" w:hAnsi="Sylexiad Sans Spaced Med"/>
          <w:sz w:val="28"/>
          <w:szCs w:val="28"/>
        </w:rPr>
        <w:t>‘</w:t>
      </w:r>
      <w:r w:rsidR="00A44C7D" w:rsidRPr="00657FB8">
        <w:rPr>
          <w:rFonts w:ascii="Sylexiad Sans Spaced Med" w:hAnsi="Sylexiad Sans Spaced Med"/>
          <w:sz w:val="28"/>
          <w:szCs w:val="28"/>
        </w:rPr>
        <w:t>Filtering and monitoring standards</w:t>
      </w:r>
      <w:r w:rsidR="001E6A11" w:rsidRPr="00657FB8">
        <w:rPr>
          <w:rFonts w:ascii="Sylexiad Sans Spaced Med" w:hAnsi="Sylexiad Sans Spaced Med"/>
          <w:sz w:val="28"/>
          <w:szCs w:val="28"/>
        </w:rPr>
        <w:t>’</w:t>
      </w:r>
      <w:r w:rsidR="00A44C7D" w:rsidRPr="00657FB8">
        <w:rPr>
          <w:rFonts w:ascii="Sylexiad Sans Spaced Med" w:hAnsi="Sylexiad Sans Spaced Med"/>
          <w:sz w:val="28"/>
          <w:szCs w:val="28"/>
        </w:rPr>
        <w:t xml:space="preserve">, the </w:t>
      </w:r>
      <w:r w:rsidR="003D3485" w:rsidRPr="00657FB8">
        <w:rPr>
          <w:rFonts w:ascii="Sylexiad Sans Spaced Med" w:hAnsi="Sylexiad Sans Spaced Med"/>
          <w:sz w:val="28"/>
          <w:szCs w:val="28"/>
        </w:rPr>
        <w:t>‘</w:t>
      </w:r>
      <w:r w:rsidR="00A44C7D" w:rsidRPr="00657FB8">
        <w:rPr>
          <w:rFonts w:ascii="Sylexiad Sans Spaced Med" w:hAnsi="Sylexiad Sans Spaced Med"/>
          <w:sz w:val="28"/>
          <w:szCs w:val="28"/>
        </w:rPr>
        <w:t>Cyber security standards for schools and colleges</w:t>
      </w:r>
      <w:r w:rsidR="003D3485" w:rsidRPr="00657FB8">
        <w:rPr>
          <w:rFonts w:ascii="Sylexiad Sans Spaced Med" w:hAnsi="Sylexiad Sans Spaced Med"/>
          <w:sz w:val="28"/>
          <w:szCs w:val="28"/>
        </w:rPr>
        <w:t>’</w:t>
      </w:r>
      <w:r w:rsidR="00A44C7D" w:rsidRPr="00657FB8">
        <w:rPr>
          <w:rFonts w:ascii="Sylexiad Sans Spaced Med" w:hAnsi="Sylexiad Sans Spaced Med"/>
          <w:sz w:val="28"/>
          <w:szCs w:val="28"/>
        </w:rPr>
        <w:t>, and the risk assessment required by the Prevent Duty.</w:t>
      </w:r>
      <w:r w:rsidRPr="00657FB8">
        <w:rPr>
          <w:rFonts w:ascii="Sylexiad Sans Spaced Med" w:hAnsi="Sylexiad Sans Spaced Med"/>
          <w:sz w:val="28"/>
          <w:szCs w:val="28"/>
        </w:rPr>
        <w:t xml:space="preserve"> The school will, however, ensure that the use of filtering and monitoring systems does not cause “over blocking”, which may lead to unreasonable restrictions as to what pupils can be taught online. The school will also ensure that it meets the </w:t>
      </w:r>
      <w:hyperlink r:id="rId50" w:history="1">
        <w:r w:rsidRPr="00657FB8">
          <w:rPr>
            <w:rStyle w:val="Hyperlink"/>
            <w:rFonts w:ascii="Sylexiad Sans Spaced Med" w:hAnsi="Sylexiad Sans Spaced Med"/>
            <w:sz w:val="28"/>
            <w:szCs w:val="28"/>
          </w:rPr>
          <w:t>filtering and monitoring standards</w:t>
        </w:r>
      </w:hyperlink>
      <w:r w:rsidRPr="00657FB8">
        <w:rPr>
          <w:rFonts w:ascii="Sylexiad Sans Spaced Med" w:hAnsi="Sylexiad Sans Spaced Med"/>
          <w:sz w:val="28"/>
          <w:szCs w:val="28"/>
        </w:rPr>
        <w:t xml:space="preserve"> published by the DfE.</w:t>
      </w:r>
    </w:p>
    <w:p w14:paraId="52436A29"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7F4C7F9B"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Further information regarding the school’s approach to online safety can be found in the Online Safety Policy. </w:t>
      </w:r>
    </w:p>
    <w:p w14:paraId="34C85FE9" w14:textId="77777777" w:rsidR="000F1C4F" w:rsidRPr="00657FB8" w:rsidRDefault="000F1C4F" w:rsidP="003408E2">
      <w:pPr>
        <w:pStyle w:val="Heading3"/>
        <w:rPr>
          <w:rFonts w:ascii="Sylexiad Sans Spaced Med" w:hAnsi="Sylexiad Sans Spaced Med"/>
          <w:b/>
          <w:bCs/>
          <w:sz w:val="28"/>
          <w:szCs w:val="28"/>
        </w:rPr>
      </w:pPr>
      <w:r w:rsidRPr="00657FB8">
        <w:rPr>
          <w:rFonts w:ascii="Sylexiad Sans Spaced Med" w:hAnsi="Sylexiad Sans Spaced Med"/>
          <w:b/>
          <w:bCs/>
          <w:sz w:val="28"/>
          <w:szCs w:val="28"/>
        </w:rPr>
        <w:t xml:space="preserve">Communicating with parents </w:t>
      </w:r>
    </w:p>
    <w:p w14:paraId="06143834" w14:textId="004E8C03"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As part of the usual communication with parents, the school</w:t>
      </w:r>
      <w:r w:rsidR="00F507FC">
        <w:rPr>
          <w:rFonts w:ascii="Sylexiad Sans Spaced Med" w:hAnsi="Sylexiad Sans Spaced Med"/>
          <w:sz w:val="28"/>
          <w:szCs w:val="28"/>
        </w:rPr>
        <w:t>s</w:t>
      </w:r>
      <w:r w:rsidRPr="00657FB8">
        <w:rPr>
          <w:rFonts w:ascii="Sylexiad Sans Spaced Med" w:hAnsi="Sylexiad Sans Spaced Med"/>
          <w:sz w:val="28"/>
          <w:szCs w:val="28"/>
        </w:rPr>
        <w:t xml:space="preserve"> will reinforce the importance of pupils being safe online and inform parents that they will find it helpful to understand what systems the school</w:t>
      </w:r>
      <w:r w:rsidR="00F507FC">
        <w:rPr>
          <w:rFonts w:ascii="Sylexiad Sans Spaced Med" w:hAnsi="Sylexiad Sans Spaced Med"/>
          <w:sz w:val="28"/>
          <w:szCs w:val="28"/>
        </w:rPr>
        <w:t>s</w:t>
      </w:r>
      <w:r w:rsidRPr="00657FB8">
        <w:rPr>
          <w:rFonts w:ascii="Sylexiad Sans Spaced Med" w:hAnsi="Sylexiad Sans Spaced Med"/>
          <w:sz w:val="28"/>
          <w:szCs w:val="28"/>
        </w:rPr>
        <w:t xml:space="preserve"> use to filter and monitor internet use. </w:t>
      </w:r>
    </w:p>
    <w:p w14:paraId="50BCCC1A" w14:textId="151E331C"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F507FC">
        <w:rPr>
          <w:rFonts w:ascii="Sylexiad Sans Spaced Med" w:hAnsi="Sylexiad Sans Spaced Med"/>
          <w:sz w:val="28"/>
          <w:szCs w:val="28"/>
        </w:rPr>
        <w:t>s</w:t>
      </w:r>
      <w:r w:rsidRPr="00657FB8">
        <w:rPr>
          <w:rFonts w:ascii="Sylexiad Sans Spaced Med" w:hAnsi="Sylexiad Sans Spaced Med"/>
          <w:sz w:val="28"/>
          <w:szCs w:val="28"/>
        </w:rPr>
        <w:t xml:space="preserve"> will also make it clear to parents what their children are being asked to do online for school. </w:t>
      </w:r>
    </w:p>
    <w:p w14:paraId="75EED789" w14:textId="3FAF1568" w:rsidR="000F1C4F" w:rsidRPr="00657FB8" w:rsidRDefault="000F1C4F" w:rsidP="003408E2">
      <w:pPr>
        <w:pStyle w:val="Heading3"/>
        <w:rPr>
          <w:rFonts w:ascii="Sylexiad Sans Spaced Med" w:hAnsi="Sylexiad Sans Spaced Med"/>
          <w:b/>
          <w:bCs/>
          <w:sz w:val="28"/>
          <w:szCs w:val="28"/>
        </w:rPr>
      </w:pPr>
      <w:r w:rsidRPr="00657FB8">
        <w:rPr>
          <w:rFonts w:ascii="Sylexiad Sans Spaced Med" w:hAnsi="Sylexiad Sans Spaced Med"/>
          <w:b/>
          <w:bCs/>
          <w:sz w:val="28"/>
          <w:szCs w:val="28"/>
        </w:rPr>
        <w:t>Reviewing online safety</w:t>
      </w:r>
    </w:p>
    <w:p w14:paraId="66CF97A8" w14:textId="40AA09C2"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F507FC">
        <w:rPr>
          <w:rFonts w:ascii="Sylexiad Sans Spaced Med" w:hAnsi="Sylexiad Sans Spaced Med"/>
          <w:sz w:val="28"/>
          <w:szCs w:val="28"/>
        </w:rPr>
        <w:t>s</w:t>
      </w:r>
      <w:r w:rsidRPr="00657FB8">
        <w:rPr>
          <w:rFonts w:ascii="Sylexiad Sans Spaced Med" w:hAnsi="Sylexiad Sans Spaced Med"/>
          <w:sz w:val="28"/>
          <w:szCs w:val="28"/>
        </w:rPr>
        <w:t xml:space="preserve"> will carry out an annual review of </w:t>
      </w:r>
      <w:r w:rsidR="00F507FC">
        <w:rPr>
          <w:rFonts w:ascii="Sylexiad Sans Spaced Med" w:hAnsi="Sylexiad Sans Spaced Med"/>
          <w:sz w:val="28"/>
          <w:szCs w:val="28"/>
        </w:rPr>
        <w:t>their</w:t>
      </w:r>
      <w:r w:rsidRPr="00657FB8">
        <w:rPr>
          <w:rFonts w:ascii="Sylexiad Sans Spaced Med" w:hAnsi="Sylexiad Sans Spaced Med"/>
          <w:sz w:val="28"/>
          <w:szCs w:val="28"/>
        </w:rPr>
        <w:t xml:space="preserve"> approach to online safety, supported by an annual risk assessment that considers and reflects the risks faced by pupils.</w:t>
      </w:r>
    </w:p>
    <w:p w14:paraId="43CB9F3F" w14:textId="450F91F4" w:rsidR="00FC6E94" w:rsidRPr="00657FB8" w:rsidRDefault="00FC6E94"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37667B">
        <w:rPr>
          <w:rFonts w:ascii="Sylexiad Sans Spaced Med" w:hAnsi="Sylexiad Sans Spaced Med"/>
          <w:sz w:val="28"/>
          <w:szCs w:val="28"/>
        </w:rPr>
        <w:t>s</w:t>
      </w:r>
      <w:r w:rsidRPr="00657FB8">
        <w:rPr>
          <w:rFonts w:ascii="Sylexiad Sans Spaced Med" w:hAnsi="Sylexiad Sans Spaced Med"/>
          <w:sz w:val="28"/>
          <w:szCs w:val="28"/>
        </w:rPr>
        <w:t xml:space="preserve"> will also review the effectiveness of its filtering and monitoring systems at least </w:t>
      </w:r>
      <w:r w:rsidR="00860AF1" w:rsidRPr="00657FB8">
        <w:rPr>
          <w:rFonts w:ascii="Sylexiad Sans Spaced Med" w:hAnsi="Sylexiad Sans Spaced Med"/>
          <w:sz w:val="28"/>
          <w:szCs w:val="28"/>
        </w:rPr>
        <w:t>annually</w:t>
      </w:r>
      <w:r w:rsidRPr="00657FB8">
        <w:rPr>
          <w:rFonts w:ascii="Sylexiad Sans Spaced Med" w:hAnsi="Sylexiad Sans Spaced Med"/>
          <w:sz w:val="28"/>
          <w:szCs w:val="28"/>
        </w:rPr>
        <w:t>. This review will be led by the member of the SLT responsible for filtering and monitoring, with support from the DSL and ICT support where appropriate. The review will include checks that filtering and monitoring systems are operating effectively on all internet-connected devices in relevant locations, and a written record of the review will be maintained.</w:t>
      </w:r>
    </w:p>
    <w:p w14:paraId="44F9EFA8" w14:textId="77FA3609" w:rsidR="000F1C4F" w:rsidRPr="00657FB8" w:rsidRDefault="0048702D" w:rsidP="003408E2">
      <w:pPr>
        <w:pStyle w:val="Heading3"/>
        <w:rPr>
          <w:rFonts w:ascii="Sylexiad Sans Spaced Med" w:hAnsi="Sylexiad Sans Spaced Med"/>
          <w:b/>
          <w:bCs/>
          <w:sz w:val="28"/>
          <w:szCs w:val="28"/>
        </w:rPr>
      </w:pPr>
      <w:r w:rsidRPr="00657FB8">
        <w:rPr>
          <w:rFonts w:ascii="Sylexiad Sans Spaced Med" w:hAnsi="Sylexiad Sans Spaced Med"/>
          <w:b/>
          <w:bCs/>
          <w:sz w:val="28"/>
          <w:szCs w:val="28"/>
        </w:rPr>
        <w:t xml:space="preserve">Mobile </w:t>
      </w:r>
      <w:r w:rsidR="00FF0444" w:rsidRPr="00657FB8">
        <w:rPr>
          <w:rFonts w:ascii="Sylexiad Sans Spaced Med" w:hAnsi="Sylexiad Sans Spaced Med"/>
          <w:b/>
          <w:bCs/>
          <w:sz w:val="28"/>
          <w:szCs w:val="28"/>
        </w:rPr>
        <w:t>Devices</w:t>
      </w:r>
      <w:r w:rsidRPr="00657FB8">
        <w:rPr>
          <w:rFonts w:ascii="Sylexiad Sans Spaced Med" w:hAnsi="Sylexiad Sans Spaced Med"/>
          <w:b/>
          <w:bCs/>
          <w:sz w:val="28"/>
          <w:szCs w:val="28"/>
        </w:rPr>
        <w:t xml:space="preserve"> </w:t>
      </w:r>
      <w:r w:rsidR="00FF0444" w:rsidRPr="00657FB8">
        <w:rPr>
          <w:rFonts w:ascii="Sylexiad Sans Spaced Med" w:hAnsi="Sylexiad Sans Spaced Med"/>
          <w:b/>
          <w:bCs/>
          <w:sz w:val="28"/>
          <w:szCs w:val="28"/>
        </w:rPr>
        <w:t>P</w:t>
      </w:r>
      <w:r w:rsidRPr="00657FB8">
        <w:rPr>
          <w:rFonts w:ascii="Sylexiad Sans Spaced Med" w:hAnsi="Sylexiad Sans Spaced Med"/>
          <w:b/>
          <w:bCs/>
          <w:sz w:val="28"/>
          <w:szCs w:val="28"/>
        </w:rPr>
        <w:t>olicy</w:t>
      </w:r>
    </w:p>
    <w:p w14:paraId="51649D2E" w14:textId="16DDBD64" w:rsidR="001C4592" w:rsidRPr="00657FB8" w:rsidRDefault="001C4592" w:rsidP="001C4592">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BE0A86">
        <w:rPr>
          <w:rFonts w:ascii="Sylexiad Sans Spaced Med" w:hAnsi="Sylexiad Sans Spaced Med"/>
          <w:sz w:val="28"/>
          <w:szCs w:val="28"/>
        </w:rPr>
        <w:t>s</w:t>
      </w:r>
      <w:r w:rsidRPr="00657FB8">
        <w:rPr>
          <w:rFonts w:ascii="Sylexiad Sans Spaced Med" w:hAnsi="Sylexiad Sans Spaced Med"/>
          <w:sz w:val="28"/>
          <w:szCs w:val="28"/>
        </w:rPr>
        <w:t xml:space="preserve"> will ensure that pupils do not have access to mobile phones throughout the school day, including during lessons, the time between lessons, breaktimes and lunchtime, except where an exemption applies. The school</w:t>
      </w:r>
      <w:r w:rsidR="00BE0A86">
        <w:rPr>
          <w:rFonts w:ascii="Sylexiad Sans Spaced Med" w:hAnsi="Sylexiad Sans Spaced Med"/>
          <w:sz w:val="28"/>
          <w:szCs w:val="28"/>
        </w:rPr>
        <w:t>s’</w:t>
      </w:r>
      <w:r w:rsidRPr="00657FB8">
        <w:rPr>
          <w:rFonts w:ascii="Sylexiad Sans Spaced Med" w:hAnsi="Sylexiad Sans Spaced Med"/>
          <w:sz w:val="28"/>
          <w:szCs w:val="28"/>
        </w:rPr>
        <w:t xml:space="preserve"> approach to mobile phones and smart technology will be set out in the Mobile Devices Policy and will take account of the safeguarding risks associated with pupils having unlimited and unrestricted access to the internet via mobile networks.</w:t>
      </w:r>
    </w:p>
    <w:p w14:paraId="54FBBF56" w14:textId="63720D1D" w:rsidR="00E413A2" w:rsidRPr="00657FB8" w:rsidRDefault="00E413A2" w:rsidP="009C5EDA">
      <w:pPr>
        <w:pStyle w:val="Heading3"/>
        <w:rPr>
          <w:rFonts w:ascii="Sylexiad Sans Spaced Med" w:hAnsi="Sylexiad Sans Spaced Med"/>
          <w:b/>
          <w:bCs/>
          <w:sz w:val="28"/>
          <w:szCs w:val="28"/>
        </w:rPr>
      </w:pPr>
      <w:r w:rsidRPr="00657FB8">
        <w:rPr>
          <w:rFonts w:ascii="Sylexiad Sans Spaced Med" w:hAnsi="Sylexiad Sans Spaced Med"/>
          <w:b/>
          <w:bCs/>
          <w:sz w:val="28"/>
          <w:szCs w:val="28"/>
        </w:rPr>
        <w:lastRenderedPageBreak/>
        <w:t>Photography and images</w:t>
      </w:r>
    </w:p>
    <w:p w14:paraId="1CC5A3D9" w14:textId="63587E8C"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Photographs and videos of pupils will be carefully planned before any activity with particular regard to consent and adhering to the school’s Data Protection Policy and Photography and Images Policy. The DPO will oversee the planning of any events where photographs and videos will be taken. </w:t>
      </w:r>
    </w:p>
    <w:p w14:paraId="652B8243"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 social workers, carers or adoptive parents to assess the needs and risks associated with the pupils.</w:t>
      </w:r>
    </w:p>
    <w:p w14:paraId="51313AA7" w14:textId="77777777" w:rsidR="000F1C4F" w:rsidRPr="00657FB8" w:rsidRDefault="000F1C4F" w:rsidP="000F1C4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will report any concerns about pupils’ or other staff members’ use of personal electronic devices to the DSL, following the appropriate procedures. </w:t>
      </w:r>
    </w:p>
    <w:p w14:paraId="1CECD0D0" w14:textId="035D5796" w:rsidR="000F1C4F" w:rsidRPr="00657FB8" w:rsidRDefault="001B3A7F" w:rsidP="000F1C4F">
      <w:pPr>
        <w:pStyle w:val="Heading2"/>
        <w:rPr>
          <w:rFonts w:ascii="Sylexiad Sans Spaced Med" w:hAnsi="Sylexiad Sans Spaced Med"/>
          <w:b/>
          <w:bCs/>
          <w:sz w:val="28"/>
          <w:szCs w:val="28"/>
        </w:rPr>
      </w:pPr>
      <w:bookmarkStart w:id="11" w:name="_Consensual_and_non-consensual"/>
      <w:bookmarkEnd w:id="11"/>
      <w:r w:rsidRPr="00657FB8">
        <w:rPr>
          <w:rFonts w:ascii="Sylexiad Sans Spaced Med" w:hAnsi="Sylexiad Sans Spaced Med"/>
          <w:b/>
          <w:bCs/>
          <w:sz w:val="28"/>
          <w:szCs w:val="28"/>
        </w:rPr>
        <w:t>Making or sharing of nudes or semi-nudes</w:t>
      </w:r>
    </w:p>
    <w:p w14:paraId="358A059C" w14:textId="3F75B08E" w:rsidR="00771FE5" w:rsidRPr="00657FB8" w:rsidRDefault="00771FE5"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2C31A5">
        <w:rPr>
          <w:rFonts w:ascii="Sylexiad Sans Spaced Med" w:hAnsi="Sylexiad Sans Spaced Med"/>
          <w:sz w:val="28"/>
          <w:szCs w:val="28"/>
        </w:rPr>
        <w:t>s</w:t>
      </w:r>
      <w:r w:rsidRPr="00657FB8">
        <w:rPr>
          <w:rFonts w:ascii="Sylexiad Sans Spaced Med" w:hAnsi="Sylexiad Sans Spaced Med"/>
          <w:sz w:val="28"/>
          <w:szCs w:val="28"/>
        </w:rPr>
        <w:t xml:space="preserve"> will ensure that staff are aware to treat the consensual and non-consensual sharing of nude</w:t>
      </w:r>
      <w:r w:rsidR="00A9216F" w:rsidRPr="00657FB8">
        <w:rPr>
          <w:rFonts w:ascii="Sylexiad Sans Spaced Med" w:hAnsi="Sylexiad Sans Spaced Med"/>
          <w:sz w:val="28"/>
          <w:szCs w:val="28"/>
        </w:rPr>
        <w:t>s</w:t>
      </w:r>
      <w:r w:rsidRPr="00657FB8">
        <w:rPr>
          <w:rFonts w:ascii="Sylexiad Sans Spaced Med" w:hAnsi="Sylexiad Sans Spaced Med"/>
          <w:sz w:val="28"/>
          <w:szCs w:val="28"/>
        </w:rPr>
        <w:t xml:space="preserve"> and semi-nude</w:t>
      </w:r>
      <w:r w:rsidR="00A9216F" w:rsidRPr="00657FB8">
        <w:rPr>
          <w:rFonts w:ascii="Sylexiad Sans Spaced Med" w:hAnsi="Sylexiad Sans Spaced Med"/>
          <w:sz w:val="28"/>
          <w:szCs w:val="28"/>
        </w:rPr>
        <w:t xml:space="preserve">s </w:t>
      </w:r>
      <w:r w:rsidRPr="00657FB8">
        <w:rPr>
          <w:rFonts w:ascii="Sylexiad Sans Spaced Med" w:hAnsi="Sylexiad Sans Spaced Med"/>
          <w:sz w:val="28"/>
          <w:szCs w:val="28"/>
        </w:rPr>
        <w:t>as a safeguarding concern</w:t>
      </w:r>
      <w:r w:rsidR="00A9216F" w:rsidRPr="00657FB8">
        <w:rPr>
          <w:rFonts w:ascii="Sylexiad Sans Spaced Med" w:hAnsi="Sylexiad Sans Spaced Med"/>
          <w:sz w:val="28"/>
          <w:szCs w:val="28"/>
        </w:rPr>
        <w:t>, including where these images are generated by AI</w:t>
      </w:r>
      <w:r w:rsidRPr="00657FB8">
        <w:rPr>
          <w:rFonts w:ascii="Sylexiad Sans Spaced Med" w:hAnsi="Sylexiad Sans Spaced Med"/>
          <w:sz w:val="28"/>
          <w:szCs w:val="28"/>
        </w:rPr>
        <w:t>.</w:t>
      </w:r>
    </w:p>
    <w:p w14:paraId="0B05F051" w14:textId="77777777" w:rsidR="00771FE5" w:rsidRPr="00657FB8" w:rsidRDefault="00771FE5"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DE10134" w14:textId="7A908F17" w:rsidR="00771FE5" w:rsidRPr="00657FB8" w:rsidRDefault="00771FE5"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will be aware that </w:t>
      </w:r>
      <w:r w:rsidR="0006682C" w:rsidRPr="00657FB8">
        <w:rPr>
          <w:rFonts w:ascii="Sylexiad Sans Spaced Med" w:hAnsi="Sylexiad Sans Spaced Med"/>
          <w:sz w:val="28"/>
          <w:szCs w:val="28"/>
        </w:rPr>
        <w:t>making or sharing</w:t>
      </w:r>
      <w:r w:rsidRPr="00657FB8">
        <w:rPr>
          <w:rFonts w:ascii="Sylexiad Sans Spaced Med" w:hAnsi="Sylexiad Sans Spaced Med"/>
          <w:sz w:val="28"/>
          <w:szCs w:val="28"/>
        </w:rPr>
        <w:t xml:space="preserve"> imagery </w:t>
      </w:r>
      <w:r w:rsidR="0006682C" w:rsidRPr="00657FB8">
        <w:rPr>
          <w:rFonts w:ascii="Sylexiad Sans Spaced Med" w:hAnsi="Sylexiad Sans Spaced Med"/>
          <w:sz w:val="28"/>
          <w:szCs w:val="28"/>
        </w:rPr>
        <w:t xml:space="preserve">depicting nudes or semi-nudes </w:t>
      </w:r>
      <w:r w:rsidRPr="00657FB8">
        <w:rPr>
          <w:rFonts w:ascii="Sylexiad Sans Spaced Med" w:hAnsi="Sylexiad Sans Spaced Med"/>
          <w:sz w:val="28"/>
          <w:szCs w:val="28"/>
        </w:rPr>
        <w:t>of children is a criminal offence, regardless of whether the imagery is created, possessed, and distributed by the individual depicted; however, staff will ensure that pupils are not unnecessarily criminalised.</w:t>
      </w:r>
    </w:p>
    <w:p w14:paraId="3BF8276B" w14:textId="77777777" w:rsidR="00771FE5" w:rsidRPr="00657FB8" w:rsidRDefault="00771FE5"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Staff will also be made aware that the laws imposed on the sharing of nudes and semi-nudes applies to digitally manipulated and AI-generated imagery.</w:t>
      </w:r>
    </w:p>
    <w:p w14:paraId="3A0D13B4" w14:textId="77777777" w:rsidR="00771FE5" w:rsidRPr="00657FB8" w:rsidRDefault="00771FE5"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14:paraId="6C2D46F1" w14:textId="0C916A2C" w:rsidR="00CD35A1" w:rsidRPr="00657FB8" w:rsidRDefault="00860AF1" w:rsidP="0091770F">
      <w:pPr>
        <w:pStyle w:val="TNCBodyText"/>
        <w:rPr>
          <w:rFonts w:ascii="Sylexiad Sans Spaced Med" w:hAnsi="Sylexiad Sans Spaced Med"/>
          <w:b/>
          <w:bCs/>
          <w:color w:val="2F5496" w:themeColor="accent1" w:themeShade="BF"/>
          <w:sz w:val="28"/>
          <w:szCs w:val="28"/>
        </w:rPr>
      </w:pPr>
      <w:r w:rsidRPr="00657FB8">
        <w:rPr>
          <w:rFonts w:ascii="Sylexiad Sans Spaced Med" w:hAnsi="Sylexiad Sans Spaced Med"/>
          <w:sz w:val="28"/>
          <w:szCs w:val="28"/>
        </w:rPr>
        <w:t xml:space="preserve"> </w:t>
      </w:r>
      <w:bookmarkStart w:id="12" w:name="_Context_of_safeguarding"/>
      <w:bookmarkStart w:id="13" w:name="_[New]_Appropriate_physical"/>
      <w:bookmarkEnd w:id="12"/>
      <w:bookmarkEnd w:id="13"/>
      <w:r w:rsidR="00CD35A1" w:rsidRPr="00657FB8">
        <w:rPr>
          <w:rFonts w:ascii="Sylexiad Sans Spaced Med" w:hAnsi="Sylexiad Sans Spaced Med"/>
          <w:b/>
          <w:bCs/>
          <w:color w:val="2F5496" w:themeColor="accent1" w:themeShade="BF"/>
          <w:sz w:val="28"/>
          <w:szCs w:val="28"/>
        </w:rPr>
        <w:t>Appropriate physical contact with pupils</w:t>
      </w:r>
    </w:p>
    <w:p w14:paraId="547CBE37" w14:textId="418B87CF" w:rsidR="00DE359F" w:rsidRPr="00657FB8" w:rsidRDefault="00DE359F" w:rsidP="00DE359F">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The </w:t>
      </w:r>
      <w:r w:rsidR="00CA3EE4" w:rsidRPr="00657FB8">
        <w:rPr>
          <w:rFonts w:ascii="Sylexiad Sans Spaced Med" w:hAnsi="Sylexiad Sans Spaced Med"/>
          <w:sz w:val="28"/>
          <w:szCs w:val="28"/>
        </w:rPr>
        <w:t>s</w:t>
      </w:r>
      <w:r w:rsidRPr="00657FB8">
        <w:rPr>
          <w:rFonts w:ascii="Sylexiad Sans Spaced Med" w:hAnsi="Sylexiad Sans Spaced Med"/>
          <w:sz w:val="28"/>
          <w:szCs w:val="28"/>
        </w:rPr>
        <w:t xml:space="preserve">chool will not operate a ‘no contact’ policy. The </w:t>
      </w:r>
      <w:r w:rsidR="00CA3EE4" w:rsidRPr="00657FB8">
        <w:rPr>
          <w:rFonts w:ascii="Sylexiad Sans Spaced Med" w:hAnsi="Sylexiad Sans Spaced Med"/>
          <w:sz w:val="28"/>
          <w:szCs w:val="28"/>
        </w:rPr>
        <w:t>s</w:t>
      </w:r>
      <w:r w:rsidRPr="00657FB8">
        <w:rPr>
          <w:rFonts w:ascii="Sylexiad Sans Spaced Med" w:hAnsi="Sylexiad Sans Spaced Med"/>
          <w:sz w:val="28"/>
          <w:szCs w:val="28"/>
        </w:rPr>
        <w:t>chool will also not agree to any request from parents or staff that would prevent the use of reasonable force and other restrictive interventions where these may be necessary and lawful. A ‘no contact’ approach could leave staff unable to intervene appropriately to safeguard pupils and others.</w:t>
      </w:r>
    </w:p>
    <w:p w14:paraId="509A2FBA" w14:textId="4E56190E" w:rsidR="00DE359F" w:rsidRPr="00657FB8" w:rsidRDefault="008B7FF1" w:rsidP="00DE359F">
      <w:pPr>
        <w:pStyle w:val="TNCBodyText"/>
        <w:rPr>
          <w:rFonts w:ascii="Sylexiad Sans Spaced Med" w:hAnsi="Sylexiad Sans Spaced Med"/>
          <w:b/>
          <w:bCs/>
          <w:sz w:val="28"/>
          <w:szCs w:val="28"/>
        </w:rPr>
      </w:pPr>
      <w:r w:rsidRPr="00657FB8">
        <w:rPr>
          <w:rFonts w:ascii="Sylexiad Sans Spaced Med" w:hAnsi="Sylexiad Sans Spaced Med"/>
          <w:sz w:val="28"/>
          <w:szCs w:val="28"/>
        </w:rPr>
        <w:t>P</w:t>
      </w:r>
      <w:r w:rsidR="00DE359F" w:rsidRPr="00657FB8">
        <w:rPr>
          <w:rFonts w:ascii="Sylexiad Sans Spaced Med" w:hAnsi="Sylexiad Sans Spaced Med"/>
          <w:sz w:val="28"/>
          <w:szCs w:val="28"/>
        </w:rPr>
        <w:t xml:space="preserve">hysical intervention </w:t>
      </w:r>
      <w:r w:rsidR="007C6F57" w:rsidRPr="00657FB8">
        <w:rPr>
          <w:rFonts w:ascii="Sylexiad Sans Spaced Med" w:hAnsi="Sylexiad Sans Spaced Med"/>
          <w:sz w:val="28"/>
          <w:szCs w:val="28"/>
        </w:rPr>
        <w:t xml:space="preserve">and reasonable force may be used in limited circumstances and </w:t>
      </w:r>
      <w:r w:rsidR="00DE359F" w:rsidRPr="00657FB8">
        <w:rPr>
          <w:rFonts w:ascii="Sylexiad Sans Spaced Med" w:hAnsi="Sylexiad Sans Spaced Med"/>
          <w:sz w:val="28"/>
          <w:szCs w:val="28"/>
        </w:rPr>
        <w:t xml:space="preserve">will be managed in line with the school’s </w:t>
      </w:r>
      <w:r w:rsidR="00296F7D" w:rsidRPr="00657FB8">
        <w:rPr>
          <w:rFonts w:ascii="Sylexiad Sans Spaced Med" w:hAnsi="Sylexiad Sans Spaced Med"/>
          <w:sz w:val="28"/>
          <w:szCs w:val="28"/>
        </w:rPr>
        <w:t>Restrictive</w:t>
      </w:r>
      <w:r w:rsidR="00DE359F" w:rsidRPr="00657FB8">
        <w:rPr>
          <w:rFonts w:ascii="Sylexiad Sans Spaced Med" w:hAnsi="Sylexiad Sans Spaced Med"/>
          <w:sz w:val="28"/>
          <w:szCs w:val="28"/>
        </w:rPr>
        <w:t xml:space="preserve"> Intervention Policy</w:t>
      </w:r>
      <w:r w:rsidR="00296F7D" w:rsidRPr="00657FB8">
        <w:rPr>
          <w:rFonts w:ascii="Sylexiad Sans Spaced Med" w:hAnsi="Sylexiad Sans Spaced Med"/>
          <w:sz w:val="28"/>
          <w:szCs w:val="28"/>
        </w:rPr>
        <w:t xml:space="preserve"> </w:t>
      </w:r>
      <w:r w:rsidR="00CD51B6" w:rsidRPr="00657FB8">
        <w:rPr>
          <w:rFonts w:ascii="Sylexiad Sans Spaced Med" w:hAnsi="Sylexiad Sans Spaced Med"/>
          <w:sz w:val="28"/>
          <w:szCs w:val="28"/>
        </w:rPr>
        <w:t>–</w:t>
      </w:r>
      <w:r w:rsidR="00296F7D" w:rsidRPr="00657FB8">
        <w:rPr>
          <w:rFonts w:ascii="Sylexiad Sans Spaced Med" w:hAnsi="Sylexiad Sans Spaced Med"/>
          <w:sz w:val="28"/>
          <w:szCs w:val="28"/>
        </w:rPr>
        <w:t xml:space="preserve"> </w:t>
      </w:r>
      <w:r w:rsidR="00CD51B6" w:rsidRPr="00657FB8">
        <w:rPr>
          <w:rFonts w:ascii="Sylexiad Sans Spaced Med" w:hAnsi="Sylexiad Sans Spaced Med"/>
          <w:sz w:val="28"/>
          <w:szCs w:val="28"/>
        </w:rPr>
        <w:t xml:space="preserve">for further guidance </w:t>
      </w:r>
      <w:r w:rsidR="001137F2" w:rsidRPr="00657FB8">
        <w:rPr>
          <w:rFonts w:ascii="Sylexiad Sans Spaced Med" w:hAnsi="Sylexiad Sans Spaced Med"/>
          <w:sz w:val="28"/>
          <w:szCs w:val="28"/>
        </w:rPr>
        <w:t xml:space="preserve">see </w:t>
      </w:r>
      <w:r w:rsidR="001137F2" w:rsidRPr="00657FB8">
        <w:rPr>
          <w:rFonts w:ascii="Sylexiad Sans Spaced Med" w:hAnsi="Sylexiad Sans Spaced Med"/>
          <w:b/>
          <w:bCs/>
          <w:sz w:val="28"/>
          <w:szCs w:val="28"/>
        </w:rPr>
        <w:t xml:space="preserve">Embark Federation </w:t>
      </w:r>
      <w:r w:rsidR="00751194" w:rsidRPr="00657FB8">
        <w:rPr>
          <w:rFonts w:ascii="Sylexiad Sans Spaced Med" w:hAnsi="Sylexiad Sans Spaced Med"/>
          <w:b/>
          <w:bCs/>
          <w:sz w:val="28"/>
          <w:szCs w:val="28"/>
        </w:rPr>
        <w:t>Restrictive</w:t>
      </w:r>
      <w:r w:rsidR="00FD26BC" w:rsidRPr="00657FB8">
        <w:rPr>
          <w:rFonts w:ascii="Sylexiad Sans Spaced Med" w:hAnsi="Sylexiad Sans Spaced Med"/>
          <w:b/>
          <w:bCs/>
          <w:sz w:val="28"/>
          <w:szCs w:val="28"/>
        </w:rPr>
        <w:t xml:space="preserve"> </w:t>
      </w:r>
      <w:r w:rsidR="00751194" w:rsidRPr="00657FB8">
        <w:rPr>
          <w:rFonts w:ascii="Sylexiad Sans Spaced Med" w:hAnsi="Sylexiad Sans Spaced Med"/>
          <w:b/>
          <w:bCs/>
          <w:sz w:val="28"/>
          <w:szCs w:val="28"/>
        </w:rPr>
        <w:t>I</w:t>
      </w:r>
      <w:r w:rsidR="00FD26BC" w:rsidRPr="00657FB8">
        <w:rPr>
          <w:rFonts w:ascii="Sylexiad Sans Spaced Med" w:hAnsi="Sylexiad Sans Spaced Med"/>
          <w:b/>
          <w:bCs/>
          <w:sz w:val="28"/>
          <w:szCs w:val="28"/>
        </w:rPr>
        <w:t>ntervention</w:t>
      </w:r>
      <w:r w:rsidR="00751194" w:rsidRPr="00657FB8">
        <w:rPr>
          <w:rFonts w:ascii="Sylexiad Sans Spaced Med" w:hAnsi="Sylexiad Sans Spaced Med"/>
          <w:b/>
          <w:bCs/>
          <w:sz w:val="28"/>
          <w:szCs w:val="28"/>
        </w:rPr>
        <w:t xml:space="preserve"> (Including</w:t>
      </w:r>
      <w:r w:rsidR="00296F7D" w:rsidRPr="00657FB8">
        <w:rPr>
          <w:rFonts w:ascii="Sylexiad Sans Spaced Med" w:hAnsi="Sylexiad Sans Spaced Med"/>
          <w:b/>
          <w:bCs/>
          <w:sz w:val="28"/>
          <w:szCs w:val="28"/>
        </w:rPr>
        <w:t xml:space="preserve"> use of reasonable force)</w:t>
      </w:r>
      <w:r w:rsidR="00751194" w:rsidRPr="00657FB8">
        <w:rPr>
          <w:rFonts w:ascii="Sylexiad Sans Spaced Med" w:hAnsi="Sylexiad Sans Spaced Med"/>
          <w:b/>
          <w:bCs/>
          <w:sz w:val="28"/>
          <w:szCs w:val="28"/>
        </w:rPr>
        <w:t xml:space="preserve"> protocol</w:t>
      </w:r>
    </w:p>
    <w:p w14:paraId="4625D40D" w14:textId="02E862D4" w:rsidR="00DE359F" w:rsidRPr="00657FB8" w:rsidRDefault="00DE359F" w:rsidP="00DE359F">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w:t>
      </w:r>
      <w:r w:rsidR="00CA3EE4" w:rsidRPr="00657FB8">
        <w:rPr>
          <w:rFonts w:ascii="Sylexiad Sans Spaced Med" w:hAnsi="Sylexiad Sans Spaced Med"/>
          <w:sz w:val="28"/>
          <w:szCs w:val="28"/>
        </w:rPr>
        <w:t>s</w:t>
      </w:r>
      <w:r w:rsidRPr="00657FB8">
        <w:rPr>
          <w:rFonts w:ascii="Sylexiad Sans Spaced Med" w:hAnsi="Sylexiad Sans Spaced Med"/>
          <w:sz w:val="28"/>
          <w:szCs w:val="28"/>
        </w:rPr>
        <w:t>chool will adopt sensible policies and practices which will allow and support staff to make appropriate physical contact with pupils where this is necessary, proportionate and in the best interests of the child. There will be circumstances in which physical contact will be appropriate and will not give rise to concerns about the use of reasonable force or restrictive interventions.</w:t>
      </w:r>
    </w:p>
    <w:p w14:paraId="3444DCA0" w14:textId="77777777" w:rsidR="00DE359F" w:rsidRPr="00657FB8" w:rsidRDefault="00DE359F" w:rsidP="00DE359F">
      <w:pPr>
        <w:pStyle w:val="TNCBodyText"/>
        <w:rPr>
          <w:rFonts w:ascii="Sylexiad Sans Spaced Med" w:hAnsi="Sylexiad Sans Spaced Med"/>
          <w:sz w:val="28"/>
          <w:szCs w:val="28"/>
        </w:rPr>
      </w:pPr>
      <w:r w:rsidRPr="00657FB8">
        <w:rPr>
          <w:rFonts w:ascii="Sylexiad Sans Spaced Med" w:hAnsi="Sylexiad Sans Spaced Med"/>
          <w:sz w:val="28"/>
          <w:szCs w:val="28"/>
        </w:rPr>
        <w:t>Examples of circumstances where physical contact will generally be appropriate include:</w:t>
      </w:r>
    </w:p>
    <w:p w14:paraId="50D0C12A"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Providing first aid.</w:t>
      </w:r>
    </w:p>
    <w:p w14:paraId="738F3655"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Guiding or escorting pupils, e.g. holding the hand of a younger pupil when moving around the school or on a school trip, supporting a pupil to move to a space they have chosen to access in order to self-regulate, or assisting pupils to move safely.</w:t>
      </w:r>
    </w:p>
    <w:p w14:paraId="58243F0F"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Comforting a distressed pupil.</w:t>
      </w:r>
    </w:p>
    <w:p w14:paraId="0193F6BF"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Congratulating or praising a pupil, e.g. a handshake or a brief pat on the back.</w:t>
      </w:r>
    </w:p>
    <w:p w14:paraId="246DBE20"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Demonstrating how to use a musical instrument.</w:t>
      </w:r>
    </w:p>
    <w:p w14:paraId="2123A912" w14:textId="77777777" w:rsidR="00DE359F" w:rsidRPr="00657FB8" w:rsidRDefault="00DE359F" w:rsidP="008971C8">
      <w:pPr>
        <w:pStyle w:val="TNCBodyText"/>
        <w:numPr>
          <w:ilvl w:val="0"/>
          <w:numId w:val="5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Demonstrating exercises or techniques during PE lessons or sports coaching.</w:t>
      </w:r>
    </w:p>
    <w:p w14:paraId="7019D58A" w14:textId="77777777" w:rsidR="00DE359F" w:rsidRPr="00657FB8" w:rsidRDefault="00DE359F" w:rsidP="00DE359F">
      <w:pPr>
        <w:pStyle w:val="TNCBodyText"/>
        <w:rPr>
          <w:rFonts w:ascii="Sylexiad Sans Spaced Med" w:hAnsi="Sylexiad Sans Spaced Med"/>
          <w:sz w:val="28"/>
          <w:szCs w:val="28"/>
        </w:rPr>
      </w:pPr>
      <w:r w:rsidRPr="00657FB8">
        <w:rPr>
          <w:rFonts w:ascii="Sylexiad Sans Spaced Med" w:hAnsi="Sylexiad Sans Spaced Med"/>
          <w:sz w:val="28"/>
          <w:szCs w:val="28"/>
        </w:rPr>
        <w:t>When deciding whether physical contact will be appropriate in a particular situation, staff will use their professional judgement and will have regard to:</w:t>
      </w:r>
    </w:p>
    <w:p w14:paraId="2A2207F5" w14:textId="77777777" w:rsidR="00DE359F" w:rsidRPr="00657FB8" w:rsidRDefault="00DE359F" w:rsidP="008971C8">
      <w:pPr>
        <w:pStyle w:val="TNCBodyText"/>
        <w:numPr>
          <w:ilvl w:val="0"/>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This policy and any other relevant policy.</w:t>
      </w:r>
    </w:p>
    <w:p w14:paraId="769804C3" w14:textId="77777777" w:rsidR="00DE359F" w:rsidRPr="00657FB8" w:rsidRDefault="00DE359F" w:rsidP="008971C8">
      <w:pPr>
        <w:pStyle w:val="TNCBodyText"/>
        <w:numPr>
          <w:ilvl w:val="0"/>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The context and circumstances, including whether other adults are present.</w:t>
      </w:r>
    </w:p>
    <w:p w14:paraId="40FBA6F9" w14:textId="77777777" w:rsidR="00DE359F" w:rsidRPr="00657FB8" w:rsidRDefault="00DE359F" w:rsidP="008971C8">
      <w:pPr>
        <w:pStyle w:val="TNCBodyText"/>
        <w:numPr>
          <w:ilvl w:val="0"/>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The individual pupil’s age and level of understanding.</w:t>
      </w:r>
    </w:p>
    <w:p w14:paraId="11417B4C" w14:textId="77777777" w:rsidR="00DE359F" w:rsidRPr="00657FB8" w:rsidRDefault="00DE359F" w:rsidP="008971C8">
      <w:pPr>
        <w:pStyle w:val="TNCBodyText"/>
        <w:numPr>
          <w:ilvl w:val="0"/>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Any other relevant factors, including, but not limited to:</w:t>
      </w:r>
    </w:p>
    <w:p w14:paraId="1823C81C" w14:textId="77777777" w:rsidR="00DE359F" w:rsidRPr="00657FB8" w:rsidRDefault="00DE359F" w:rsidP="008971C8">
      <w:pPr>
        <w:pStyle w:val="TNCBodyText"/>
        <w:numPr>
          <w:ilvl w:val="1"/>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Whether the pupil has SEND or other vulnerabilities.</w:t>
      </w:r>
    </w:p>
    <w:p w14:paraId="1EFEA2E0" w14:textId="50155933" w:rsidR="00CD35A1" w:rsidRPr="00657FB8" w:rsidRDefault="00DE359F" w:rsidP="008971C8">
      <w:pPr>
        <w:pStyle w:val="TNCBodyText"/>
        <w:numPr>
          <w:ilvl w:val="1"/>
          <w:numId w:val="54"/>
        </w:numPr>
        <w:spacing w:before="0" w:after="0"/>
        <w:ind w:hanging="357"/>
        <w:rPr>
          <w:rFonts w:ascii="Sylexiad Sans Spaced Med" w:hAnsi="Sylexiad Sans Spaced Med"/>
          <w:sz w:val="28"/>
          <w:szCs w:val="28"/>
        </w:rPr>
      </w:pPr>
      <w:r w:rsidRPr="00657FB8">
        <w:rPr>
          <w:rFonts w:ascii="Sylexiad Sans Spaced Med" w:hAnsi="Sylexiad Sans Spaced Med"/>
          <w:sz w:val="28"/>
          <w:szCs w:val="28"/>
        </w:rPr>
        <w:t>Whether alternative strategies that do not involve physical contact could be used.</w:t>
      </w:r>
    </w:p>
    <w:p w14:paraId="5B9AFBBF" w14:textId="54E18EBA" w:rsidR="00771FE5" w:rsidRPr="00657FB8" w:rsidRDefault="00771FE5" w:rsidP="00771FE5">
      <w:pPr>
        <w:pStyle w:val="Heading2"/>
        <w:rPr>
          <w:rFonts w:ascii="Sylexiad Sans Spaced Med" w:hAnsi="Sylexiad Sans Spaced Med"/>
          <w:b/>
          <w:bCs/>
          <w:sz w:val="28"/>
          <w:szCs w:val="28"/>
        </w:rPr>
      </w:pPr>
      <w:r w:rsidRPr="00657FB8">
        <w:rPr>
          <w:rFonts w:ascii="Sylexiad Sans Spaced Med" w:hAnsi="Sylexiad Sans Spaced Med"/>
          <w:b/>
          <w:bCs/>
          <w:sz w:val="28"/>
          <w:szCs w:val="28"/>
        </w:rPr>
        <w:t>Context of safeguarding incidents</w:t>
      </w:r>
    </w:p>
    <w:p w14:paraId="3004B674" w14:textId="4DB6E4C0" w:rsidR="00771FE5" w:rsidRPr="00657FB8" w:rsidRDefault="00357F8C" w:rsidP="00771FE5">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Safeguarding incidents can occur outside of school and can be associated with outside factors. All staff, particularly the DSL and deputy DSLs, will always consider the context of safeguarding incidents. Assessment of pupils’ behaviour will consider whether there are </w:t>
      </w:r>
      <w:r w:rsidRPr="00657FB8">
        <w:rPr>
          <w:rFonts w:ascii="Sylexiad Sans Spaced Med" w:hAnsi="Sylexiad Sans Spaced Med"/>
          <w:sz w:val="28"/>
          <w:szCs w:val="28"/>
        </w:rPr>
        <w:lastRenderedPageBreak/>
        <w:t>wider environmental factors that are a threat to their safety and/or welfare. The school will provide as much contextual information as possible when making referrals to CSCS.</w:t>
      </w:r>
    </w:p>
    <w:p w14:paraId="68682FE8" w14:textId="237B689C" w:rsidR="00357F8C" w:rsidRPr="00657FB8" w:rsidRDefault="00CA3EE4" w:rsidP="00357F8C">
      <w:pPr>
        <w:pStyle w:val="Heading2"/>
        <w:rPr>
          <w:rFonts w:ascii="Sylexiad Sans Spaced Med" w:hAnsi="Sylexiad Sans Spaced Med"/>
          <w:b/>
          <w:bCs/>
          <w:sz w:val="28"/>
          <w:szCs w:val="28"/>
        </w:rPr>
      </w:pPr>
      <w:bookmarkStart w:id="14" w:name="_Pupils_potentially_at"/>
      <w:bookmarkEnd w:id="14"/>
      <w:r w:rsidRPr="00657FB8">
        <w:rPr>
          <w:rFonts w:ascii="Sylexiad Sans Spaced Med" w:hAnsi="Sylexiad Sans Spaced Med"/>
          <w:color w:val="auto"/>
          <w:sz w:val="28"/>
          <w:szCs w:val="28"/>
        </w:rPr>
        <w:t xml:space="preserve"> </w:t>
      </w:r>
      <w:r w:rsidR="00357F8C" w:rsidRPr="00657FB8">
        <w:rPr>
          <w:rFonts w:ascii="Sylexiad Sans Spaced Med" w:hAnsi="Sylexiad Sans Spaced Med"/>
          <w:b/>
          <w:bCs/>
          <w:sz w:val="28"/>
          <w:szCs w:val="28"/>
        </w:rPr>
        <w:t>Pupils potentially at greater risk of harm</w:t>
      </w:r>
    </w:p>
    <w:p w14:paraId="6CFCC7F8" w14:textId="237995D1"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5E79C7">
        <w:rPr>
          <w:rFonts w:ascii="Sylexiad Sans Spaced Med" w:hAnsi="Sylexiad Sans Spaced Med"/>
          <w:sz w:val="28"/>
          <w:szCs w:val="28"/>
        </w:rPr>
        <w:t>s</w:t>
      </w:r>
      <w:r w:rsidRPr="00657FB8">
        <w:rPr>
          <w:rFonts w:ascii="Sylexiad Sans Spaced Med" w:hAnsi="Sylexiad Sans Spaced Med"/>
          <w:sz w:val="28"/>
          <w:szCs w:val="28"/>
        </w:rPr>
        <w:t xml:space="preserve"> recognise that some groups of pupils can face additional safeguarding challenges, both online and offline, and understands that further barriers may exist when determining abuse</w:t>
      </w:r>
      <w:r w:rsidR="00FA52FC" w:rsidRPr="00657FB8">
        <w:rPr>
          <w:rFonts w:ascii="Sylexiad Sans Spaced Med" w:hAnsi="Sylexiad Sans Spaced Med"/>
          <w:sz w:val="28"/>
          <w:szCs w:val="28"/>
        </w:rPr>
        <w:t xml:space="preserve">, </w:t>
      </w:r>
      <w:r w:rsidRPr="00657FB8">
        <w:rPr>
          <w:rFonts w:ascii="Sylexiad Sans Spaced Med" w:hAnsi="Sylexiad Sans Spaced Med"/>
          <w:sz w:val="28"/>
          <w:szCs w:val="28"/>
        </w:rPr>
        <w:t xml:space="preserve">neglect </w:t>
      </w:r>
      <w:r w:rsidR="00FA52FC" w:rsidRPr="00657FB8">
        <w:rPr>
          <w:rFonts w:ascii="Sylexiad Sans Spaced Med" w:hAnsi="Sylexiad Sans Spaced Med"/>
          <w:sz w:val="28"/>
          <w:szCs w:val="28"/>
        </w:rPr>
        <w:t>and exploitation</w:t>
      </w:r>
      <w:r w:rsidRPr="00657FB8">
        <w:rPr>
          <w:rFonts w:ascii="Sylexiad Sans Spaced Med" w:hAnsi="Sylexiad Sans Spaced Med"/>
          <w:sz w:val="28"/>
          <w:szCs w:val="28"/>
        </w:rPr>
        <w:t xml:space="preserve">. </w:t>
      </w:r>
      <w:r w:rsidR="00FA52FC" w:rsidRPr="00657FB8">
        <w:rPr>
          <w:rFonts w:ascii="Sylexiad Sans Spaced Med" w:hAnsi="Sylexiad Sans Spaced Med"/>
          <w:sz w:val="28"/>
          <w:szCs w:val="28"/>
        </w:rPr>
        <w:t>The school will ensure that safeguarding concerns involving these pupils are responded to appropriately, taking account of their individual needs and circumstances.</w:t>
      </w:r>
    </w:p>
    <w:p w14:paraId="38906BDB" w14:textId="7233765D" w:rsidR="00E25B28" w:rsidRPr="00657FB8" w:rsidRDefault="00E25B28"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Pupils who need social workers</w:t>
      </w:r>
    </w:p>
    <w:p w14:paraId="13DD558D" w14:textId="58C547B8" w:rsidR="005926A6" w:rsidRPr="00657FB8" w:rsidRDefault="005926A6"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Pupils may need social workers due to abuse, neglect, exploitation or complex family circumstances. Their experiences of adversity and trauma may leave them vulnerable to further harm and educational disadvantage, including barriers to attendance, learning, behaviour and mental health.</w:t>
      </w:r>
    </w:p>
    <w:p w14:paraId="1EE88332" w14:textId="2533CB86"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As a matter of routine, the DSL</w:t>
      </w:r>
      <w:r w:rsidR="00772C74">
        <w:rPr>
          <w:rFonts w:ascii="Sylexiad Sans Spaced Med" w:hAnsi="Sylexiad Sans Spaced Med"/>
          <w:sz w:val="28"/>
          <w:szCs w:val="28"/>
        </w:rPr>
        <w:t>s</w:t>
      </w:r>
      <w:r w:rsidRPr="00657FB8">
        <w:rPr>
          <w:rFonts w:ascii="Sylexiad Sans Spaced Med" w:hAnsi="Sylexiad Sans Spaced Med"/>
          <w:sz w:val="28"/>
          <w:szCs w:val="28"/>
        </w:rPr>
        <w:t xml:space="preserve"> will hold and use information from the LA about whether a pupil has a social worker in order to make decisions in the best interests of the pupil’s safety, welfare, and educational outcomes. </w:t>
      </w:r>
    </w:p>
    <w:p w14:paraId="58FDD66D" w14:textId="77777777"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Where a pupil needs a social worker, this will inform decisions about safeguarding, e.g. responding to unauthorised absence, and promoting welfare, e.g. considering the provision pastoral or academic support.</w:t>
      </w:r>
    </w:p>
    <w:p w14:paraId="6C3296B5" w14:textId="6DC779CE" w:rsidR="00A544CC" w:rsidRPr="00657FB8" w:rsidRDefault="00A544CC" w:rsidP="009C5EDA">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Children who are absent from education</w:t>
      </w:r>
    </w:p>
    <w:p w14:paraId="42F034D0" w14:textId="3C265057" w:rsidR="008A51EB" w:rsidRPr="00657FB8" w:rsidRDefault="008A51EB" w:rsidP="008A51EB">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772C74">
        <w:rPr>
          <w:rFonts w:ascii="Sylexiad Sans Spaced Med" w:hAnsi="Sylexiad Sans Spaced Med"/>
          <w:sz w:val="28"/>
          <w:szCs w:val="28"/>
        </w:rPr>
        <w:t>s</w:t>
      </w:r>
      <w:r w:rsidRPr="00657FB8">
        <w:rPr>
          <w:rFonts w:ascii="Sylexiad Sans Spaced Med" w:hAnsi="Sylexiad Sans Spaced Med"/>
          <w:sz w:val="28"/>
          <w:szCs w:val="28"/>
        </w:rPr>
        <w:t xml:space="preserve"> recognise that pupils who are absent from education for prolonged periods and/or on repeated occasions may be at increased risk of abuse, neglect, </w:t>
      </w:r>
      <w:r w:rsidR="00487207" w:rsidRPr="00657FB8">
        <w:rPr>
          <w:rFonts w:ascii="Sylexiad Sans Spaced Med" w:hAnsi="Sylexiad Sans Spaced Med"/>
          <w:sz w:val="28"/>
          <w:szCs w:val="28"/>
        </w:rPr>
        <w:t>CCE</w:t>
      </w:r>
      <w:r w:rsidRPr="00657FB8">
        <w:rPr>
          <w:rFonts w:ascii="Sylexiad Sans Spaced Med" w:hAnsi="Sylexiad Sans Spaced Med"/>
          <w:sz w:val="28"/>
          <w:szCs w:val="28"/>
        </w:rPr>
        <w:t xml:space="preserve"> and </w:t>
      </w:r>
      <w:r w:rsidR="00487207" w:rsidRPr="00657FB8">
        <w:rPr>
          <w:rFonts w:ascii="Sylexiad Sans Spaced Med" w:hAnsi="Sylexiad Sans Spaced Med"/>
          <w:sz w:val="28"/>
          <w:szCs w:val="28"/>
        </w:rPr>
        <w:t>CSE</w:t>
      </w:r>
      <w:r w:rsidRPr="00657FB8">
        <w:rPr>
          <w:rFonts w:ascii="Sylexiad Sans Spaced Med" w:hAnsi="Sylexiad Sans Spaced Med"/>
          <w:sz w:val="28"/>
          <w:szCs w:val="28"/>
        </w:rPr>
        <w:t>, including county lines.</w:t>
      </w:r>
    </w:p>
    <w:p w14:paraId="465C21BF" w14:textId="5132BFED" w:rsidR="00A544CC" w:rsidRPr="00657FB8" w:rsidRDefault="008A51EB"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respond to concerns relating to attendance in accordance with its Attendance </w:t>
      </w:r>
      <w:r w:rsidR="00524955" w:rsidRPr="00657FB8">
        <w:rPr>
          <w:rFonts w:ascii="Sylexiad Sans Spaced Med" w:hAnsi="Sylexiad Sans Spaced Med"/>
          <w:sz w:val="28"/>
          <w:szCs w:val="28"/>
        </w:rPr>
        <w:t xml:space="preserve">and Absence </w:t>
      </w:r>
      <w:r w:rsidRPr="00657FB8">
        <w:rPr>
          <w:rFonts w:ascii="Sylexiad Sans Spaced Med" w:hAnsi="Sylexiad Sans Spaced Med"/>
          <w:sz w:val="28"/>
          <w:szCs w:val="28"/>
        </w:rPr>
        <w:t xml:space="preserve">Policy and Children Missing Education </w:t>
      </w:r>
      <w:r w:rsidR="00524955" w:rsidRPr="00657FB8">
        <w:rPr>
          <w:rFonts w:ascii="Sylexiad Sans Spaced Med" w:hAnsi="Sylexiad Sans Spaced Med"/>
          <w:sz w:val="28"/>
          <w:szCs w:val="28"/>
        </w:rPr>
        <w:t xml:space="preserve">Policy </w:t>
      </w:r>
      <w:r w:rsidRPr="00657FB8">
        <w:rPr>
          <w:rFonts w:ascii="Sylexiad Sans Spaced Med" w:hAnsi="Sylexiad Sans Spaced Med"/>
          <w:sz w:val="28"/>
          <w:szCs w:val="28"/>
        </w:rPr>
        <w:t xml:space="preserve">and will work with </w:t>
      </w:r>
      <w:r w:rsidR="00E878CF" w:rsidRPr="00657FB8">
        <w:rPr>
          <w:rFonts w:ascii="Sylexiad Sans Spaced Med" w:hAnsi="Sylexiad Sans Spaced Med"/>
          <w:sz w:val="28"/>
          <w:szCs w:val="28"/>
        </w:rPr>
        <w:t xml:space="preserve">CSCS </w:t>
      </w:r>
      <w:r w:rsidRPr="00657FB8">
        <w:rPr>
          <w:rFonts w:ascii="Sylexiad Sans Spaced Med" w:hAnsi="Sylexiad Sans Spaced Med"/>
          <w:sz w:val="28"/>
          <w:szCs w:val="28"/>
        </w:rPr>
        <w:t>and other agencies where absence gives rise to safeguarding concerns.</w:t>
      </w:r>
    </w:p>
    <w:p w14:paraId="1D17F575" w14:textId="3A88B103" w:rsidR="00E25B28" w:rsidRPr="00657FB8" w:rsidRDefault="00E25B28" w:rsidP="003408E2">
      <w:pPr>
        <w:pStyle w:val="Heading3"/>
        <w:rPr>
          <w:rFonts w:ascii="Sylexiad Sans Spaced Med" w:hAnsi="Sylexiad Sans Spaced Med"/>
          <w:b/>
          <w:bCs/>
          <w:sz w:val="28"/>
          <w:szCs w:val="28"/>
        </w:rPr>
      </w:pPr>
      <w:r w:rsidRPr="00657FB8">
        <w:rPr>
          <w:rFonts w:ascii="Sylexiad Sans Spaced Med" w:hAnsi="Sylexiad Sans Spaced Med"/>
          <w:b/>
          <w:bCs/>
          <w:sz w:val="28"/>
          <w:szCs w:val="28"/>
        </w:rPr>
        <w:t>Home-educated children</w:t>
      </w:r>
    </w:p>
    <w:p w14:paraId="3B304586" w14:textId="4915237E" w:rsidR="00E25B28" w:rsidRPr="00657FB8" w:rsidRDefault="0025645B"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Whilst many home educated children receive suitable education, the school recognises that </w:t>
      </w:r>
      <w:r w:rsidR="00E25B28" w:rsidRPr="00657FB8">
        <w:rPr>
          <w:rFonts w:ascii="Sylexiad Sans Spaced Med" w:hAnsi="Sylexiad Sans Spaced Med"/>
          <w:sz w:val="28"/>
          <w:szCs w:val="28"/>
        </w:rPr>
        <w:t>elective home education (EHE) can mean that children are less visible to the services needed to safeguard and support them.</w:t>
      </w:r>
    </w:p>
    <w:p w14:paraId="5A322B36" w14:textId="77777777" w:rsidR="00663B01" w:rsidRPr="00657FB8" w:rsidRDefault="00E25B28" w:rsidP="00663B01">
      <w:pPr>
        <w:spacing w:after="200" w:line="276" w:lineRule="auto"/>
        <w:jc w:val="both"/>
        <w:rPr>
          <w:rFonts w:ascii="Sylexiad Sans Spaced Med" w:eastAsia="Arial" w:hAnsi="Sylexiad Sans Spaced Med" w:cs="Times New Roman"/>
          <w:sz w:val="28"/>
          <w:szCs w:val="28"/>
        </w:rPr>
      </w:pPr>
      <w:r w:rsidRPr="00657FB8">
        <w:rPr>
          <w:rFonts w:ascii="Sylexiad Sans Spaced Med" w:hAnsi="Sylexiad Sans Spaced Med"/>
          <w:sz w:val="28"/>
          <w:szCs w:val="28"/>
        </w:rPr>
        <w:t xml:space="preserve">In line with the </w:t>
      </w:r>
      <w:r w:rsidR="00AE2008" w:rsidRPr="00657FB8">
        <w:rPr>
          <w:rFonts w:ascii="Sylexiad Sans Spaced Med" w:hAnsi="Sylexiad Sans Spaced Med"/>
          <w:sz w:val="28"/>
          <w:szCs w:val="28"/>
        </w:rPr>
        <w:t>School Attendance (Pupil Registration) (England) Regulations 2024</w:t>
      </w:r>
      <w:r w:rsidRPr="00657FB8">
        <w:rPr>
          <w:rFonts w:ascii="Sylexiad Sans Spaced Med" w:hAnsi="Sylexiad Sans Spaced Med"/>
          <w:sz w:val="28"/>
          <w:szCs w:val="28"/>
        </w:rPr>
        <w:t xml:space="preserve">, the school will inform the LA of all deletions from the admissions register when a pupil is </w:t>
      </w:r>
      <w:r w:rsidR="0025645B" w:rsidRPr="00657FB8">
        <w:rPr>
          <w:rFonts w:ascii="Sylexiad Sans Spaced Med" w:hAnsi="Sylexiad Sans Spaced Med"/>
          <w:sz w:val="28"/>
          <w:szCs w:val="28"/>
        </w:rPr>
        <w:t>removed from the school roll</w:t>
      </w:r>
      <w:r w:rsidR="00663B01" w:rsidRPr="00657FB8">
        <w:rPr>
          <w:rFonts w:ascii="Sylexiad Sans Spaced Med" w:hAnsi="Sylexiad Sans Spaced Med"/>
          <w:sz w:val="28"/>
          <w:szCs w:val="28"/>
        </w:rPr>
        <w:t xml:space="preserve"> </w:t>
      </w:r>
      <w:r w:rsidR="00663B01" w:rsidRPr="00657FB8">
        <w:rPr>
          <w:rFonts w:ascii="Sylexiad Sans Spaced Med" w:eastAsia="Arial" w:hAnsi="Sylexiad Sans Spaced Med" w:cs="Times New Roman"/>
          <w:sz w:val="28"/>
          <w:szCs w:val="28"/>
        </w:rPr>
        <w:t xml:space="preserve">via the system outlined on the </w:t>
      </w:r>
      <w:hyperlink r:id="rId51" w:history="1">
        <w:r w:rsidR="00663B01" w:rsidRPr="00657FB8">
          <w:rPr>
            <w:rFonts w:ascii="Sylexiad Sans Spaced Med" w:eastAsia="Arial" w:hAnsi="Sylexiad Sans Spaced Med" w:cs="Times New Roman"/>
            <w:sz w:val="28"/>
            <w:szCs w:val="28"/>
            <w:u w:val="single"/>
          </w:rPr>
          <w:t>Derby</w:t>
        </w:r>
      </w:hyperlink>
      <w:r w:rsidR="00663B01" w:rsidRPr="00657FB8">
        <w:rPr>
          <w:rFonts w:ascii="Sylexiad Sans Spaced Med" w:eastAsia="Arial" w:hAnsi="Sylexiad Sans Spaced Med" w:cs="Times New Roman"/>
          <w:sz w:val="28"/>
          <w:szCs w:val="28"/>
        </w:rPr>
        <w:t xml:space="preserve"> or </w:t>
      </w:r>
      <w:hyperlink r:id="rId52" w:history="1">
        <w:r w:rsidR="00663B01" w:rsidRPr="00657FB8">
          <w:rPr>
            <w:rFonts w:ascii="Sylexiad Sans Spaced Med" w:hAnsi="Sylexiad Sans Spaced Med" w:cs="Arial"/>
            <w:sz w:val="28"/>
            <w:szCs w:val="28"/>
            <w:u w:val="single"/>
          </w:rPr>
          <w:t xml:space="preserve">Derbyshire </w:t>
        </w:r>
      </w:hyperlink>
      <w:r w:rsidR="00663B01" w:rsidRPr="00657FB8">
        <w:rPr>
          <w:rFonts w:ascii="Sylexiad Sans Spaced Med" w:eastAsia="Arial" w:hAnsi="Sylexiad Sans Spaced Med" w:cs="Arial"/>
          <w:sz w:val="28"/>
          <w:szCs w:val="28"/>
        </w:rPr>
        <w:t xml:space="preserve"> </w:t>
      </w:r>
      <w:r w:rsidR="00663B01" w:rsidRPr="00657FB8">
        <w:rPr>
          <w:rFonts w:ascii="Sylexiad Sans Spaced Med" w:eastAsia="Arial" w:hAnsi="Sylexiad Sans Spaced Med" w:cs="Times New Roman"/>
          <w:sz w:val="28"/>
          <w:szCs w:val="28"/>
        </w:rPr>
        <w:t>Welfare webpages.</w:t>
      </w:r>
    </w:p>
    <w:p w14:paraId="6D59E47B" w14:textId="77777777"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5FC6E17A" w14:textId="5A4D23C8" w:rsidR="00A544CC" w:rsidRPr="00657FB8" w:rsidRDefault="00A544CC" w:rsidP="00A544CC">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 xml:space="preserve">Pupils requiring mental health support </w:t>
      </w:r>
    </w:p>
    <w:p w14:paraId="6A440B7A" w14:textId="77777777" w:rsidR="00574AB8" w:rsidRPr="00657FB8" w:rsidRDefault="002C0B25" w:rsidP="00574AB8">
      <w:pPr>
        <w:pStyle w:val="TNCBodyText"/>
        <w:rPr>
          <w:rFonts w:ascii="Sylexiad Sans Spaced Med" w:hAnsi="Sylexiad Sans Spaced Med"/>
          <w:sz w:val="28"/>
          <w:szCs w:val="28"/>
        </w:rPr>
      </w:pPr>
      <w:r w:rsidRPr="00657FB8">
        <w:rPr>
          <w:rFonts w:ascii="Sylexiad Sans Spaced Med" w:hAnsi="Sylexiad Sans Spaced Med"/>
          <w:sz w:val="28"/>
          <w:szCs w:val="28"/>
        </w:rPr>
        <w:t>The school recognises that mental health problems can, in some cases, develop into safeguarding concerns. This may include self-harm, signs of an eating disorder, suicidal ideation or suicide, or indicate that a pupil has suffered, or is at risk of suffering, abuse, neglect or exploitation.</w:t>
      </w:r>
      <w:r w:rsidR="00574AB8" w:rsidRPr="00657FB8">
        <w:rPr>
          <w:rFonts w:ascii="Sylexiad Sans Spaced Med" w:hAnsi="Sylexiad Sans Spaced Med"/>
          <w:sz w:val="28"/>
          <w:szCs w:val="28"/>
        </w:rPr>
        <w:t xml:space="preserve"> The school will maintain a whole-school approach to promoting positive mental health and wellbeing and will make use of appropriate internal and external support services where required.</w:t>
      </w:r>
    </w:p>
    <w:p w14:paraId="4D5C8AD1" w14:textId="14E4A45E" w:rsidR="002C0B25" w:rsidRPr="00657FB8" w:rsidRDefault="002C0B25" w:rsidP="002C0B25">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Only appropriately trained professionals will make a diagnosis of a mental health condition; however, all staff will play an important role in promoting positive mental wellbeing, identifying pupils who may require support, ensuring </w:t>
      </w:r>
      <w:r w:rsidR="008A2B0B" w:rsidRPr="00657FB8">
        <w:rPr>
          <w:rFonts w:ascii="Sylexiad Sans Spaced Med" w:hAnsi="Sylexiad Sans Spaced Med"/>
          <w:sz w:val="28"/>
          <w:szCs w:val="28"/>
        </w:rPr>
        <w:t xml:space="preserve">there is </w:t>
      </w:r>
      <w:r w:rsidRPr="00657FB8">
        <w:rPr>
          <w:rFonts w:ascii="Sylexiad Sans Spaced Med" w:hAnsi="Sylexiad Sans Spaced Med"/>
          <w:sz w:val="28"/>
          <w:szCs w:val="28"/>
        </w:rPr>
        <w:t xml:space="preserve">early intervention and </w:t>
      </w:r>
      <w:r w:rsidR="008A2B0B" w:rsidRPr="00657FB8">
        <w:rPr>
          <w:rFonts w:ascii="Sylexiad Sans Spaced Med" w:hAnsi="Sylexiad Sans Spaced Med"/>
          <w:sz w:val="28"/>
          <w:szCs w:val="28"/>
        </w:rPr>
        <w:t xml:space="preserve">the </w:t>
      </w:r>
      <w:r w:rsidRPr="00657FB8">
        <w:rPr>
          <w:rFonts w:ascii="Sylexiad Sans Spaced Med" w:hAnsi="Sylexiad Sans Spaced Med"/>
          <w:sz w:val="28"/>
          <w:szCs w:val="28"/>
        </w:rPr>
        <w:t>referr</w:t>
      </w:r>
      <w:r w:rsidR="008A2B0B" w:rsidRPr="00657FB8">
        <w:rPr>
          <w:rFonts w:ascii="Sylexiad Sans Spaced Med" w:hAnsi="Sylexiad Sans Spaced Med"/>
          <w:sz w:val="28"/>
          <w:szCs w:val="28"/>
        </w:rPr>
        <w:t>al</w:t>
      </w:r>
      <w:r w:rsidRPr="00657FB8">
        <w:rPr>
          <w:rFonts w:ascii="Sylexiad Sans Spaced Med" w:hAnsi="Sylexiad Sans Spaced Med"/>
          <w:sz w:val="28"/>
          <w:szCs w:val="28"/>
        </w:rPr>
        <w:t xml:space="preserve"> concerns where appropriate.</w:t>
      </w:r>
    </w:p>
    <w:p w14:paraId="46700CE4" w14:textId="2F19D1AC" w:rsidR="002C0B25" w:rsidRPr="00657FB8" w:rsidRDefault="002C0B25"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Where support is required, the DSL or deputy will consider whether parents should be informed where doing so will not place the pupil at additional risk.</w:t>
      </w:r>
      <w:r w:rsidR="00BB1DAE" w:rsidRPr="00657FB8">
        <w:rPr>
          <w:rFonts w:ascii="Sylexiad Sans Spaced Med" w:hAnsi="Sylexiad Sans Spaced Med"/>
          <w:sz w:val="28"/>
          <w:szCs w:val="28"/>
        </w:rPr>
        <w:t xml:space="preserve"> Where safeguarding concerns are linked to a pupil's mental health or emotional wellbeing, the DSL or deputy will liaise with the school's senior mental health lead to ensure the pupil receives coordinated support.</w:t>
      </w:r>
    </w:p>
    <w:p w14:paraId="6A824EBF" w14:textId="77777777" w:rsidR="0041784C" w:rsidRPr="00657FB8" w:rsidRDefault="0041784C" w:rsidP="0041784C">
      <w:pPr>
        <w:spacing w:after="0" w:line="240" w:lineRule="auto"/>
        <w:rPr>
          <w:rFonts w:ascii="Sylexiad Sans Spaced Med" w:eastAsia="Arial" w:hAnsi="Sylexiad Sans Spaced Med" w:cs="Calibri"/>
          <w:color w:val="000000"/>
          <w:sz w:val="28"/>
          <w:szCs w:val="28"/>
        </w:rPr>
      </w:pPr>
      <w:r w:rsidRPr="00657FB8">
        <w:rPr>
          <w:rFonts w:ascii="Sylexiad Sans Spaced Med" w:eastAsia="Arial" w:hAnsi="Sylexiad Sans Spaced Med" w:cs="Calibri"/>
          <w:color w:val="000000"/>
          <w:sz w:val="28"/>
          <w:szCs w:val="28"/>
        </w:rPr>
        <w:t xml:space="preserve">Our school/setting will contact the local School Community Advisor for advice: </w:t>
      </w:r>
    </w:p>
    <w:p w14:paraId="2413EF26" w14:textId="77777777" w:rsidR="0041784C" w:rsidRPr="00657FB8" w:rsidRDefault="0041784C" w:rsidP="0041784C">
      <w:pPr>
        <w:spacing w:before="100" w:beforeAutospacing="1" w:after="0" w:line="240" w:lineRule="auto"/>
        <w:rPr>
          <w:rFonts w:ascii="Sylexiad Sans Spaced Med" w:eastAsia="Times New Roman" w:hAnsi="Sylexiad Sans Spaced Med" w:cs="Arial"/>
          <w:color w:val="0000FF"/>
          <w:sz w:val="28"/>
          <w:szCs w:val="28"/>
          <w:u w:val="single"/>
          <w:lang w:eastAsia="en-GB"/>
        </w:rPr>
      </w:pPr>
      <w:hyperlink r:id="rId53" w:history="1">
        <w:r w:rsidRPr="00657FB8">
          <w:rPr>
            <w:rFonts w:ascii="Sylexiad Sans Spaced Med" w:eastAsia="Times New Roman" w:hAnsi="Sylexiad Sans Spaced Med" w:cs="Arial"/>
            <w:color w:val="0000FF"/>
            <w:sz w:val="28"/>
            <w:szCs w:val="28"/>
            <w:u w:val="single"/>
            <w:lang w:eastAsia="en-GB"/>
          </w:rPr>
          <w:t xml:space="preserve">CAMHS North </w:t>
        </w:r>
      </w:hyperlink>
      <w:r w:rsidRPr="00657FB8">
        <w:rPr>
          <w:rFonts w:ascii="Sylexiad Sans Spaced Med" w:eastAsia="Times New Roman" w:hAnsi="Sylexiad Sans Spaced Med" w:cs="Arial"/>
          <w:color w:val="0000FF"/>
          <w:sz w:val="28"/>
          <w:szCs w:val="28"/>
          <w:u w:val="single"/>
          <w:lang w:eastAsia="en-GB"/>
        </w:rPr>
        <w:t xml:space="preserve"> </w:t>
      </w:r>
    </w:p>
    <w:p w14:paraId="2BCA3EA7" w14:textId="77777777" w:rsidR="0041784C" w:rsidRPr="00657FB8" w:rsidRDefault="0041784C" w:rsidP="0041784C">
      <w:pPr>
        <w:spacing w:after="0" w:line="240" w:lineRule="auto"/>
        <w:rPr>
          <w:rFonts w:ascii="Sylexiad Sans Spaced Med" w:eastAsia="Times New Roman" w:hAnsi="Sylexiad Sans Spaced Med" w:cs="Arial"/>
          <w:color w:val="0000FF"/>
          <w:sz w:val="28"/>
          <w:szCs w:val="28"/>
          <w:u w:val="single"/>
          <w:lang w:eastAsia="en-GB"/>
        </w:rPr>
      </w:pPr>
      <w:hyperlink r:id="rId54" w:history="1">
        <w:r w:rsidRPr="00657FB8">
          <w:rPr>
            <w:rFonts w:ascii="Sylexiad Sans Spaced Med" w:eastAsia="Times New Roman" w:hAnsi="Sylexiad Sans Spaced Med" w:cs="Arial"/>
            <w:color w:val="0000FF"/>
            <w:sz w:val="28"/>
            <w:szCs w:val="28"/>
            <w:u w:val="single"/>
            <w:lang w:eastAsia="en-GB"/>
          </w:rPr>
          <w:t>CAMHS South</w:t>
        </w:r>
      </w:hyperlink>
      <w:r w:rsidRPr="00657FB8">
        <w:rPr>
          <w:rFonts w:ascii="Sylexiad Sans Spaced Med" w:eastAsia="Times New Roman" w:hAnsi="Sylexiad Sans Spaced Med" w:cs="Arial"/>
          <w:color w:val="0000FF"/>
          <w:sz w:val="28"/>
          <w:szCs w:val="28"/>
          <w:u w:val="single"/>
          <w:lang w:eastAsia="en-GB"/>
        </w:rPr>
        <w:t xml:space="preserve"> </w:t>
      </w:r>
    </w:p>
    <w:p w14:paraId="0BFB14DB" w14:textId="77777777" w:rsidR="006E07E5" w:rsidRPr="00657FB8" w:rsidRDefault="006E07E5" w:rsidP="0041784C">
      <w:pPr>
        <w:spacing w:after="0" w:line="240" w:lineRule="auto"/>
        <w:rPr>
          <w:rFonts w:ascii="Sylexiad Sans Spaced Med" w:eastAsia="Times New Roman" w:hAnsi="Sylexiad Sans Spaced Med" w:cs="Arial"/>
          <w:color w:val="0000FF"/>
          <w:sz w:val="28"/>
          <w:szCs w:val="28"/>
          <w:u w:val="single"/>
          <w:lang w:eastAsia="en-GB"/>
        </w:rPr>
      </w:pPr>
    </w:p>
    <w:p w14:paraId="6F2DA513" w14:textId="7B489099" w:rsidR="006E07E5" w:rsidRPr="00657FB8" w:rsidRDefault="006E07E5" w:rsidP="0041784C">
      <w:pPr>
        <w:spacing w:after="0" w:line="240" w:lineRule="auto"/>
        <w:rPr>
          <w:rFonts w:ascii="Sylexiad Sans Spaced Med" w:eastAsia="Times New Roman" w:hAnsi="Sylexiad Sans Spaced Med" w:cs="Arial"/>
          <w:sz w:val="28"/>
          <w:szCs w:val="28"/>
          <w:lang w:eastAsia="en-GB"/>
        </w:rPr>
      </w:pPr>
      <w:r w:rsidRPr="00657FB8">
        <w:rPr>
          <w:rFonts w:ascii="Sylexiad Sans Spaced Med" w:eastAsia="Times New Roman" w:hAnsi="Sylexiad Sans Spaced Med" w:cs="Arial"/>
          <w:sz w:val="28"/>
          <w:szCs w:val="28"/>
          <w:lang w:eastAsia="en-GB"/>
        </w:rPr>
        <w:t xml:space="preserve">Information and support for mental health and wellbeing </w:t>
      </w:r>
    </w:p>
    <w:p w14:paraId="2934DB89" w14:textId="70BA7D47" w:rsidR="00E827D9" w:rsidRPr="00657FB8"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Sylexiad Sans Spaced Med" w:eastAsia="Times New Roman" w:hAnsi="Sylexiad Sans Spaced Med" w:cs="Arial"/>
          <w:b/>
          <w:bCs/>
          <w:color w:val="FFFFFF"/>
          <w:spacing w:val="5"/>
          <w:sz w:val="28"/>
          <w:szCs w:val="28"/>
          <w:lang w:eastAsia="en-GB"/>
        </w:rPr>
      </w:pPr>
      <w:r w:rsidRPr="00657FB8">
        <w:rPr>
          <w:rFonts w:ascii="Sylexiad Sans Spaced Med" w:eastAsia="Times New Roman" w:hAnsi="Sylexiad Sans Spaced Med" w:cs="Arial"/>
          <w:b/>
          <w:bCs/>
          <w:color w:val="FFFFFF"/>
          <w:spacing w:val="5"/>
          <w:sz w:val="28"/>
          <w:szCs w:val="28"/>
          <w:lang w:eastAsia="en-GB"/>
        </w:rPr>
        <w:t>For children and young people’s services, visit </w:t>
      </w:r>
      <w:hyperlink r:id="rId55" w:history="1">
        <w:r w:rsidRPr="00657FB8">
          <w:rPr>
            <w:rFonts w:ascii="Sylexiad Sans Spaced Med" w:eastAsia="Times New Roman" w:hAnsi="Sylexiad Sans Spaced Med" w:cs="Arial"/>
            <w:b/>
            <w:bCs/>
            <w:color w:val="FFFFFF"/>
            <w:spacing w:val="5"/>
            <w:sz w:val="28"/>
            <w:szCs w:val="28"/>
            <w:u w:val="single"/>
            <w:bdr w:val="single" w:sz="2" w:space="0" w:color="auto" w:frame="1"/>
            <w:lang w:eastAsia="en-GB"/>
          </w:rPr>
          <w:t>Derbyshire Local Offer</w:t>
        </w:r>
      </w:hyperlink>
      <w:r w:rsidRPr="00657FB8">
        <w:rPr>
          <w:rFonts w:ascii="Sylexiad Sans Spaced Med" w:eastAsia="Times New Roman" w:hAnsi="Sylexiad Sans Spaced Med" w:cs="Arial"/>
          <w:b/>
          <w:bCs/>
          <w:color w:val="FFFFFF"/>
          <w:spacing w:val="5"/>
          <w:sz w:val="28"/>
          <w:szCs w:val="28"/>
          <w:lang w:eastAsia="en-GB"/>
        </w:rPr>
        <w:t> (if you live in Derbyshire) or </w:t>
      </w:r>
      <w:hyperlink r:id="rId56" w:history="1">
        <w:r w:rsidRPr="00657FB8">
          <w:rPr>
            <w:rFonts w:ascii="Sylexiad Sans Spaced Med" w:eastAsia="Times New Roman" w:hAnsi="Sylexiad Sans Spaced Med" w:cs="Arial"/>
            <w:b/>
            <w:bCs/>
            <w:color w:val="FFFFFF"/>
            <w:spacing w:val="5"/>
            <w:sz w:val="28"/>
            <w:szCs w:val="28"/>
            <w:u w:val="single"/>
            <w:bdr w:val="single" w:sz="2" w:space="0" w:color="auto" w:frame="1"/>
            <w:lang w:eastAsia="en-GB"/>
          </w:rPr>
          <w:t>Derby Local Offer</w:t>
        </w:r>
      </w:hyperlink>
      <w:r w:rsidRPr="00657FB8">
        <w:rPr>
          <w:rFonts w:ascii="Sylexiad Sans Spaced Med" w:eastAsia="Times New Roman" w:hAnsi="Sylexiad Sans Spaced Med" w:cs="Arial"/>
          <w:b/>
          <w:bCs/>
          <w:color w:val="FFFFFF"/>
          <w:spacing w:val="5"/>
          <w:sz w:val="28"/>
          <w:szCs w:val="28"/>
          <w:lang w:eastAsia="en-GB"/>
        </w:rPr>
        <w:t> (if you live in Derby).</w:t>
      </w:r>
    </w:p>
    <w:p w14:paraId="6BD6E1D8" w14:textId="636F94CE" w:rsidR="00E827D9" w:rsidRPr="00657FB8"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Sylexiad Sans Spaced Med" w:eastAsia="Times New Roman" w:hAnsi="Sylexiad Sans Spaced Med" w:cs="Arial"/>
          <w:b/>
          <w:bCs/>
          <w:color w:val="FFFFFF"/>
          <w:spacing w:val="5"/>
          <w:sz w:val="28"/>
          <w:szCs w:val="28"/>
          <w:lang w:eastAsia="en-GB"/>
        </w:rPr>
      </w:pPr>
      <w:r w:rsidRPr="00657FB8">
        <w:rPr>
          <w:rFonts w:ascii="Sylexiad Sans Spaced Med" w:eastAsia="Times New Roman" w:hAnsi="Sylexiad Sans Spaced Med" w:cs="Arial"/>
          <w:b/>
          <w:bCs/>
          <w:color w:val="FFFFFF"/>
          <w:spacing w:val="5"/>
          <w:sz w:val="28"/>
          <w:szCs w:val="28"/>
          <w:lang w:eastAsia="en-GB"/>
        </w:rPr>
        <w:t>For adults’ services, visit the </w:t>
      </w:r>
      <w:hyperlink r:id="rId57" w:history="1">
        <w:r w:rsidRPr="00657FB8">
          <w:rPr>
            <w:rFonts w:ascii="Sylexiad Sans Spaced Med" w:eastAsia="Times New Roman" w:hAnsi="Sylexiad Sans Spaced Med" w:cs="Arial"/>
            <w:b/>
            <w:bCs/>
            <w:color w:val="FFFFFF"/>
            <w:spacing w:val="5"/>
            <w:sz w:val="28"/>
            <w:szCs w:val="28"/>
            <w:u w:val="single"/>
            <w:bdr w:val="single" w:sz="2" w:space="0" w:color="auto" w:frame="1"/>
            <w:lang w:eastAsia="en-GB"/>
          </w:rPr>
          <w:t>Joined Up Care Derbyshire website</w:t>
        </w:r>
      </w:hyperlink>
      <w:r w:rsidRPr="00657FB8">
        <w:rPr>
          <w:rFonts w:ascii="Sylexiad Sans Spaced Med" w:eastAsia="Times New Roman" w:hAnsi="Sylexiad Sans Spaced Med" w:cs="Arial"/>
          <w:b/>
          <w:bCs/>
          <w:color w:val="FFFFFF"/>
          <w:spacing w:val="5"/>
          <w:sz w:val="28"/>
          <w:szCs w:val="28"/>
          <w:lang w:eastAsia="en-GB"/>
        </w:rPr>
        <w:t>.</w:t>
      </w:r>
    </w:p>
    <w:p w14:paraId="2DA31BD3" w14:textId="0D8466D1" w:rsidR="00E827D9" w:rsidRPr="00657FB8" w:rsidRDefault="00E827D9" w:rsidP="00E827D9">
      <w:pPr>
        <w:pBdr>
          <w:top w:val="single" w:sz="2" w:space="0" w:color="auto"/>
          <w:left w:val="single" w:sz="2" w:space="0" w:color="auto"/>
          <w:bottom w:val="single" w:sz="2" w:space="0" w:color="auto"/>
          <w:right w:val="single" w:sz="2" w:space="0" w:color="auto"/>
        </w:pBdr>
        <w:shd w:val="clear" w:color="auto" w:fill="8D2F88"/>
        <w:spacing w:before="100" w:beforeAutospacing="1" w:after="100" w:afterAutospacing="1" w:line="240" w:lineRule="auto"/>
        <w:jc w:val="center"/>
        <w:rPr>
          <w:rFonts w:ascii="Sylexiad Sans Spaced Med" w:eastAsia="Times New Roman" w:hAnsi="Sylexiad Sans Spaced Med" w:cs="Arial"/>
          <w:b/>
          <w:bCs/>
          <w:color w:val="FFFFFF"/>
          <w:spacing w:val="5"/>
          <w:sz w:val="28"/>
          <w:szCs w:val="28"/>
          <w:lang w:eastAsia="en-GB"/>
        </w:rPr>
      </w:pPr>
      <w:r w:rsidRPr="00657FB8">
        <w:rPr>
          <w:rFonts w:ascii="Sylexiad Sans Spaced Med" w:eastAsia="Times New Roman" w:hAnsi="Sylexiad Sans Spaced Med" w:cs="Arial"/>
          <w:b/>
          <w:bCs/>
          <w:color w:val="FFFFFF"/>
          <w:spacing w:val="5"/>
          <w:sz w:val="28"/>
          <w:szCs w:val="28"/>
          <w:lang w:eastAsia="en-GB"/>
        </w:rPr>
        <w:t>For suicide prevention and bereavement, visit </w:t>
      </w:r>
      <w:hyperlink r:id="rId58" w:history="1">
        <w:r w:rsidRPr="00657FB8">
          <w:rPr>
            <w:rFonts w:ascii="Sylexiad Sans Spaced Med" w:eastAsia="Times New Roman" w:hAnsi="Sylexiad Sans Spaced Med" w:cs="Arial"/>
            <w:b/>
            <w:bCs/>
            <w:color w:val="FFFFFF"/>
            <w:spacing w:val="5"/>
            <w:sz w:val="28"/>
            <w:szCs w:val="28"/>
            <w:u w:val="single"/>
            <w:bdr w:val="single" w:sz="2" w:space="0" w:color="auto" w:frame="1"/>
            <w:lang w:eastAsia="en-GB"/>
          </w:rPr>
          <w:t>Joined Up Care Derbyshire – Suicide Prevention</w:t>
        </w:r>
      </w:hyperlink>
      <w:r w:rsidRPr="00657FB8">
        <w:rPr>
          <w:rFonts w:ascii="Sylexiad Sans Spaced Med" w:eastAsia="Times New Roman" w:hAnsi="Sylexiad Sans Spaced Med" w:cs="Arial"/>
          <w:b/>
          <w:bCs/>
          <w:color w:val="FFFFFF"/>
          <w:spacing w:val="5"/>
          <w:sz w:val="28"/>
          <w:szCs w:val="28"/>
          <w:lang w:eastAsia="en-GB"/>
        </w:rPr>
        <w:t>.</w:t>
      </w:r>
    </w:p>
    <w:p w14:paraId="08C7363F" w14:textId="77777777" w:rsidR="0041784C" w:rsidRPr="00657FB8" w:rsidRDefault="0041784C" w:rsidP="0041784C">
      <w:pPr>
        <w:spacing w:after="0" w:line="240" w:lineRule="auto"/>
        <w:rPr>
          <w:rFonts w:ascii="Sylexiad Sans Spaced Med" w:eastAsia="Times New Roman" w:hAnsi="Sylexiad Sans Spaced Med" w:cs="Arial"/>
          <w:i/>
          <w:color w:val="000000"/>
          <w:sz w:val="28"/>
          <w:szCs w:val="28"/>
          <w:lang w:eastAsia="en-GB"/>
        </w:rPr>
      </w:pPr>
    </w:p>
    <w:p w14:paraId="71196DEC" w14:textId="683C666A" w:rsidR="0041784C" w:rsidRPr="00657FB8" w:rsidRDefault="0041784C" w:rsidP="0041784C">
      <w:pPr>
        <w:spacing w:after="0" w:line="240" w:lineRule="auto"/>
        <w:ind w:left="12"/>
        <w:rPr>
          <w:rFonts w:ascii="Sylexiad Sans Spaced Med" w:eastAsia="Arial" w:hAnsi="Sylexiad Sans Spaced Med" w:cs="Arial"/>
          <w:sz w:val="28"/>
          <w:szCs w:val="28"/>
        </w:rPr>
      </w:pPr>
      <w:r w:rsidRPr="00657FB8">
        <w:rPr>
          <w:rFonts w:ascii="Sylexiad Sans Spaced Med" w:eastAsia="Arial" w:hAnsi="Sylexiad Sans Spaced Med" w:cs="Arial"/>
          <w:sz w:val="28"/>
          <w:szCs w:val="28"/>
        </w:rPr>
        <w:t>If a child is presenting with a risk of serious immediate harm and at risk of taking their own life, we will seek urgent advice from the urgent CAHMS services and/or seek</w:t>
      </w:r>
      <w:r w:rsidR="002F5F84" w:rsidRPr="00657FB8">
        <w:rPr>
          <w:rFonts w:ascii="Sylexiad Sans Spaced Med" w:eastAsia="Arial" w:hAnsi="Sylexiad Sans Spaced Med" w:cs="Arial"/>
          <w:sz w:val="28"/>
          <w:szCs w:val="28"/>
        </w:rPr>
        <w:t xml:space="preserve"> </w:t>
      </w:r>
      <w:r w:rsidRPr="00657FB8">
        <w:rPr>
          <w:rFonts w:ascii="Sylexiad Sans Spaced Med" w:eastAsia="Arial" w:hAnsi="Sylexiad Sans Spaced Med" w:cs="Arial"/>
          <w:sz w:val="28"/>
          <w:szCs w:val="28"/>
        </w:rPr>
        <w:t>medical intervention</w:t>
      </w:r>
      <w:r w:rsidR="002F5F84" w:rsidRPr="00657FB8">
        <w:rPr>
          <w:rFonts w:ascii="Sylexiad Sans Spaced Med" w:eastAsia="Arial" w:hAnsi="Sylexiad Sans Spaced Med" w:cs="Arial"/>
          <w:sz w:val="28"/>
          <w:szCs w:val="28"/>
        </w:rPr>
        <w:t xml:space="preserve"> from the emergency services. </w:t>
      </w:r>
      <w:r w:rsidRPr="00657FB8">
        <w:rPr>
          <w:rFonts w:ascii="Sylexiad Sans Spaced Med" w:eastAsia="Arial" w:hAnsi="Sylexiad Sans Spaced Med" w:cs="Arial"/>
          <w:sz w:val="28"/>
          <w:szCs w:val="28"/>
        </w:rPr>
        <w:t xml:space="preserve"> </w:t>
      </w:r>
    </w:p>
    <w:p w14:paraId="779AF642" w14:textId="77777777" w:rsidR="0041784C" w:rsidRPr="00657FB8" w:rsidRDefault="0041784C" w:rsidP="0041784C">
      <w:pPr>
        <w:spacing w:after="0" w:line="276" w:lineRule="auto"/>
        <w:ind w:left="12"/>
        <w:rPr>
          <w:rFonts w:ascii="Sylexiad Sans Spaced Med" w:eastAsia="Arial" w:hAnsi="Sylexiad Sans Spaced Med" w:cs="Arial"/>
          <w:sz w:val="28"/>
          <w:szCs w:val="28"/>
        </w:rPr>
      </w:pPr>
    </w:p>
    <w:p w14:paraId="0EE6482D" w14:textId="77777777" w:rsidR="0041784C" w:rsidRPr="00657FB8" w:rsidRDefault="0041784C" w:rsidP="0041784C">
      <w:pPr>
        <w:spacing w:after="0" w:line="276" w:lineRule="auto"/>
        <w:ind w:left="12"/>
        <w:rPr>
          <w:rFonts w:ascii="Sylexiad Sans Spaced Med" w:eastAsia="Arial" w:hAnsi="Sylexiad Sans Spaced Med" w:cs="Arial"/>
          <w:sz w:val="28"/>
          <w:szCs w:val="28"/>
        </w:rPr>
      </w:pPr>
      <w:hyperlink r:id="rId59" w:history="1">
        <w:r w:rsidRPr="00657FB8">
          <w:rPr>
            <w:rFonts w:ascii="Sylexiad Sans Spaced Med" w:hAnsi="Sylexiad Sans Spaced Med" w:cs="Arial"/>
            <w:color w:val="0000FF"/>
            <w:sz w:val="28"/>
            <w:szCs w:val="28"/>
            <w:u w:val="single"/>
          </w:rPr>
          <w:t>CAMHS Derbyshire</w:t>
        </w:r>
      </w:hyperlink>
    </w:p>
    <w:p w14:paraId="336BA61D" w14:textId="77777777" w:rsidR="0041784C" w:rsidRPr="00657FB8" w:rsidRDefault="0041784C" w:rsidP="0041784C">
      <w:pPr>
        <w:spacing w:after="200" w:line="276" w:lineRule="auto"/>
        <w:ind w:left="12"/>
        <w:rPr>
          <w:rFonts w:ascii="Sylexiad Sans Spaced Med" w:eastAsia="Arial" w:hAnsi="Sylexiad Sans Spaced Med" w:cs="Arial"/>
          <w:sz w:val="28"/>
          <w:szCs w:val="28"/>
        </w:rPr>
      </w:pPr>
      <w:hyperlink r:id="rId60" w:history="1">
        <w:r w:rsidRPr="00657FB8">
          <w:rPr>
            <w:rFonts w:ascii="Sylexiad Sans Spaced Med" w:eastAsia="Arial" w:hAnsi="Sylexiad Sans Spaced Med" w:cs="Arial"/>
            <w:color w:val="0000FF"/>
            <w:sz w:val="28"/>
            <w:szCs w:val="28"/>
            <w:u w:val="single"/>
          </w:rPr>
          <w:t>CAMHS North Urgent Care</w:t>
        </w:r>
      </w:hyperlink>
      <w:r w:rsidRPr="00657FB8">
        <w:rPr>
          <w:rFonts w:ascii="Sylexiad Sans Spaced Med" w:eastAsia="Arial" w:hAnsi="Sylexiad Sans Spaced Med" w:cs="Arial"/>
          <w:sz w:val="28"/>
          <w:szCs w:val="28"/>
        </w:rPr>
        <w:t xml:space="preserve"> </w:t>
      </w:r>
    </w:p>
    <w:p w14:paraId="43D0701D" w14:textId="77777777" w:rsidR="0041784C" w:rsidRPr="00657FB8" w:rsidRDefault="0041784C" w:rsidP="0041784C">
      <w:pPr>
        <w:spacing w:after="200" w:line="276" w:lineRule="auto"/>
        <w:jc w:val="both"/>
        <w:rPr>
          <w:rFonts w:ascii="Sylexiad Sans Spaced Med" w:eastAsia="Arial" w:hAnsi="Sylexiad Sans Spaced Med" w:cs="Arial"/>
          <w:sz w:val="28"/>
          <w:szCs w:val="28"/>
        </w:rPr>
      </w:pPr>
      <w:r w:rsidRPr="00657FB8">
        <w:rPr>
          <w:rFonts w:ascii="Sylexiad Sans Spaced Med" w:eastAsia="Arial" w:hAnsi="Sylexiad Sans Spaced Med" w:cs="Times New Roman"/>
          <w:sz w:val="28"/>
          <w:szCs w:val="28"/>
        </w:rPr>
        <w:t xml:space="preserve">The school will use the local guidance Mental Health Pathway to help identify a pupil who may be struggling and provide support, including a </w:t>
      </w:r>
      <w:r w:rsidRPr="00657FB8">
        <w:rPr>
          <w:rFonts w:ascii="Sylexiad Sans Spaced Med" w:eastAsia="Arial" w:hAnsi="Sylexiad Sans Spaced Med" w:cs="Arial"/>
          <w:sz w:val="28"/>
          <w:szCs w:val="28"/>
        </w:rPr>
        <w:t xml:space="preserve">referral. </w:t>
      </w:r>
    </w:p>
    <w:p w14:paraId="2E69F09D" w14:textId="77777777" w:rsidR="0041784C" w:rsidRPr="00657FB8" w:rsidRDefault="0041784C" w:rsidP="0041784C">
      <w:pPr>
        <w:spacing w:after="200" w:line="276" w:lineRule="auto"/>
        <w:jc w:val="both"/>
        <w:rPr>
          <w:rFonts w:ascii="Sylexiad Sans Spaced Med" w:eastAsia="Arial" w:hAnsi="Sylexiad Sans Spaced Med" w:cs="Times New Roman"/>
          <w:sz w:val="28"/>
          <w:szCs w:val="28"/>
        </w:rPr>
      </w:pPr>
      <w:hyperlink r:id="rId61" w:history="1">
        <w:r w:rsidRPr="00657FB8">
          <w:rPr>
            <w:rFonts w:ascii="Sylexiad Sans Spaced Med" w:eastAsia="Arial" w:hAnsi="Sylexiad Sans Spaced Med" w:cs="Times New Roman"/>
            <w:color w:val="0000FF"/>
            <w:sz w:val="28"/>
            <w:szCs w:val="28"/>
            <w:u w:val="single"/>
          </w:rPr>
          <w:t>Derby-Derbyshire-Mental-Health-Pathway-Guidance-July-2023.pdf</w:t>
        </w:r>
      </w:hyperlink>
    </w:p>
    <w:p w14:paraId="65E3AD75" w14:textId="77777777" w:rsidR="0041784C" w:rsidRPr="00657FB8" w:rsidRDefault="0041784C" w:rsidP="00E25B28">
      <w:pPr>
        <w:pStyle w:val="TNCBodyText"/>
        <w:rPr>
          <w:rFonts w:ascii="Sylexiad Sans Spaced Med" w:hAnsi="Sylexiad Sans Spaced Med"/>
          <w:sz w:val="28"/>
          <w:szCs w:val="28"/>
        </w:rPr>
      </w:pPr>
    </w:p>
    <w:p w14:paraId="2A2BE9CD" w14:textId="77777777" w:rsidR="00DE2387" w:rsidRPr="00657FB8" w:rsidRDefault="00DE2387" w:rsidP="00E25B28">
      <w:pPr>
        <w:pStyle w:val="TNCBodyText"/>
        <w:rPr>
          <w:rFonts w:ascii="Sylexiad Sans Spaced Med" w:hAnsi="Sylexiad Sans Spaced Med"/>
          <w:sz w:val="28"/>
          <w:szCs w:val="28"/>
        </w:rPr>
      </w:pPr>
    </w:p>
    <w:p w14:paraId="2C9F3B9F" w14:textId="77777777" w:rsidR="00E25B28" w:rsidRPr="00657FB8" w:rsidRDefault="00E25B28"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LAC and PLAC</w:t>
      </w:r>
    </w:p>
    <w:p w14:paraId="73BEFCD4" w14:textId="77777777"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Children most commonly become looked after because of abuse and/or neglect. Because of this, they can be at potentially greater risk in relation to safeguarding. PLAC, also known as care leavers, can also remain vulnerable after leaving care.</w:t>
      </w:r>
    </w:p>
    <w:p w14:paraId="00F64875" w14:textId="77777777"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The governing board will ensure that staff have the skills, knowledge and understanding to keep LAC and PLAC safe. This includes ensuring that the appropriate staff have the information they need, such as:</w:t>
      </w:r>
    </w:p>
    <w:p w14:paraId="0346524D" w14:textId="77777777" w:rsidR="00E25B28" w:rsidRPr="00657FB8" w:rsidRDefault="00E25B28" w:rsidP="008971C8">
      <w:pPr>
        <w:pStyle w:val="TNCBodyText"/>
        <w:numPr>
          <w:ilvl w:val="0"/>
          <w:numId w:val="2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Looked after legal status, i.e. whether they are looked after under voluntary arrangements with consent of parents, or on an interim or full care order. </w:t>
      </w:r>
    </w:p>
    <w:p w14:paraId="3BD00461" w14:textId="77777777" w:rsidR="00E25B28" w:rsidRPr="00657FB8" w:rsidRDefault="00E25B28" w:rsidP="008971C8">
      <w:pPr>
        <w:pStyle w:val="TNCBodyText"/>
        <w:numPr>
          <w:ilvl w:val="0"/>
          <w:numId w:val="2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Contact arrangements with parents or those with parental responsibility.</w:t>
      </w:r>
    </w:p>
    <w:p w14:paraId="3644C940" w14:textId="77777777" w:rsidR="00E25B28" w:rsidRPr="00657FB8" w:rsidRDefault="00E25B28" w:rsidP="008971C8">
      <w:pPr>
        <w:pStyle w:val="TNCBodyText"/>
        <w:numPr>
          <w:ilvl w:val="0"/>
          <w:numId w:val="2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Care arrangements and the levels of authority delegated to the carer by the authority looking after the pupil.</w:t>
      </w:r>
    </w:p>
    <w:p w14:paraId="2366D664" w14:textId="7215DB0A"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The DSL will be provided with the necessary details of pupils’ social workers and the VSH, and, for PLAC, personal advisers.</w:t>
      </w:r>
      <w:r w:rsidR="00647D0F" w:rsidRPr="00657FB8">
        <w:rPr>
          <w:rFonts w:ascii="Sylexiad Sans Spaced Med" w:hAnsi="Sylexiad Sans Spaced Med"/>
          <w:sz w:val="28"/>
          <w:szCs w:val="28"/>
        </w:rPr>
        <w:t xml:space="preserve"> </w:t>
      </w:r>
      <w:r w:rsidRPr="00657FB8">
        <w:rPr>
          <w:rFonts w:ascii="Sylexiad Sans Spaced Med" w:hAnsi="Sylexiad Sans Spaced Med"/>
          <w:sz w:val="28"/>
          <w:szCs w:val="28"/>
        </w:rPr>
        <w:t>Further details of safeguarding procedures for LAC and PLAC are outlined in the school’s LAC Policy.</w:t>
      </w:r>
    </w:p>
    <w:p w14:paraId="5F8B5844" w14:textId="3875F75D" w:rsidR="002C0B25" w:rsidRPr="00657FB8" w:rsidRDefault="002C0B25"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Young carers</w:t>
      </w:r>
    </w:p>
    <w:p w14:paraId="5977CC58" w14:textId="54A196BF" w:rsidR="00F42218" w:rsidRPr="00657FB8" w:rsidRDefault="00F42218" w:rsidP="002C0B25">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B835C5">
        <w:rPr>
          <w:rFonts w:ascii="Sylexiad Sans Spaced Med" w:hAnsi="Sylexiad Sans Spaced Med"/>
          <w:sz w:val="28"/>
          <w:szCs w:val="28"/>
        </w:rPr>
        <w:t>s</w:t>
      </w:r>
      <w:r w:rsidRPr="00657FB8">
        <w:rPr>
          <w:rFonts w:ascii="Sylexiad Sans Spaced Med" w:hAnsi="Sylexiad Sans Spaced Med"/>
          <w:sz w:val="28"/>
          <w:szCs w:val="28"/>
        </w:rPr>
        <w:t xml:space="preserve"> recognise that caring responsibilities may have a significant impact on a pupil's attendance, attainment, behaviour and wellbeing.</w:t>
      </w:r>
    </w:p>
    <w:p w14:paraId="1D29B7B6" w14:textId="5620F055" w:rsidR="002C0B25" w:rsidRPr="00657FB8" w:rsidRDefault="00F42218" w:rsidP="009C5EDA">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B835C5">
        <w:rPr>
          <w:rFonts w:ascii="Sylexiad Sans Spaced Med" w:hAnsi="Sylexiad Sans Spaced Med"/>
          <w:sz w:val="28"/>
          <w:szCs w:val="28"/>
        </w:rPr>
        <w:t>s</w:t>
      </w:r>
      <w:r w:rsidRPr="00657FB8">
        <w:rPr>
          <w:rFonts w:ascii="Sylexiad Sans Spaced Med" w:hAnsi="Sylexiad Sans Spaced Med"/>
          <w:sz w:val="28"/>
          <w:szCs w:val="28"/>
        </w:rPr>
        <w:t xml:space="preserve"> will seek to identify young carers at the earliest opportunity and will work with pupils, families and external agencies to ensure that appropriate support is provided.</w:t>
      </w:r>
    </w:p>
    <w:p w14:paraId="3B3B7A18" w14:textId="4C3A4C60" w:rsidR="00E25B28" w:rsidRPr="00657FB8" w:rsidRDefault="00E25B28"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Pupils with SEND</w:t>
      </w:r>
    </w:p>
    <w:p w14:paraId="73C7B44C" w14:textId="507E68B2" w:rsidR="00E25B28" w:rsidRPr="00657FB8" w:rsidRDefault="00E25B28"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When managing safeguarding in relation to pupils with SEND, staff will be aware </w:t>
      </w:r>
      <w:r w:rsidR="00E50AF8" w:rsidRPr="00657FB8">
        <w:rPr>
          <w:rFonts w:ascii="Sylexiad Sans Spaced Med" w:hAnsi="Sylexiad Sans Spaced Med"/>
          <w:sz w:val="28"/>
          <w:szCs w:val="28"/>
        </w:rPr>
        <w:t>that</w:t>
      </w:r>
      <w:r w:rsidRPr="00657FB8">
        <w:rPr>
          <w:rFonts w:ascii="Sylexiad Sans Spaced Med" w:hAnsi="Sylexiad Sans Spaced Med"/>
          <w:sz w:val="28"/>
          <w:szCs w:val="28"/>
        </w:rPr>
        <w:t>:</w:t>
      </w:r>
    </w:p>
    <w:p w14:paraId="4F5CAFAF" w14:textId="0E0123A6" w:rsidR="00E25B28" w:rsidRPr="00657FB8" w:rsidRDefault="00E25B28"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Certain indicators of abuse, such as behaviour, mood and injury, may relate to the pupil’s disability without further exploration; however, it should never be assumed that a pupil’s indicators relate only to their disability</w:t>
      </w:r>
      <w:r w:rsidR="00E50AF8" w:rsidRPr="00657FB8">
        <w:rPr>
          <w:rFonts w:ascii="Sylexiad Sans Spaced Med" w:hAnsi="Sylexiad Sans Spaced Med"/>
          <w:sz w:val="28"/>
          <w:szCs w:val="28"/>
        </w:rPr>
        <w:t>.</w:t>
      </w:r>
    </w:p>
    <w:p w14:paraId="31CCB1F4" w14:textId="24C5BF20" w:rsidR="00E25B28" w:rsidRPr="00657FB8" w:rsidRDefault="00E25B28"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Pupils with SEND can be disproportionally impacted by issues such as </w:t>
      </w:r>
      <w:r w:rsidR="00E50AF8" w:rsidRPr="00657FB8">
        <w:rPr>
          <w:rFonts w:ascii="Sylexiad Sans Spaced Med" w:hAnsi="Sylexiad Sans Spaced Med"/>
          <w:sz w:val="28"/>
          <w:szCs w:val="28"/>
        </w:rPr>
        <w:t xml:space="preserve">peer isolation, </w:t>
      </w:r>
      <w:r w:rsidRPr="00657FB8">
        <w:rPr>
          <w:rFonts w:ascii="Sylexiad Sans Spaced Med" w:hAnsi="Sylexiad Sans Spaced Med"/>
          <w:sz w:val="28"/>
          <w:szCs w:val="28"/>
        </w:rPr>
        <w:t>bullying,</w:t>
      </w:r>
      <w:r w:rsidR="00E50AF8" w:rsidRPr="00657FB8">
        <w:rPr>
          <w:rFonts w:ascii="Sylexiad Sans Spaced Med" w:hAnsi="Sylexiad Sans Spaced Med"/>
          <w:sz w:val="28"/>
          <w:szCs w:val="28"/>
        </w:rPr>
        <w:t xml:space="preserve"> </w:t>
      </w:r>
      <w:r w:rsidR="00745171" w:rsidRPr="00657FB8">
        <w:rPr>
          <w:rFonts w:ascii="Sylexiad Sans Spaced Med" w:hAnsi="Sylexiad Sans Spaced Med"/>
          <w:sz w:val="28"/>
          <w:szCs w:val="28"/>
        </w:rPr>
        <w:t>and</w:t>
      </w:r>
      <w:r w:rsidR="00E50AF8" w:rsidRPr="00657FB8">
        <w:rPr>
          <w:rFonts w:ascii="Sylexiad Sans Spaced Med" w:hAnsi="Sylexiad Sans Spaced Med"/>
          <w:sz w:val="28"/>
          <w:szCs w:val="28"/>
        </w:rPr>
        <w:t xml:space="preserve"> prejudice</w:t>
      </w:r>
      <w:r w:rsidR="00745171" w:rsidRPr="00657FB8">
        <w:rPr>
          <w:rFonts w:ascii="Sylexiad Sans Spaced Med" w:hAnsi="Sylexiad Sans Spaced Med"/>
          <w:sz w:val="28"/>
          <w:szCs w:val="28"/>
        </w:rPr>
        <w:t>-based bullying</w:t>
      </w:r>
      <w:r w:rsidRPr="00657FB8">
        <w:rPr>
          <w:rFonts w:ascii="Sylexiad Sans Spaced Med" w:hAnsi="Sylexiad Sans Spaced Med"/>
          <w:sz w:val="28"/>
          <w:szCs w:val="28"/>
        </w:rPr>
        <w:t xml:space="preserve"> without outwardly showing any signs</w:t>
      </w:r>
      <w:r w:rsidR="00E50AF8" w:rsidRPr="00657FB8">
        <w:rPr>
          <w:rFonts w:ascii="Sylexiad Sans Spaced Med" w:hAnsi="Sylexiad Sans Spaced Med"/>
          <w:sz w:val="28"/>
          <w:szCs w:val="28"/>
        </w:rPr>
        <w:t>.</w:t>
      </w:r>
    </w:p>
    <w:p w14:paraId="14D3AE44" w14:textId="10030AEA" w:rsidR="00E25B28" w:rsidRPr="00657FB8" w:rsidRDefault="00E25B28"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Communication barriers may </w:t>
      </w:r>
      <w:r w:rsidR="001540D2" w:rsidRPr="00657FB8">
        <w:rPr>
          <w:rFonts w:ascii="Sylexiad Sans Spaced Med" w:hAnsi="Sylexiad Sans Spaced Med"/>
          <w:sz w:val="28"/>
          <w:szCs w:val="28"/>
        </w:rPr>
        <w:t>make it more difficult for pupils to recognise, disclose or report abuse.</w:t>
      </w:r>
    </w:p>
    <w:p w14:paraId="0D367F2D" w14:textId="783C5F49" w:rsidR="004A5C85" w:rsidRPr="00657FB8" w:rsidRDefault="004A5C85"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Pupils </w:t>
      </w:r>
      <w:r w:rsidR="001540D2" w:rsidRPr="00657FB8">
        <w:rPr>
          <w:rFonts w:ascii="Sylexiad Sans Spaced Med" w:hAnsi="Sylexiad Sans Spaced Med"/>
          <w:sz w:val="28"/>
          <w:szCs w:val="28"/>
        </w:rPr>
        <w:t xml:space="preserve">with SEND </w:t>
      </w:r>
      <w:r w:rsidRPr="00657FB8">
        <w:rPr>
          <w:rFonts w:ascii="Sylexiad Sans Spaced Med" w:hAnsi="Sylexiad Sans Spaced Med"/>
          <w:sz w:val="28"/>
          <w:szCs w:val="28"/>
        </w:rPr>
        <w:t xml:space="preserve">may not </w:t>
      </w:r>
      <w:r w:rsidR="001540D2" w:rsidRPr="00657FB8">
        <w:rPr>
          <w:rFonts w:ascii="Sylexiad Sans Spaced Med" w:hAnsi="Sylexiad Sans Spaced Med"/>
          <w:sz w:val="28"/>
          <w:szCs w:val="28"/>
        </w:rPr>
        <w:t xml:space="preserve">always </w:t>
      </w:r>
      <w:r w:rsidRPr="00657FB8">
        <w:rPr>
          <w:rFonts w:ascii="Sylexiad Sans Spaced Med" w:hAnsi="Sylexiad Sans Spaced Med"/>
          <w:sz w:val="28"/>
          <w:szCs w:val="28"/>
        </w:rPr>
        <w:t>recognise that what is happening to them is abuse.</w:t>
      </w:r>
    </w:p>
    <w:p w14:paraId="7EB9A71A" w14:textId="65F6A7C4" w:rsidR="004A5C85" w:rsidRPr="00657FB8" w:rsidRDefault="004A5C85"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Pupils requiring intimate care or who are more isolated from others may be at increased risk. </w:t>
      </w:r>
    </w:p>
    <w:p w14:paraId="334C94C5" w14:textId="7B4882C6" w:rsidR="004A5C85" w:rsidRPr="00657FB8" w:rsidRDefault="004A5C85"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Pupils may be more dependent on adults for care. </w:t>
      </w:r>
    </w:p>
    <w:p w14:paraId="5C3734E5" w14:textId="79F94149" w:rsidR="004A5C85" w:rsidRPr="00657FB8" w:rsidRDefault="004A5C85" w:rsidP="008971C8">
      <w:pPr>
        <w:pStyle w:val="TNCBodyText"/>
        <w:numPr>
          <w:ilvl w:val="0"/>
          <w:numId w:val="1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Pupils may have difficulty understanding the difference between fact and fiction online or understanding the consequences of their online behaviour.</w:t>
      </w:r>
    </w:p>
    <w:p w14:paraId="2859D20C" w14:textId="5F9CA510" w:rsidR="00BE476D" w:rsidRPr="00657FB8" w:rsidRDefault="00BE476D" w:rsidP="00BE476D">
      <w:pPr>
        <w:pStyle w:val="TNCBodyText"/>
        <w:rPr>
          <w:rFonts w:ascii="Sylexiad Sans Spaced Med" w:hAnsi="Sylexiad Sans Spaced Med"/>
          <w:sz w:val="28"/>
          <w:szCs w:val="28"/>
        </w:rPr>
      </w:pPr>
      <w:r w:rsidRPr="00657FB8">
        <w:rPr>
          <w:rFonts w:ascii="Sylexiad Sans Spaced Med" w:hAnsi="Sylexiad Sans Spaced Med"/>
          <w:sz w:val="28"/>
          <w:szCs w:val="28"/>
        </w:rPr>
        <w:t>When responding to safeguarding concerns involving pupils with SEND, the DSL will liaise with the SENCO and, where appropriate, parents and external agencies to ensure that the pupil receives appropriate support.</w:t>
      </w:r>
    </w:p>
    <w:p w14:paraId="17D12B44" w14:textId="3E15C1CB" w:rsidR="00E25B28" w:rsidRPr="00657FB8" w:rsidRDefault="00BE476D" w:rsidP="00E25B28">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also consider whether additional pastoral support or communication support is required.</w:t>
      </w:r>
    </w:p>
    <w:p w14:paraId="709DE212" w14:textId="14F62714" w:rsidR="00BE476D" w:rsidRPr="00657FB8" w:rsidRDefault="00BE476D"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Pupils with medical conditions</w:t>
      </w:r>
    </w:p>
    <w:p w14:paraId="00E89067" w14:textId="77777777" w:rsidR="00616890" w:rsidRPr="00657FB8" w:rsidRDefault="00616890" w:rsidP="00616890">
      <w:pPr>
        <w:pStyle w:val="TNCBodyText"/>
        <w:rPr>
          <w:rFonts w:ascii="Sylexiad Sans Spaced Med" w:hAnsi="Sylexiad Sans Spaced Med"/>
          <w:sz w:val="28"/>
          <w:szCs w:val="28"/>
        </w:rPr>
      </w:pPr>
      <w:r w:rsidRPr="00657FB8">
        <w:rPr>
          <w:rFonts w:ascii="Sylexiad Sans Spaced Med" w:hAnsi="Sylexiad Sans Spaced Med"/>
          <w:sz w:val="28"/>
          <w:szCs w:val="28"/>
        </w:rPr>
        <w:t>The school recognises that pupils with medical conditions or allergies may require additional safeguarding consideration.</w:t>
      </w:r>
    </w:p>
    <w:p w14:paraId="0CF6B225" w14:textId="7C530063" w:rsidR="00BE476D" w:rsidRPr="00657FB8" w:rsidRDefault="00616890" w:rsidP="00616890">
      <w:pPr>
        <w:pStyle w:val="TNCBodyText"/>
        <w:rPr>
          <w:rFonts w:ascii="Sylexiad Sans Spaced Med" w:hAnsi="Sylexiad Sans Spaced Med"/>
          <w:sz w:val="28"/>
          <w:szCs w:val="28"/>
        </w:rPr>
      </w:pPr>
      <w:r w:rsidRPr="00657FB8">
        <w:rPr>
          <w:rFonts w:ascii="Sylexiad Sans Spaced Med" w:hAnsi="Sylexiad Sans Spaced Med"/>
          <w:sz w:val="28"/>
          <w:szCs w:val="28"/>
        </w:rPr>
        <w:t>A safeguarding referral will not be made solely because of an incident relating to the management of a pupil's medical condition</w:t>
      </w:r>
      <w:r w:rsidR="0056063A" w:rsidRPr="00657FB8">
        <w:rPr>
          <w:rFonts w:ascii="Sylexiad Sans Spaced Med" w:hAnsi="Sylexiad Sans Spaced Med"/>
          <w:sz w:val="28"/>
          <w:szCs w:val="28"/>
        </w:rPr>
        <w:t>; h</w:t>
      </w:r>
      <w:r w:rsidRPr="00657FB8">
        <w:rPr>
          <w:rFonts w:ascii="Sylexiad Sans Spaced Med" w:hAnsi="Sylexiad Sans Spaced Med"/>
          <w:sz w:val="28"/>
          <w:szCs w:val="28"/>
        </w:rPr>
        <w:t>owever, where concerns indicate that a pupil may be at increased risk of neglect, abuse or exploitation, for example where essential medical information or medication is repeatedly not provided, the school will respond in accordance with its safeguarding procedures.</w:t>
      </w:r>
    </w:p>
    <w:p w14:paraId="42F51919" w14:textId="52EE2F88" w:rsidR="00A52544" w:rsidRPr="00657FB8" w:rsidRDefault="00A52544" w:rsidP="009C5EDA">
      <w:pPr>
        <w:pStyle w:val="TNCBodyText"/>
        <w:rPr>
          <w:rFonts w:ascii="Sylexiad Sans Spaced Med" w:hAnsi="Sylexiad Sans Spaced Med"/>
          <w:sz w:val="28"/>
          <w:szCs w:val="28"/>
        </w:rPr>
      </w:pPr>
      <w:r w:rsidRPr="00657FB8">
        <w:rPr>
          <w:rFonts w:ascii="Sylexiad Sans Spaced Med" w:hAnsi="Sylexiad Sans Spaced Med"/>
          <w:sz w:val="28"/>
          <w:szCs w:val="28"/>
        </w:rPr>
        <w:t>Pupils will be supported in accordance with the schools Medica</w:t>
      </w:r>
      <w:r w:rsidR="0068040B" w:rsidRPr="00657FB8">
        <w:rPr>
          <w:rFonts w:ascii="Sylexiad Sans Spaced Med" w:hAnsi="Sylexiad Sans Spaced Med"/>
          <w:sz w:val="28"/>
          <w:szCs w:val="28"/>
        </w:rPr>
        <w:t>tion</w:t>
      </w:r>
      <w:r w:rsidR="00D306BB" w:rsidRPr="00657FB8">
        <w:rPr>
          <w:rFonts w:ascii="Sylexiad Sans Spaced Med" w:hAnsi="Sylexiad Sans Spaced Med"/>
          <w:sz w:val="28"/>
          <w:szCs w:val="28"/>
        </w:rPr>
        <w:t xml:space="preserve">s </w:t>
      </w:r>
      <w:r w:rsidRPr="00657FB8">
        <w:rPr>
          <w:rFonts w:ascii="Sylexiad Sans Spaced Med" w:hAnsi="Sylexiad Sans Spaced Med"/>
          <w:sz w:val="28"/>
          <w:szCs w:val="28"/>
        </w:rPr>
        <w:t>Policy.</w:t>
      </w:r>
    </w:p>
    <w:p w14:paraId="4E758AE5" w14:textId="1A6484F1" w:rsidR="00E25B28" w:rsidRPr="00657FB8" w:rsidRDefault="00616890" w:rsidP="003408E2">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Pupils who are lesbian, gay or bisexual</w:t>
      </w:r>
    </w:p>
    <w:p w14:paraId="3A6F9A6C" w14:textId="167602B5" w:rsidR="00654EB8" w:rsidRPr="00657FB8" w:rsidRDefault="00654EB8" w:rsidP="00654EB8">
      <w:pPr>
        <w:pStyle w:val="TNCBodyText"/>
        <w:rPr>
          <w:rFonts w:ascii="Sylexiad Sans Spaced Med" w:hAnsi="Sylexiad Sans Spaced Med"/>
          <w:sz w:val="28"/>
          <w:szCs w:val="28"/>
        </w:rPr>
      </w:pPr>
      <w:r w:rsidRPr="00657FB8">
        <w:rPr>
          <w:rFonts w:ascii="Sylexiad Sans Spaced Med" w:hAnsi="Sylexiad Sans Spaced Med"/>
          <w:sz w:val="28"/>
          <w:szCs w:val="28"/>
        </w:rPr>
        <w:t>The fact that a pupil is lesbian, gay or bisexual is not, in itself, a risk factor for harm</w:t>
      </w:r>
      <w:r w:rsidR="00A52544" w:rsidRPr="00657FB8">
        <w:rPr>
          <w:rFonts w:ascii="Sylexiad Sans Spaced Med" w:hAnsi="Sylexiad Sans Spaced Med"/>
          <w:sz w:val="28"/>
          <w:szCs w:val="28"/>
        </w:rPr>
        <w:t>; h</w:t>
      </w:r>
      <w:r w:rsidRPr="00657FB8">
        <w:rPr>
          <w:rFonts w:ascii="Sylexiad Sans Spaced Med" w:hAnsi="Sylexiad Sans Spaced Med"/>
          <w:sz w:val="28"/>
          <w:szCs w:val="28"/>
        </w:rPr>
        <w:t>owever, the school recognises that these pupils, or those perceived to be lesbian, gay or bisexual, may be more vulnerable to discriminatory bullying.</w:t>
      </w:r>
    </w:p>
    <w:p w14:paraId="7A25E2C4" w14:textId="4FA80674" w:rsidR="00654EB8" w:rsidRPr="00657FB8" w:rsidRDefault="00654EB8" w:rsidP="00654EB8">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take appropriate steps to prevent and respond to bullying and ensure that all pupils feel safe, respected and supported.</w:t>
      </w:r>
    </w:p>
    <w:p w14:paraId="1F88EA58" w14:textId="3BB93CDF" w:rsidR="00654EB8" w:rsidRPr="00657FB8" w:rsidRDefault="00654EB8" w:rsidP="00654EB8">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lastRenderedPageBreak/>
        <w:t>Pupils who are questioning their gender</w:t>
      </w:r>
    </w:p>
    <w:p w14:paraId="3069639B" w14:textId="77777777" w:rsidR="0056063A" w:rsidRPr="00657FB8" w:rsidRDefault="0056063A" w:rsidP="0056063A">
      <w:pPr>
        <w:pStyle w:val="TNCBodyText"/>
        <w:rPr>
          <w:rFonts w:ascii="Sylexiad Sans Spaced Med" w:hAnsi="Sylexiad Sans Spaced Med"/>
          <w:sz w:val="28"/>
          <w:szCs w:val="28"/>
        </w:rPr>
      </w:pPr>
      <w:r w:rsidRPr="00657FB8">
        <w:rPr>
          <w:rFonts w:ascii="Sylexiad Sans Spaced Med" w:hAnsi="Sylexiad Sans Spaced Med"/>
          <w:sz w:val="28"/>
          <w:szCs w:val="28"/>
        </w:rPr>
        <w:t>The school recognises that some pupils may question their gender and that they may have additional vulnerabilities, including mental health or psychosocial needs.</w:t>
      </w:r>
    </w:p>
    <w:p w14:paraId="09E8D940" w14:textId="77777777" w:rsidR="0056063A" w:rsidRPr="00657FB8" w:rsidRDefault="0056063A" w:rsidP="0056063A">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take time to understand the individual circumstances of pupils who are questioning their gender and will respond on a case-by-case basis, acting in the best interests of the pupil and taking account of the safety and wellbeing of all pupils.</w:t>
      </w:r>
    </w:p>
    <w:p w14:paraId="637153DF" w14:textId="77777777" w:rsidR="0056063A" w:rsidRPr="00657FB8" w:rsidRDefault="0056063A" w:rsidP="0056063A">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not initiate action relating to social transition. Where a request for support is received from a pupil or their parent, the school will respond in accordance with the latest DfE guidance, taking a cautious approach, involving the DSL and, except where doing so would place the pupil at risk of significant harm, working in partnership with parents.</w:t>
      </w:r>
    </w:p>
    <w:p w14:paraId="2FBB4F2D" w14:textId="52599CC3" w:rsidR="004B4909" w:rsidRPr="00657FB8" w:rsidRDefault="004B4909" w:rsidP="0056063A">
      <w:pPr>
        <w:pStyle w:val="TNCBodyText"/>
        <w:rPr>
          <w:rFonts w:ascii="Sylexiad Sans Spaced Med" w:hAnsi="Sylexiad Sans Spaced Med"/>
          <w:sz w:val="28"/>
          <w:szCs w:val="28"/>
        </w:rPr>
      </w:pPr>
      <w:r w:rsidRPr="00657FB8">
        <w:rPr>
          <w:rFonts w:ascii="Sylexiad Sans Spaced Med" w:hAnsi="Sylexiad Sans Spaced Med"/>
          <w:sz w:val="28"/>
          <w:szCs w:val="28"/>
        </w:rPr>
        <w:t>Where a pupil discloses that they are questioning their gender or requests support in relation to social transition, staff will listen carefully and respond sensitively. Staff will not promise confidentiality and will explain that any information shared may need to be discussed with the DSL in order to safeguard and promote the pupil's welfare.</w:t>
      </w:r>
    </w:p>
    <w:p w14:paraId="7A1C6A96" w14:textId="07BBDCC7" w:rsidR="00654EB8" w:rsidRPr="00657FB8" w:rsidRDefault="0056063A" w:rsidP="00654EB8">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maintain a culture in which bullying is not tolerated and will ensure that pupils who are questioning their gender receive appropriate safeguarding support and are able to raise concerns with trusted members of staff.</w:t>
      </w:r>
    </w:p>
    <w:p w14:paraId="18F2ECDA" w14:textId="7855E1B5" w:rsidR="004B4909" w:rsidRPr="00657FB8" w:rsidRDefault="004B4909" w:rsidP="00654EB8">
      <w:pPr>
        <w:pStyle w:val="TNCBodyText"/>
        <w:rPr>
          <w:rFonts w:ascii="Sylexiad Sans Spaced Med" w:hAnsi="Sylexiad Sans Spaced Med"/>
          <w:sz w:val="28"/>
          <w:szCs w:val="28"/>
        </w:rPr>
      </w:pPr>
      <w:r w:rsidRPr="00657FB8">
        <w:rPr>
          <w:rFonts w:ascii="Sylexiad Sans Spaced Med" w:hAnsi="Sylexiad Sans Spaced Med"/>
          <w:sz w:val="28"/>
          <w:szCs w:val="28"/>
        </w:rPr>
        <w:t>The DSL will ensure that appropriate records are maintained of any requests relating to social transition, the factors considered, decisions made, and the reasons for those decisions. Records will be kept securely in accordance with the Data Protection Policy.</w:t>
      </w:r>
    </w:p>
    <w:p w14:paraId="06CEC5B8" w14:textId="414B703C" w:rsidR="00E25B28" w:rsidRPr="00657FB8" w:rsidRDefault="002136E9" w:rsidP="00E25B28">
      <w:pPr>
        <w:pStyle w:val="Heading2"/>
        <w:rPr>
          <w:rFonts w:ascii="Sylexiad Sans Spaced Med" w:hAnsi="Sylexiad Sans Spaced Med"/>
          <w:b/>
          <w:bCs/>
          <w:sz w:val="28"/>
          <w:szCs w:val="28"/>
        </w:rPr>
      </w:pPr>
      <w:bookmarkStart w:id="15" w:name="_Use_of_the"/>
      <w:bookmarkEnd w:id="15"/>
      <w:r>
        <w:rPr>
          <w:rFonts w:ascii="Sylexiad Sans Spaced Med" w:hAnsi="Sylexiad Sans Spaced Med"/>
          <w:b/>
          <w:bCs/>
          <w:sz w:val="28"/>
          <w:szCs w:val="28"/>
        </w:rPr>
        <w:t xml:space="preserve"> </w:t>
      </w:r>
      <w:r w:rsidR="00E25B28" w:rsidRPr="00657FB8">
        <w:rPr>
          <w:rFonts w:ascii="Sylexiad Sans Spaced Med" w:hAnsi="Sylexiad Sans Spaced Med"/>
          <w:b/>
          <w:bCs/>
          <w:sz w:val="28"/>
          <w:szCs w:val="28"/>
        </w:rPr>
        <w:t>Use of the school premises for non-school activities</w:t>
      </w:r>
    </w:p>
    <w:p w14:paraId="46CFCC5F" w14:textId="45323E0B" w:rsidR="00FD13AB" w:rsidRPr="00657FB8" w:rsidRDefault="00FD13AB" w:rsidP="00FD13AB">
      <w:pPr>
        <w:pStyle w:val="TNCBodyText"/>
        <w:rPr>
          <w:rFonts w:ascii="Sylexiad Sans Spaced Med" w:hAnsi="Sylexiad Sans Spaced Med"/>
          <w:sz w:val="28"/>
          <w:szCs w:val="28"/>
        </w:rPr>
      </w:pPr>
      <w:r w:rsidRPr="00657FB8">
        <w:rPr>
          <w:rFonts w:ascii="Sylexiad Sans Spaced Med" w:hAnsi="Sylexiad Sans Spaced Med"/>
          <w:sz w:val="28"/>
          <w:szCs w:val="28"/>
        </w:rPr>
        <w:t>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w:t>
      </w:r>
      <w:r w:rsidR="00953AA0">
        <w:rPr>
          <w:rFonts w:ascii="Sylexiad Sans Spaced Med" w:hAnsi="Sylexiad Sans Spaced Med"/>
          <w:sz w:val="28"/>
          <w:szCs w:val="28"/>
        </w:rPr>
        <w:t>s</w:t>
      </w:r>
      <w:r w:rsidRPr="00657FB8">
        <w:rPr>
          <w:rFonts w:ascii="Sylexiad Sans Spaced Med" w:hAnsi="Sylexiad Sans Spaced Med"/>
          <w:sz w:val="28"/>
          <w:szCs w:val="28"/>
        </w:rPr>
        <w:t xml:space="preserve"> will refer to the DfE’s </w:t>
      </w:r>
      <w:hyperlink r:id="rId62" w:history="1">
        <w:r w:rsidRPr="00657FB8">
          <w:rPr>
            <w:rStyle w:val="Hyperlink"/>
            <w:rFonts w:ascii="Sylexiad Sans Spaced Med" w:hAnsi="Sylexiad Sans Spaced Med"/>
            <w:sz w:val="28"/>
            <w:szCs w:val="28"/>
          </w:rPr>
          <w:t>guidance</w:t>
        </w:r>
      </w:hyperlink>
      <w:r w:rsidRPr="00657FB8">
        <w:rPr>
          <w:rFonts w:ascii="Sylexiad Sans Spaced Med" w:hAnsi="Sylexiad Sans Spaced Med"/>
          <w:sz w:val="28"/>
          <w:szCs w:val="28"/>
        </w:rPr>
        <w:t xml:space="preserve"> on keeping children safe in out-of-school settings in these circumstances.</w:t>
      </w:r>
    </w:p>
    <w:p w14:paraId="2CE045D5" w14:textId="77777777" w:rsidR="00FD13AB" w:rsidRPr="00657FB8" w:rsidRDefault="00FD13AB" w:rsidP="00FD13AB">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w:t>
      </w:r>
      <w:r w:rsidRPr="00657FB8">
        <w:rPr>
          <w:rFonts w:ascii="Sylexiad Sans Spaced Med" w:hAnsi="Sylexiad Sans Spaced Med"/>
          <w:sz w:val="28"/>
          <w:szCs w:val="28"/>
        </w:rPr>
        <w:lastRenderedPageBreak/>
        <w:t>agreement, as a condition of use and occupation of the premises, and specify that failure to comply with this would lead to termination of the agreement.</w:t>
      </w:r>
    </w:p>
    <w:p w14:paraId="32E3D6BE" w14:textId="77777777" w:rsidR="00FD13AB" w:rsidRPr="00657FB8" w:rsidRDefault="00FD13AB" w:rsidP="007242BC">
      <w:pPr>
        <w:pStyle w:val="Heading3"/>
        <w:rPr>
          <w:rFonts w:ascii="Sylexiad Sans Spaced Med" w:hAnsi="Sylexiad Sans Spaced Med"/>
          <w:b/>
          <w:bCs/>
          <w:sz w:val="28"/>
          <w:szCs w:val="28"/>
        </w:rPr>
      </w:pPr>
      <w:r w:rsidRPr="00657FB8">
        <w:rPr>
          <w:rFonts w:ascii="Sylexiad Sans Spaced Med" w:hAnsi="Sylexiad Sans Spaced Med"/>
          <w:b/>
          <w:bCs/>
          <w:sz w:val="28"/>
          <w:szCs w:val="28"/>
        </w:rPr>
        <w:t>Extracurricular activities and clubs</w:t>
      </w:r>
    </w:p>
    <w:p w14:paraId="69B2131C" w14:textId="77777777" w:rsidR="00FD13AB" w:rsidRPr="00657FB8" w:rsidRDefault="00FD13AB" w:rsidP="00FD13AB">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External bodies that host extracurricular activities and clubs at the school, e.g. charities or companies, will work in collaboration with the school to effectively safeguard pupils and adhere to local safeguarding arrangements. </w:t>
      </w:r>
    </w:p>
    <w:p w14:paraId="6F93FC13" w14:textId="77777777" w:rsidR="00FD13AB" w:rsidRPr="00657FB8" w:rsidRDefault="00FD13AB" w:rsidP="00FD13AB">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AF3597F" w14:textId="1B3A5C1E" w:rsidR="00E25B28" w:rsidRPr="00657FB8" w:rsidRDefault="00FD13AB" w:rsidP="00FD13AB">
      <w:pPr>
        <w:pStyle w:val="TNCBodyText"/>
        <w:rPr>
          <w:rFonts w:ascii="Sylexiad Sans Spaced Med" w:hAnsi="Sylexiad Sans Spaced Med"/>
          <w:sz w:val="28"/>
          <w:szCs w:val="28"/>
        </w:rPr>
      </w:pPr>
      <w:r w:rsidRPr="00657FB8">
        <w:rPr>
          <w:rFonts w:ascii="Sylexiad Sans Spaced Med" w:hAnsi="Sylexiad Sans Spaced Med"/>
          <w:sz w:val="28"/>
          <w:szCs w:val="28"/>
        </w:rPr>
        <w:t>All national governing bodies of sport that receive funding from either Sport England or UK Sport must aim to meet the Standards for Safeguarding and Protecting Children in Sport.</w:t>
      </w:r>
    </w:p>
    <w:p w14:paraId="0E7F0C1C" w14:textId="53C5583B" w:rsidR="00FD13AB" w:rsidRPr="00657FB8" w:rsidRDefault="00206A96" w:rsidP="00FD13AB">
      <w:pPr>
        <w:pStyle w:val="Heading2"/>
        <w:rPr>
          <w:rFonts w:ascii="Sylexiad Sans Spaced Med" w:hAnsi="Sylexiad Sans Spaced Med"/>
          <w:b/>
          <w:bCs/>
          <w:sz w:val="28"/>
          <w:szCs w:val="28"/>
        </w:rPr>
      </w:pPr>
      <w:bookmarkStart w:id="16" w:name="_Alternative_provision"/>
      <w:bookmarkEnd w:id="16"/>
      <w:r>
        <w:rPr>
          <w:rFonts w:ascii="Sylexiad Sans Spaced Med" w:hAnsi="Sylexiad Sans Spaced Med"/>
          <w:b/>
          <w:bCs/>
          <w:sz w:val="28"/>
          <w:szCs w:val="28"/>
        </w:rPr>
        <w:t xml:space="preserve"> </w:t>
      </w:r>
      <w:r w:rsidR="00FD13AB" w:rsidRPr="00657FB8">
        <w:rPr>
          <w:rFonts w:ascii="Sylexiad Sans Spaced Med" w:hAnsi="Sylexiad Sans Spaced Med"/>
          <w:b/>
          <w:bCs/>
          <w:sz w:val="28"/>
          <w:szCs w:val="28"/>
        </w:rPr>
        <w:t>Alternative provision</w:t>
      </w:r>
    </w:p>
    <w:p w14:paraId="5F6EB263" w14:textId="24EEAFE7" w:rsidR="007F19F3" w:rsidRPr="00657FB8" w:rsidRDefault="007F19F3" w:rsidP="00BE031B">
      <w:pPr>
        <w:jc w:val="both"/>
        <w:rPr>
          <w:rFonts w:ascii="Sylexiad Sans Spaced Med" w:hAnsi="Sylexiad Sans Spaced Med"/>
          <w:sz w:val="28"/>
          <w:szCs w:val="28"/>
        </w:rPr>
      </w:pPr>
      <w:r w:rsidRPr="00657FB8">
        <w:rPr>
          <w:rFonts w:ascii="Sylexiad Sans Spaced Med" w:hAnsi="Sylexiad Sans Spaced Med"/>
          <w:sz w:val="28"/>
          <w:szCs w:val="28"/>
        </w:rP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73E3C5CB" w14:textId="77777777" w:rsidR="007D108F" w:rsidRPr="00657FB8" w:rsidRDefault="007F19F3" w:rsidP="00BE031B">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Those responsible for the commissioning of </w:t>
      </w:r>
      <w:r w:rsidR="009409D3" w:rsidRPr="00657FB8">
        <w:rPr>
          <w:rFonts w:ascii="Sylexiad Sans Spaced Med" w:hAnsi="Sylexiad Sans Spaced Med"/>
          <w:sz w:val="28"/>
          <w:szCs w:val="28"/>
        </w:rPr>
        <w:t>AP</w:t>
      </w:r>
      <w:r w:rsidRPr="00657FB8">
        <w:rPr>
          <w:rFonts w:ascii="Sylexiad Sans Spaced Med" w:hAnsi="Sylexiad Sans Spaced Med"/>
          <w:sz w:val="28"/>
          <w:szCs w:val="28"/>
        </w:rPr>
        <w:t xml:space="preserve"> will be aware that pupils in </w:t>
      </w:r>
      <w:r w:rsidR="009409D3" w:rsidRPr="00657FB8">
        <w:rPr>
          <w:rFonts w:ascii="Sylexiad Sans Spaced Med" w:hAnsi="Sylexiad Sans Spaced Med"/>
          <w:sz w:val="28"/>
          <w:szCs w:val="28"/>
        </w:rPr>
        <w:t>AP</w:t>
      </w:r>
      <w:r w:rsidRPr="00657FB8">
        <w:rPr>
          <w:rFonts w:ascii="Sylexiad Sans Spaced Med" w:hAnsi="Sylexiad Sans Spaced Med"/>
          <w:sz w:val="28"/>
          <w:szCs w:val="28"/>
        </w:rPr>
        <w:t xml:space="preserve"> will often have complex needs – they will be mindful of the additional risk of harm that these pupils may be vulnerable to.</w:t>
      </w:r>
      <w:r w:rsidR="007E0500" w:rsidRPr="00657FB8">
        <w:rPr>
          <w:rFonts w:ascii="Sylexiad Sans Spaced Med" w:hAnsi="Sylexiad Sans Spaced Med"/>
          <w:sz w:val="28"/>
          <w:szCs w:val="28"/>
        </w:rPr>
        <w:t xml:space="preserve"> </w:t>
      </w:r>
    </w:p>
    <w:p w14:paraId="7E59B5B9" w14:textId="3541A035" w:rsidR="00FD13AB" w:rsidRPr="00657FB8" w:rsidRDefault="007E0500" w:rsidP="00BE031B">
      <w:pPr>
        <w:pStyle w:val="TNCBodyText"/>
        <w:rPr>
          <w:rFonts w:ascii="Sylexiad Sans Spaced Med" w:hAnsi="Sylexiad Sans Spaced Med"/>
          <w:sz w:val="28"/>
          <w:szCs w:val="28"/>
        </w:rPr>
      </w:pPr>
      <w:r w:rsidRPr="00657FB8">
        <w:rPr>
          <w:rFonts w:ascii="Sylexiad Sans Spaced Med" w:hAnsi="Sylexiad Sans Spaced Med"/>
          <w:b/>
          <w:bCs/>
          <w:sz w:val="28"/>
          <w:szCs w:val="28"/>
        </w:rPr>
        <w:t xml:space="preserve">The </w:t>
      </w:r>
      <w:r w:rsidR="007E392C" w:rsidRPr="00657FB8">
        <w:rPr>
          <w:rFonts w:ascii="Sylexiad Sans Spaced Med" w:hAnsi="Sylexiad Sans Spaced Med"/>
          <w:b/>
          <w:bCs/>
          <w:sz w:val="28"/>
          <w:szCs w:val="28"/>
        </w:rPr>
        <w:t>E</w:t>
      </w:r>
      <w:r w:rsidRPr="00657FB8">
        <w:rPr>
          <w:rFonts w:ascii="Sylexiad Sans Spaced Med" w:hAnsi="Sylexiad Sans Spaced Med"/>
          <w:b/>
          <w:bCs/>
          <w:sz w:val="28"/>
          <w:szCs w:val="28"/>
        </w:rPr>
        <w:t>mbark</w:t>
      </w:r>
      <w:r w:rsidR="007E392C" w:rsidRPr="00657FB8">
        <w:rPr>
          <w:rFonts w:ascii="Sylexiad Sans Spaced Med" w:hAnsi="Sylexiad Sans Spaced Med"/>
          <w:b/>
          <w:bCs/>
          <w:sz w:val="28"/>
          <w:szCs w:val="28"/>
        </w:rPr>
        <w:t xml:space="preserve"> Fe</w:t>
      </w:r>
      <w:r w:rsidR="007D108F" w:rsidRPr="00657FB8">
        <w:rPr>
          <w:rFonts w:ascii="Sylexiad Sans Spaced Med" w:hAnsi="Sylexiad Sans Spaced Med"/>
          <w:b/>
          <w:bCs/>
          <w:sz w:val="28"/>
          <w:szCs w:val="28"/>
        </w:rPr>
        <w:t>d</w:t>
      </w:r>
      <w:r w:rsidR="007E392C" w:rsidRPr="00657FB8">
        <w:rPr>
          <w:rFonts w:ascii="Sylexiad Sans Spaced Med" w:hAnsi="Sylexiad Sans Spaced Med"/>
          <w:b/>
          <w:bCs/>
          <w:sz w:val="28"/>
          <w:szCs w:val="28"/>
        </w:rPr>
        <w:t>eration</w:t>
      </w:r>
      <w:r w:rsidRPr="00657FB8">
        <w:rPr>
          <w:rFonts w:ascii="Sylexiad Sans Spaced Med" w:hAnsi="Sylexiad Sans Spaced Med"/>
          <w:b/>
          <w:bCs/>
          <w:sz w:val="28"/>
          <w:szCs w:val="28"/>
        </w:rPr>
        <w:t xml:space="preserve"> </w:t>
      </w:r>
      <w:r w:rsidR="007E392C" w:rsidRPr="00657FB8">
        <w:rPr>
          <w:rFonts w:ascii="Sylexiad Sans Spaced Med" w:hAnsi="Sylexiad Sans Spaced Med"/>
          <w:b/>
          <w:bCs/>
          <w:sz w:val="28"/>
          <w:szCs w:val="28"/>
        </w:rPr>
        <w:t>A</w:t>
      </w:r>
      <w:r w:rsidRPr="00657FB8">
        <w:rPr>
          <w:rFonts w:ascii="Sylexiad Sans Spaced Med" w:hAnsi="Sylexiad Sans Spaced Med"/>
          <w:b/>
          <w:bCs/>
          <w:sz w:val="28"/>
          <w:szCs w:val="28"/>
        </w:rPr>
        <w:t>lternative Provi</w:t>
      </w:r>
      <w:r w:rsidR="007E392C" w:rsidRPr="00657FB8">
        <w:rPr>
          <w:rFonts w:ascii="Sylexiad Sans Spaced Med" w:hAnsi="Sylexiad Sans Spaced Med"/>
          <w:b/>
          <w:bCs/>
          <w:sz w:val="28"/>
          <w:szCs w:val="28"/>
        </w:rPr>
        <w:t>sion</w:t>
      </w:r>
      <w:r w:rsidRPr="00657FB8">
        <w:rPr>
          <w:rFonts w:ascii="Sylexiad Sans Spaced Med" w:hAnsi="Sylexiad Sans Spaced Med"/>
          <w:b/>
          <w:bCs/>
          <w:sz w:val="28"/>
          <w:szCs w:val="28"/>
        </w:rPr>
        <w:t xml:space="preserve"> </w:t>
      </w:r>
      <w:r w:rsidR="007E392C" w:rsidRPr="00657FB8">
        <w:rPr>
          <w:rFonts w:ascii="Sylexiad Sans Spaced Med" w:hAnsi="Sylexiad Sans Spaced Med"/>
          <w:b/>
          <w:bCs/>
          <w:sz w:val="28"/>
          <w:szCs w:val="28"/>
        </w:rPr>
        <w:t>Protocol</w:t>
      </w:r>
      <w:r w:rsidR="007E392C" w:rsidRPr="00657FB8">
        <w:rPr>
          <w:rFonts w:ascii="Sylexiad Sans Spaced Med" w:hAnsi="Sylexiad Sans Spaced Med"/>
          <w:sz w:val="28"/>
          <w:szCs w:val="28"/>
        </w:rPr>
        <w:t xml:space="preserve"> will be followed to ensure</w:t>
      </w:r>
      <w:r w:rsidR="007D108F" w:rsidRPr="00657FB8">
        <w:rPr>
          <w:rFonts w:ascii="Sylexiad Sans Spaced Med" w:hAnsi="Sylexiad Sans Spaced Med"/>
          <w:sz w:val="28"/>
          <w:szCs w:val="28"/>
        </w:rPr>
        <w:t xml:space="preserve"> the appropriate procedures are followed. </w:t>
      </w:r>
    </w:p>
    <w:p w14:paraId="3B4A6075" w14:textId="54D6BF4D" w:rsidR="007B6C43" w:rsidRPr="00657FB8" w:rsidRDefault="007B6C43" w:rsidP="00BE031B">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206A96">
        <w:rPr>
          <w:rFonts w:ascii="Sylexiad Sans Spaced Med" w:hAnsi="Sylexiad Sans Spaced Med"/>
          <w:sz w:val="28"/>
          <w:szCs w:val="28"/>
        </w:rPr>
        <w:t>s</w:t>
      </w:r>
      <w:r w:rsidRPr="00657FB8">
        <w:rPr>
          <w:rFonts w:ascii="Sylexiad Sans Spaced Med" w:hAnsi="Sylexiad Sans Spaced Med"/>
          <w:sz w:val="28"/>
          <w:szCs w:val="28"/>
        </w:rPr>
        <w:t xml:space="preserve"> will obtain written information from the alternative provider that appropriate safeguarding checks have been carried out on individuals working at their establishment. This will include written confirmation that the alternative provider will inform the school of any arrangements that may put the pupil at risk.</w:t>
      </w:r>
    </w:p>
    <w:p w14:paraId="42D40ED1" w14:textId="6246DAA5" w:rsidR="007B6C43" w:rsidRPr="00657FB8" w:rsidRDefault="007B6C43" w:rsidP="00BE031B">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B71024">
        <w:rPr>
          <w:rFonts w:ascii="Sylexiad Sans Spaced Med" w:hAnsi="Sylexiad Sans Spaced Med"/>
          <w:sz w:val="28"/>
          <w:szCs w:val="28"/>
        </w:rPr>
        <w:t>s</w:t>
      </w:r>
      <w:r w:rsidRPr="00657FB8">
        <w:rPr>
          <w:rFonts w:ascii="Sylexiad Sans Spaced Med" w:hAnsi="Sylexiad Sans Spaced Med"/>
          <w:sz w:val="28"/>
          <w:szCs w:val="28"/>
        </w:rPr>
        <w:t xml:space="preserve"> will continue to carry out safeguarding checks and conduct its own due diligence to ensure that the </w:t>
      </w:r>
      <w:r w:rsidR="009A730E" w:rsidRPr="00657FB8">
        <w:rPr>
          <w:rFonts w:ascii="Sylexiad Sans Spaced Med" w:hAnsi="Sylexiad Sans Spaced Med"/>
          <w:sz w:val="28"/>
          <w:szCs w:val="28"/>
        </w:rPr>
        <w:t>AP</w:t>
      </w:r>
      <w:r w:rsidRPr="00657FB8">
        <w:rPr>
          <w:rFonts w:ascii="Sylexiad Sans Spaced Med" w:hAnsi="Sylexiad Sans Spaced Med"/>
          <w:sz w:val="28"/>
          <w:szCs w:val="28"/>
        </w:rPr>
        <w:t xml:space="preserve"> is appropriate for meeting each pupil’s individual needs.</w:t>
      </w:r>
    </w:p>
    <w:p w14:paraId="2970D589" w14:textId="533EE3FA" w:rsidR="007B6C43" w:rsidRPr="00657FB8" w:rsidRDefault="007B6C43" w:rsidP="00BE031B">
      <w:pPr>
        <w:pStyle w:val="TNCBodyText"/>
        <w:rPr>
          <w:rFonts w:ascii="Sylexiad Sans Spaced Med" w:hAnsi="Sylexiad Sans Spaced Med"/>
          <w:sz w:val="28"/>
          <w:szCs w:val="28"/>
        </w:rPr>
      </w:pPr>
      <w:r w:rsidRPr="00657FB8">
        <w:rPr>
          <w:rFonts w:ascii="Sylexiad Sans Spaced Med" w:hAnsi="Sylexiad Sans Spaced Med"/>
          <w:sz w:val="28"/>
          <w:szCs w:val="28"/>
        </w:rPr>
        <w:t>The school</w:t>
      </w:r>
      <w:r w:rsidR="00B71024">
        <w:rPr>
          <w:rFonts w:ascii="Sylexiad Sans Spaced Med" w:hAnsi="Sylexiad Sans Spaced Med"/>
          <w:sz w:val="28"/>
          <w:szCs w:val="28"/>
        </w:rPr>
        <w:t>s</w:t>
      </w:r>
      <w:r w:rsidRPr="00657FB8">
        <w:rPr>
          <w:rFonts w:ascii="Sylexiad Sans Spaced Med" w:hAnsi="Sylexiad Sans Spaced Med"/>
          <w:sz w:val="28"/>
          <w:szCs w:val="28"/>
        </w:rPr>
        <w:t xml:space="preserve"> will ensure that the location of pupils placed at </w:t>
      </w:r>
      <w:r w:rsidR="009A730E" w:rsidRPr="00657FB8">
        <w:rPr>
          <w:rFonts w:ascii="Sylexiad Sans Spaced Med" w:hAnsi="Sylexiad Sans Spaced Med"/>
          <w:sz w:val="28"/>
          <w:szCs w:val="28"/>
        </w:rPr>
        <w:t>AP</w:t>
      </w:r>
      <w:r w:rsidRPr="00657FB8">
        <w:rPr>
          <w:rFonts w:ascii="Sylexiad Sans Spaced Med" w:hAnsi="Sylexiad Sans Spaced Med"/>
          <w:sz w:val="28"/>
          <w:szCs w:val="28"/>
        </w:rPr>
        <w:t xml:space="preserve"> is always known and will maintain records of the address of the alternative provider and any subcontracted provision or satellite sites the pupil may attend.</w:t>
      </w:r>
    </w:p>
    <w:p w14:paraId="7CA567A7" w14:textId="31589E16" w:rsidR="007E0500" w:rsidRPr="00657FB8" w:rsidRDefault="009A730E" w:rsidP="009C5EDA">
      <w:pPr>
        <w:pStyle w:val="TNCBodyText"/>
        <w:rPr>
          <w:rFonts w:ascii="Sylexiad Sans Spaced Med" w:hAnsi="Sylexiad Sans Spaced Med"/>
          <w:sz w:val="28"/>
          <w:szCs w:val="28"/>
        </w:rPr>
      </w:pPr>
      <w:r w:rsidRPr="00657FB8">
        <w:rPr>
          <w:rFonts w:ascii="Sylexiad Sans Spaced Med" w:hAnsi="Sylexiad Sans Spaced Med"/>
          <w:sz w:val="28"/>
          <w:szCs w:val="28"/>
        </w:rPr>
        <w:t>AP</w:t>
      </w:r>
      <w:r w:rsidR="007B6C43" w:rsidRPr="00657FB8">
        <w:rPr>
          <w:rFonts w:ascii="Sylexiad Sans Spaced Med" w:hAnsi="Sylexiad Sans Spaced Med"/>
          <w:sz w:val="28"/>
          <w:szCs w:val="28"/>
        </w:rPr>
        <w:t xml:space="preserve"> placement reviews will take place at least half termly to ensure that pupils are regularly attending and the placement continues to be safe and meets their needs.</w:t>
      </w:r>
    </w:p>
    <w:p w14:paraId="46A74808" w14:textId="3BC96E1B" w:rsidR="007B6C43" w:rsidRPr="00657FB8" w:rsidRDefault="007B6C43" w:rsidP="009C5EDA">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Where safeguarding concerns arise, the placement will be immediately reviewed, and terminated, if necessary, unless or until those concerns have been satisfactorily addressed.</w:t>
      </w:r>
    </w:p>
    <w:p w14:paraId="3D874DB2" w14:textId="68FDC9EA" w:rsidR="007F19F3" w:rsidRPr="00657FB8" w:rsidRDefault="00860AF1" w:rsidP="007F19F3">
      <w:pPr>
        <w:pStyle w:val="Heading2"/>
        <w:rPr>
          <w:rFonts w:ascii="Sylexiad Sans Spaced Med" w:hAnsi="Sylexiad Sans Spaced Med"/>
          <w:b/>
          <w:bCs/>
          <w:sz w:val="28"/>
          <w:szCs w:val="28"/>
        </w:rPr>
      </w:pPr>
      <w:bookmarkStart w:id="17" w:name="_Work_experience"/>
      <w:bookmarkEnd w:id="17"/>
      <w:r w:rsidRPr="00657FB8">
        <w:rPr>
          <w:rFonts w:ascii="Sylexiad Sans Spaced Med" w:hAnsi="Sylexiad Sans Spaced Med"/>
          <w:color w:val="auto"/>
          <w:sz w:val="28"/>
          <w:szCs w:val="28"/>
        </w:rPr>
        <w:t xml:space="preserve"> </w:t>
      </w:r>
      <w:r w:rsidR="007F19F3" w:rsidRPr="00657FB8">
        <w:rPr>
          <w:rFonts w:ascii="Sylexiad Sans Spaced Med" w:hAnsi="Sylexiad Sans Spaced Med"/>
          <w:b/>
          <w:bCs/>
          <w:sz w:val="28"/>
          <w:szCs w:val="28"/>
        </w:rPr>
        <w:t>Work experience</w:t>
      </w:r>
    </w:p>
    <w:p w14:paraId="28E809CF" w14:textId="77777777" w:rsidR="0034158C" w:rsidRPr="00657FB8" w:rsidRDefault="00207758" w:rsidP="007F19F3">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When a pupil is sent on work experience, the school will ensure that the provider has appropriate safeguarding policies and procedures in place. </w:t>
      </w:r>
    </w:p>
    <w:p w14:paraId="36966FA0" w14:textId="77777777" w:rsidR="00112944" w:rsidRPr="00657FB8" w:rsidRDefault="0034158C" w:rsidP="007F19F3">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not allow someone on the barred list to engage in regulated activity with a pupil on a work experience placement.</w:t>
      </w:r>
      <w:r w:rsidR="00112944" w:rsidRPr="00657FB8">
        <w:rPr>
          <w:rFonts w:ascii="Sylexiad Sans Spaced Med" w:hAnsi="Sylexiad Sans Spaced Med"/>
          <w:sz w:val="28"/>
          <w:szCs w:val="28"/>
        </w:rPr>
        <w:t xml:space="preserve"> </w:t>
      </w:r>
    </w:p>
    <w:p w14:paraId="35AEDD88" w14:textId="3C08BF0F" w:rsidR="007F19F3" w:rsidRPr="00657FB8" w:rsidRDefault="00207758" w:rsidP="007F19F3">
      <w:pPr>
        <w:pStyle w:val="TNCBodyText"/>
        <w:rPr>
          <w:rFonts w:ascii="Sylexiad Sans Spaced Med" w:hAnsi="Sylexiad Sans Spaced Med"/>
          <w:sz w:val="28"/>
          <w:szCs w:val="28"/>
        </w:rPr>
      </w:pPr>
      <w:r w:rsidRPr="00657FB8">
        <w:rPr>
          <w:rFonts w:ascii="Sylexiad Sans Spaced Med" w:hAnsi="Sylexiad Sans Spaced Med"/>
          <w:sz w:val="28"/>
          <w:szCs w:val="28"/>
        </w:rPr>
        <w:t>Where the school has pupils conduct work experience at the school, an enhanced DBS check will be obtained if the pupil is over the age of 16.</w:t>
      </w:r>
    </w:p>
    <w:p w14:paraId="59428851" w14:textId="33B45F58" w:rsidR="00207758" w:rsidRPr="00657FB8" w:rsidRDefault="00B71024" w:rsidP="00207758">
      <w:pPr>
        <w:pStyle w:val="Heading2"/>
        <w:rPr>
          <w:rFonts w:ascii="Sylexiad Sans Spaced Med" w:hAnsi="Sylexiad Sans Spaced Med"/>
          <w:b/>
          <w:bCs/>
          <w:sz w:val="28"/>
          <w:szCs w:val="28"/>
        </w:rPr>
      </w:pPr>
      <w:bookmarkStart w:id="18" w:name="_Homestay_exchange_visits"/>
      <w:bookmarkEnd w:id="18"/>
      <w:r>
        <w:rPr>
          <w:rFonts w:ascii="Sylexiad Sans Spaced Med" w:hAnsi="Sylexiad Sans Spaced Med"/>
          <w:b/>
          <w:bCs/>
          <w:sz w:val="28"/>
          <w:szCs w:val="28"/>
        </w:rPr>
        <w:t xml:space="preserve"> </w:t>
      </w:r>
      <w:r w:rsidR="00207758" w:rsidRPr="00657FB8">
        <w:rPr>
          <w:rFonts w:ascii="Sylexiad Sans Spaced Med" w:hAnsi="Sylexiad Sans Spaced Med"/>
          <w:b/>
          <w:bCs/>
          <w:sz w:val="28"/>
          <w:szCs w:val="28"/>
        </w:rPr>
        <w:t>Homestay exchange visits</w:t>
      </w:r>
    </w:p>
    <w:p w14:paraId="0C27F120" w14:textId="77777777" w:rsidR="009124B6" w:rsidRPr="00657FB8" w:rsidRDefault="009124B6" w:rsidP="007242BC">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School-arranged homestays in UK</w:t>
      </w:r>
    </w:p>
    <w:p w14:paraId="735A2174" w14:textId="77777777" w:rsidR="009124B6" w:rsidRPr="00657FB8" w:rsidRDefault="009124B6" w:rsidP="009124B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63C24E42" w14:textId="77777777" w:rsidR="009124B6" w:rsidRPr="00657FB8" w:rsidRDefault="009124B6" w:rsidP="009124B6">
      <w:pPr>
        <w:pStyle w:val="TNCBodyText"/>
        <w:rPr>
          <w:rFonts w:ascii="Sylexiad Sans Spaced Med" w:hAnsi="Sylexiad Sans Spaced Med"/>
          <w:sz w:val="28"/>
          <w:szCs w:val="28"/>
        </w:rPr>
      </w:pPr>
      <w:r w:rsidRPr="00657FB8">
        <w:rPr>
          <w:rFonts w:ascii="Sylexiad Sans Spaced Med" w:hAnsi="Sylexiad Sans Spaced Med"/>
          <w:sz w:val="28"/>
          <w:szCs w:val="28"/>
        </w:rP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30412234" w14:textId="77777777" w:rsidR="009124B6" w:rsidRPr="00657FB8" w:rsidRDefault="009124B6" w:rsidP="007242BC">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School-arranged homestays abroad</w:t>
      </w:r>
    </w:p>
    <w:p w14:paraId="4DC9F1C4" w14:textId="77777777" w:rsidR="009124B6" w:rsidRPr="00657FB8" w:rsidRDefault="009124B6" w:rsidP="009124B6">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74CD3FA" w14:textId="77777777" w:rsidR="009124B6" w:rsidRPr="00657FB8" w:rsidRDefault="009124B6" w:rsidP="007242BC">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Privately arranged homestays</w:t>
      </w:r>
    </w:p>
    <w:p w14:paraId="396D0D9D" w14:textId="77777777" w:rsidR="009124B6" w:rsidRPr="00657FB8" w:rsidRDefault="009124B6" w:rsidP="009124B6">
      <w:pPr>
        <w:pStyle w:val="TNCBodyText"/>
        <w:rPr>
          <w:rFonts w:ascii="Sylexiad Sans Spaced Med" w:hAnsi="Sylexiad Sans Spaced Med"/>
          <w:sz w:val="28"/>
          <w:szCs w:val="28"/>
        </w:rPr>
      </w:pPr>
      <w:r w:rsidRPr="00657FB8">
        <w:rPr>
          <w:rFonts w:ascii="Sylexiad Sans Spaced Med" w:hAnsi="Sylexiad Sans Spaced Med"/>
          <w:sz w:val="28"/>
          <w:szCs w:val="28"/>
        </w:rPr>
        <w:t>Where a parent or pupil arranges their own homestay, this is a private arrangement and the school is not the regulated activity provider.</w:t>
      </w:r>
    </w:p>
    <w:p w14:paraId="27B01A2D" w14:textId="77777777" w:rsidR="009124B6" w:rsidRPr="00657FB8" w:rsidRDefault="009124B6" w:rsidP="007242BC">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lastRenderedPageBreak/>
        <w:t>Private fostering</w:t>
      </w:r>
    </w:p>
    <w:p w14:paraId="52F30BB2" w14:textId="29E8F788" w:rsidR="00207758" w:rsidRPr="00657FB8" w:rsidRDefault="009124B6" w:rsidP="009124B6">
      <w:pPr>
        <w:pStyle w:val="TNCBodyText"/>
        <w:rPr>
          <w:rFonts w:ascii="Sylexiad Sans Spaced Med" w:hAnsi="Sylexiad Sans Spaced Med"/>
          <w:sz w:val="28"/>
          <w:szCs w:val="28"/>
        </w:rPr>
      </w:pPr>
      <w:r w:rsidRPr="00657FB8">
        <w:rPr>
          <w:rFonts w:ascii="Sylexiad Sans Spaced Med" w:hAnsi="Sylexiad Sans Spaced Med"/>
          <w:sz w:val="28"/>
          <w:szCs w:val="28"/>
        </w:rP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14:paraId="03730D99" w14:textId="45B690ED" w:rsidR="009124B6" w:rsidRPr="00657FB8" w:rsidRDefault="007569E6" w:rsidP="009124B6">
      <w:pPr>
        <w:pStyle w:val="Heading2"/>
        <w:rPr>
          <w:rFonts w:ascii="Sylexiad Sans Spaced Med" w:hAnsi="Sylexiad Sans Spaced Med"/>
          <w:b/>
          <w:bCs/>
          <w:sz w:val="28"/>
          <w:szCs w:val="28"/>
        </w:rPr>
      </w:pPr>
      <w:bookmarkStart w:id="19" w:name="_Concerns_about_pupils"/>
      <w:bookmarkEnd w:id="19"/>
      <w:r w:rsidRPr="00657FB8">
        <w:rPr>
          <w:rFonts w:ascii="Sylexiad Sans Spaced Med" w:hAnsi="Sylexiad Sans Spaced Med"/>
          <w:b/>
          <w:bCs/>
          <w:sz w:val="28"/>
          <w:szCs w:val="28"/>
        </w:rPr>
        <w:t>Reporting and responding to c</w:t>
      </w:r>
      <w:r w:rsidR="009124B6" w:rsidRPr="00657FB8">
        <w:rPr>
          <w:rFonts w:ascii="Sylexiad Sans Spaced Med" w:hAnsi="Sylexiad Sans Spaced Med"/>
          <w:b/>
          <w:bCs/>
          <w:sz w:val="28"/>
          <w:szCs w:val="28"/>
        </w:rPr>
        <w:t>oncerns about pupils</w:t>
      </w:r>
    </w:p>
    <w:p w14:paraId="607D1503" w14:textId="6E202BF3" w:rsidR="00B64133" w:rsidRPr="00657FB8" w:rsidRDefault="00B64133" w:rsidP="009C5EDA">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Reporting concerns</w:t>
      </w:r>
    </w:p>
    <w:p w14:paraId="47D7F627" w14:textId="6342F6E5" w:rsidR="002D3161" w:rsidRPr="00657FB8" w:rsidRDefault="002D3161"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Staff members will maintain an attitude of ‘it could happen here’ where safeguarding is concerned. Staff will always act in the best interests of a pupil when they are concerned about their welfare.</w:t>
      </w:r>
    </w:p>
    <w:p w14:paraId="01AB1204" w14:textId="1B06A581" w:rsidR="00064FDE" w:rsidRPr="00657FB8" w:rsidRDefault="00064FDE"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Staff will be aware that data protection laws do not prevent the sharing of information for the purposes of keeping children safe and promoting their welfare. If there is any doubt about sharing information, staff will speak to the DSL or deputy. Fears about sharing information will not stand in the way of the need to safeguard and promote the welfare of children.</w:t>
      </w:r>
    </w:p>
    <w:p w14:paraId="64353538" w14:textId="26BBBE98" w:rsidR="001C4976" w:rsidRPr="00657FB8" w:rsidRDefault="001C4976"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If a member of staff has any concern about a pupil’s welfare, or a pupil has reported a safeguarding concern in relation to themselves or a peer, they will act on them immediately by speaking to the DSL or deputy DSL. </w:t>
      </w:r>
    </w:p>
    <w:p w14:paraId="04632756" w14:textId="380BE465" w:rsidR="00B64133" w:rsidRPr="00657FB8" w:rsidRDefault="00B64133"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Staff will not assume that a colleague or other professional will take action and share information that might be critical in keeping pupils safe. Staff will be mindful that early information sharing is vital for effective identification, assessment, and allocation of appropriate service provision.</w:t>
      </w:r>
    </w:p>
    <w:p w14:paraId="5406ED2E" w14:textId="77DC8A89" w:rsidR="00B64133" w:rsidRPr="00657FB8" w:rsidRDefault="00B64133"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Where the DSL is not available to discuss the concern, staff members will contact the deputy DSL with the matter. If, in exceptional circumstances, neither the DSL nor deputy is available, this will not delay action being taken. Staff will consider speaking to a member of the SLT and/or take advice from LA children’s social care. In these circumstances, any action taken will be shared with the DSL or deputy as soon as possible.</w:t>
      </w:r>
    </w:p>
    <w:p w14:paraId="011FA124" w14:textId="5E3316D0" w:rsidR="00B64133" w:rsidRPr="00657FB8" w:rsidRDefault="00B64133" w:rsidP="009C5EDA">
      <w:pPr>
        <w:pStyle w:val="Heading3"/>
        <w:rPr>
          <w:rFonts w:ascii="Sylexiad Sans Spaced Med" w:hAnsi="Sylexiad Sans Spaced Med"/>
          <w:sz w:val="28"/>
          <w:szCs w:val="28"/>
        </w:rPr>
      </w:pPr>
      <w:r w:rsidRPr="00657FB8">
        <w:rPr>
          <w:rFonts w:ascii="Sylexiad Sans Spaced Med" w:hAnsi="Sylexiad Sans Spaced Med"/>
          <w:sz w:val="28"/>
          <w:szCs w:val="28"/>
        </w:rPr>
        <w:t>Determining the appropriate response</w:t>
      </w:r>
    </w:p>
    <w:p w14:paraId="408741AE" w14:textId="77777777" w:rsidR="00B64133" w:rsidRPr="00657FB8" w:rsidRDefault="00ED3A2D"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Following a report, the DSL or deputy DSL will consider the information provided, the pupil's level of need and any known history before determining the most appropriate course of action. </w:t>
      </w:r>
    </w:p>
    <w:p w14:paraId="710D7338" w14:textId="3959AE7A" w:rsidR="00064FDE" w:rsidRPr="00657FB8" w:rsidRDefault="00ED3A2D"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This may include:</w:t>
      </w:r>
    </w:p>
    <w:p w14:paraId="0D242A2E" w14:textId="2836F315" w:rsidR="00064FDE" w:rsidRPr="00657FB8" w:rsidRDefault="00064FDE" w:rsidP="008971C8">
      <w:pPr>
        <w:pStyle w:val="TNCBodyText"/>
        <w:numPr>
          <w:ilvl w:val="0"/>
          <w:numId w:val="55"/>
        </w:numPr>
        <w:rPr>
          <w:rFonts w:ascii="Sylexiad Sans Spaced Med" w:hAnsi="Sylexiad Sans Spaced Med"/>
          <w:sz w:val="28"/>
          <w:szCs w:val="28"/>
        </w:rPr>
      </w:pPr>
      <w:r w:rsidRPr="00657FB8">
        <w:rPr>
          <w:rFonts w:ascii="Sylexiad Sans Spaced Med" w:hAnsi="Sylexiad Sans Spaced Med"/>
          <w:sz w:val="28"/>
          <w:szCs w:val="28"/>
        </w:rPr>
        <w:t xml:space="preserve">Managing any support for the pupil internally via the school’s pastoral support processes, including considering where doing so does not place the pupil at additional </w:t>
      </w:r>
      <w:r w:rsidRPr="00657FB8">
        <w:rPr>
          <w:rFonts w:ascii="Sylexiad Sans Spaced Med" w:hAnsi="Sylexiad Sans Spaced Med"/>
          <w:sz w:val="28"/>
          <w:szCs w:val="28"/>
        </w:rPr>
        <w:lastRenderedPageBreak/>
        <w:t>risk, and whether the DSL or deputy should inform parents to further support the pupil’s wellbeing.</w:t>
      </w:r>
    </w:p>
    <w:p w14:paraId="650F7C06" w14:textId="5E51443F" w:rsidR="00064FDE" w:rsidRPr="00657FB8" w:rsidRDefault="00064FDE" w:rsidP="008971C8">
      <w:pPr>
        <w:pStyle w:val="TNCBodyText"/>
        <w:numPr>
          <w:ilvl w:val="0"/>
          <w:numId w:val="55"/>
        </w:numPr>
        <w:rPr>
          <w:rFonts w:ascii="Sylexiad Sans Spaced Med" w:hAnsi="Sylexiad Sans Spaced Med"/>
          <w:sz w:val="28"/>
          <w:szCs w:val="28"/>
        </w:rPr>
      </w:pPr>
      <w:r w:rsidRPr="00657FB8">
        <w:rPr>
          <w:rFonts w:ascii="Sylexiad Sans Spaced Med" w:hAnsi="Sylexiad Sans Spaced Med"/>
          <w:sz w:val="28"/>
          <w:szCs w:val="28"/>
        </w:rPr>
        <w:t xml:space="preserve">Undertaking a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xml:space="preserve"> assessment.</w:t>
      </w:r>
    </w:p>
    <w:p w14:paraId="335F0CD8" w14:textId="70AF9292" w:rsidR="00064FDE" w:rsidRPr="00657FB8" w:rsidRDefault="00064FDE" w:rsidP="008971C8">
      <w:pPr>
        <w:pStyle w:val="TNCBodyText"/>
        <w:numPr>
          <w:ilvl w:val="0"/>
          <w:numId w:val="55"/>
        </w:numPr>
        <w:rPr>
          <w:rFonts w:ascii="Sylexiad Sans Spaced Med" w:hAnsi="Sylexiad Sans Spaced Med"/>
          <w:sz w:val="28"/>
          <w:szCs w:val="28"/>
        </w:rPr>
      </w:pPr>
      <w:r w:rsidRPr="00657FB8">
        <w:rPr>
          <w:rFonts w:ascii="Sylexiad Sans Spaced Med" w:hAnsi="Sylexiad Sans Spaced Med"/>
          <w:sz w:val="28"/>
          <w:szCs w:val="28"/>
        </w:rPr>
        <w:t>Making a referral to statutory services, e.g. as the pupil could be in need, is in need or is suffering, or likely to suffer harm.</w:t>
      </w:r>
    </w:p>
    <w:p w14:paraId="0A14AB80" w14:textId="20E044A3" w:rsidR="00B64133" w:rsidRPr="00657FB8" w:rsidRDefault="00B64133"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a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or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xml:space="preserve"> assessment is undertaken, </w:t>
      </w:r>
      <w:r w:rsidR="002024D8">
        <w:rPr>
          <w:rFonts w:ascii="Sylexiad Sans Spaced Med" w:hAnsi="Sylexiad Sans Spaced Med"/>
          <w:sz w:val="28"/>
          <w:szCs w:val="28"/>
        </w:rPr>
        <w:t>a</w:t>
      </w:r>
      <w:r w:rsidRPr="00657FB8">
        <w:rPr>
          <w:rFonts w:ascii="Sylexiad Sans Spaced Med" w:hAnsi="Sylexiad Sans Spaced Med"/>
          <w:sz w:val="28"/>
          <w:szCs w:val="28"/>
        </w:rPr>
        <w:t xml:space="preserve"> DSL will normally coordinate the school's involvement with partner agencies. Staff will contribute to assessments, planning and reviews as required. The school will keep all cases under regular review and will request further intervention or make a referral to </w:t>
      </w:r>
      <w:r w:rsidR="00C743C4" w:rsidRPr="00657FB8">
        <w:rPr>
          <w:rFonts w:ascii="Sylexiad Sans Spaced Med" w:hAnsi="Sylexiad Sans Spaced Med"/>
          <w:sz w:val="28"/>
          <w:szCs w:val="28"/>
        </w:rPr>
        <w:t>CSCS</w:t>
      </w:r>
      <w:r w:rsidRPr="00657FB8">
        <w:rPr>
          <w:rFonts w:ascii="Sylexiad Sans Spaced Med" w:hAnsi="Sylexiad Sans Spaced Med"/>
          <w:sz w:val="28"/>
          <w:szCs w:val="28"/>
        </w:rPr>
        <w:t xml:space="preserve"> where the pupil's circumstances do not improve or where risks increase.</w:t>
      </w:r>
    </w:p>
    <w:p w14:paraId="3DD15174" w14:textId="77E03D23" w:rsidR="00A941B5" w:rsidRPr="00657FB8" w:rsidRDefault="00A941B5"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members will be advised to read the DfE’s </w:t>
      </w:r>
      <w:hyperlink r:id="rId63" w:history="1">
        <w:r w:rsidRPr="00657FB8">
          <w:rPr>
            <w:rStyle w:val="Hyperlink"/>
            <w:rFonts w:ascii="Sylexiad Sans Spaced Med" w:hAnsi="Sylexiad Sans Spaced Med"/>
            <w:sz w:val="28"/>
            <w:szCs w:val="28"/>
          </w:rPr>
          <w:t>guidance on information sharing</w:t>
        </w:r>
      </w:hyperlink>
      <w:r w:rsidRPr="00657FB8">
        <w:rPr>
          <w:rFonts w:ascii="Sylexiad Sans Spaced Med" w:hAnsi="Sylexiad Sans Spaced Med"/>
          <w:sz w:val="28"/>
          <w:szCs w:val="28"/>
        </w:rPr>
        <w:t xml:space="preserve"> to support them in the event that they need to make a decision about sharing information.</w:t>
      </w:r>
    </w:p>
    <w:p w14:paraId="3FED12F7" w14:textId="04BCFB68" w:rsidR="00B64133" w:rsidRPr="00657FB8" w:rsidRDefault="00B64133" w:rsidP="009C5EDA">
      <w:pPr>
        <w:pStyle w:val="Heading3"/>
        <w:rPr>
          <w:rFonts w:ascii="Sylexiad Sans Spaced Med" w:hAnsi="Sylexiad Sans Spaced Med"/>
          <w:sz w:val="28"/>
          <w:szCs w:val="28"/>
        </w:rPr>
      </w:pPr>
      <w:r w:rsidRPr="00657FB8">
        <w:rPr>
          <w:rFonts w:ascii="Sylexiad Sans Spaced Med" w:hAnsi="Sylexiad Sans Spaced Med"/>
          <w:sz w:val="28"/>
          <w:szCs w:val="28"/>
        </w:rPr>
        <w:t>Referrals and multi-agency working</w:t>
      </w:r>
    </w:p>
    <w:p w14:paraId="5FF0B81F" w14:textId="5C7E22B5" w:rsidR="00B64133" w:rsidRPr="00657FB8" w:rsidRDefault="00B64133" w:rsidP="00B64133">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a pupil is suffering, or is likely to suffer, significant harm, or is in immediate danger, a referral will be made immediately to </w:t>
      </w:r>
      <w:r w:rsidR="00C743C4" w:rsidRPr="00657FB8">
        <w:rPr>
          <w:rFonts w:ascii="Sylexiad Sans Spaced Med" w:hAnsi="Sylexiad Sans Spaced Med"/>
          <w:sz w:val="28"/>
          <w:szCs w:val="28"/>
        </w:rPr>
        <w:t>CSCS</w:t>
      </w:r>
      <w:r w:rsidRPr="00657FB8">
        <w:rPr>
          <w:rFonts w:ascii="Sylexiad Sans Spaced Med" w:hAnsi="Sylexiad Sans Spaced Med"/>
          <w:sz w:val="28"/>
          <w:szCs w:val="28"/>
        </w:rPr>
        <w:t xml:space="preserve"> and/or the police, as appropriate. Referrals will follow the local referral process. Where a criminal offence is suspected, including incidents of sexual violence, the police will be notified without delay.</w:t>
      </w:r>
    </w:p>
    <w:p w14:paraId="1A9E73AD" w14:textId="3B2E87A7" w:rsidR="003718BE" w:rsidRPr="00657FB8" w:rsidRDefault="00EF790A" w:rsidP="00C0530D">
      <w:pPr>
        <w:spacing w:after="200" w:line="276" w:lineRule="auto"/>
        <w:jc w:val="both"/>
        <w:rPr>
          <w:rFonts w:ascii="Sylexiad Sans Spaced Med" w:hAnsi="Sylexiad Sans Spaced Med"/>
          <w:sz w:val="28"/>
          <w:szCs w:val="28"/>
        </w:rPr>
      </w:pPr>
      <w:r w:rsidRPr="00657FB8">
        <w:rPr>
          <w:rFonts w:ascii="Sylexiad Sans Spaced Med" w:eastAsia="Arial" w:hAnsi="Sylexiad Sans Spaced Med" w:cs="Times New Roman"/>
          <w:sz w:val="28"/>
          <w:szCs w:val="28"/>
        </w:rPr>
        <w:t xml:space="preserve">The reporting and referral process outlined in the Reporting Safeguarding Concerns Process Flowchart will be followed accordingly (Appendix B) Concerns about a child’s welfare will be </w:t>
      </w:r>
      <w:r w:rsidRPr="00657FB8">
        <w:rPr>
          <w:rFonts w:ascii="Sylexiad Sans Spaced Med" w:eastAsia="Arial" w:hAnsi="Sylexiad Sans Spaced Med" w:cs="Arial"/>
          <w:sz w:val="28"/>
          <w:szCs w:val="28"/>
        </w:rPr>
        <w:t xml:space="preserve">referred to local authority children’s social care using the agreed referral process as outlined in </w:t>
      </w:r>
      <w:r w:rsidRPr="00657FB8">
        <w:rPr>
          <w:rFonts w:ascii="Sylexiad Sans Spaced Med" w:eastAsia="Calibri" w:hAnsi="Sylexiad Sans Spaced Med" w:cs="Arial"/>
          <w:sz w:val="28"/>
          <w:szCs w:val="28"/>
        </w:rPr>
        <w:t xml:space="preserve">Derby and Derbyshire Safeguarding Children; </w:t>
      </w:r>
      <w:hyperlink r:id="rId64" w:history="1">
        <w:r w:rsidRPr="00657FB8">
          <w:rPr>
            <w:rFonts w:ascii="Sylexiad Sans Spaced Med" w:hAnsi="Sylexiad Sans Spaced Med" w:cs="Arial"/>
            <w:color w:val="0000FF"/>
            <w:sz w:val="28"/>
            <w:szCs w:val="28"/>
            <w:u w:val="single"/>
          </w:rPr>
          <w:t>Making a Referral to Social Care</w:t>
        </w:r>
      </w:hyperlink>
    </w:p>
    <w:p w14:paraId="4EE9ED32" w14:textId="6127BD1A" w:rsidR="00B64133" w:rsidRPr="00657FB8" w:rsidRDefault="003F6067"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The DSL will be familiar with local safeguarding partnership referral arrangements and will provide advice and support to staff where required. Information will be shared with external agencies in accordance with data protection legislation and the school's confidentiality procedures.</w:t>
      </w:r>
    </w:p>
    <w:p w14:paraId="358091D0" w14:textId="25EA9952" w:rsidR="003F6067" w:rsidRPr="00657FB8" w:rsidRDefault="003F6067" w:rsidP="003F6067">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w:t>
      </w:r>
      <w:r w:rsidR="00733422">
        <w:rPr>
          <w:rFonts w:ascii="Sylexiad Sans Spaced Med" w:hAnsi="Sylexiad Sans Spaced Med"/>
          <w:sz w:val="28"/>
          <w:szCs w:val="28"/>
        </w:rPr>
        <w:t>either</w:t>
      </w:r>
      <w:r w:rsidRPr="00657FB8">
        <w:rPr>
          <w:rFonts w:ascii="Sylexiad Sans Spaced Med" w:hAnsi="Sylexiad Sans Spaced Med"/>
          <w:sz w:val="28"/>
          <w:szCs w:val="28"/>
        </w:rPr>
        <w:t xml:space="preserve"> school makes a referral, the DSL will expect to receive confirmation of the LA social worker’s decision within one working day. Where this information is not forthcoming, the DSL will follow this up.</w:t>
      </w:r>
    </w:p>
    <w:p w14:paraId="5A0101D6" w14:textId="77777777" w:rsidR="003F6067" w:rsidRPr="00657FB8" w:rsidRDefault="003F6067" w:rsidP="003F6067">
      <w:pPr>
        <w:pStyle w:val="TNCBodyText"/>
        <w:rPr>
          <w:rFonts w:ascii="Sylexiad Sans Spaced Med" w:hAnsi="Sylexiad Sans Spaced Med"/>
          <w:sz w:val="28"/>
          <w:szCs w:val="28"/>
        </w:rPr>
      </w:pPr>
      <w:r w:rsidRPr="00657FB8">
        <w:rPr>
          <w:rFonts w:ascii="Sylexiad Sans Spaced Med" w:hAnsi="Sylexiad Sans Spaced Med"/>
          <w:sz w:val="28"/>
          <w:szCs w:val="28"/>
        </w:rPr>
        <w:t>If the LA social worker decides to carry out a statutory assessment, the DSL or deputy will do everything they can to support this process, with assistance from relevant staff members as required.</w:t>
      </w:r>
    </w:p>
    <w:p w14:paraId="4C47079C" w14:textId="13AE03E6" w:rsidR="004341B3" w:rsidRPr="00657FB8" w:rsidRDefault="004341B3" w:rsidP="004341B3">
      <w:pPr>
        <w:pStyle w:val="TNCBodyText"/>
        <w:rPr>
          <w:rFonts w:ascii="Sylexiad Sans Spaced Med" w:hAnsi="Sylexiad Sans Spaced Med"/>
          <w:sz w:val="28"/>
          <w:szCs w:val="28"/>
        </w:rPr>
      </w:pPr>
      <w:r w:rsidRPr="00657FB8">
        <w:rPr>
          <w:rFonts w:ascii="Sylexiad Sans Spaced Med" w:hAnsi="Sylexiad Sans Spaced Med"/>
          <w:sz w:val="28"/>
          <w:szCs w:val="28"/>
        </w:rPr>
        <w:t>If the situation does not improve after a referral, the DSL will ask for reconsideration to ensure that their concerns have been addressed and that the situation improves for the pupil.</w:t>
      </w:r>
      <w:r w:rsidR="006D0C6E" w:rsidRPr="00657FB8">
        <w:rPr>
          <w:rFonts w:ascii="Sylexiad Sans Spaced Med" w:hAnsi="Sylexiad Sans Spaced Med"/>
          <w:sz w:val="28"/>
          <w:szCs w:val="28"/>
        </w:rPr>
        <w:t xml:space="preserve"> </w:t>
      </w:r>
      <w:r w:rsidR="006D0C6E" w:rsidRPr="00657FB8">
        <w:rPr>
          <w:rFonts w:ascii="Sylexiad Sans Spaced Med" w:hAnsi="Sylexiad Sans Spaced Med"/>
          <w:sz w:val="28"/>
          <w:szCs w:val="28"/>
        </w:rPr>
        <w:lastRenderedPageBreak/>
        <w:t xml:space="preserve">The DDSCP </w:t>
      </w:r>
      <w:r w:rsidR="00D01EFC" w:rsidRPr="00657FB8">
        <w:rPr>
          <w:rFonts w:ascii="Sylexiad Sans Spaced Med" w:hAnsi="Sylexiad Sans Spaced Med"/>
          <w:sz w:val="28"/>
          <w:szCs w:val="28"/>
        </w:rPr>
        <w:t>E</w:t>
      </w:r>
      <w:r w:rsidR="006D0C6E" w:rsidRPr="00657FB8">
        <w:rPr>
          <w:rFonts w:ascii="Sylexiad Sans Spaced Med" w:hAnsi="Sylexiad Sans Spaced Med"/>
          <w:sz w:val="28"/>
          <w:szCs w:val="28"/>
        </w:rPr>
        <w:t xml:space="preserve">scalation </w:t>
      </w:r>
      <w:r w:rsidR="00D01EFC" w:rsidRPr="00657FB8">
        <w:rPr>
          <w:rFonts w:ascii="Sylexiad Sans Spaced Med" w:hAnsi="Sylexiad Sans Spaced Med"/>
          <w:sz w:val="28"/>
          <w:szCs w:val="28"/>
        </w:rPr>
        <w:t>and professional dispute procedure will be followed wh</w:t>
      </w:r>
      <w:r w:rsidR="003C2774" w:rsidRPr="00657FB8">
        <w:rPr>
          <w:rFonts w:ascii="Sylexiad Sans Spaced Med" w:hAnsi="Sylexiad Sans Spaced Med"/>
          <w:sz w:val="28"/>
          <w:szCs w:val="28"/>
        </w:rPr>
        <w:t xml:space="preserve">en deemed appropriate. </w:t>
      </w:r>
      <w:r w:rsidR="00D01EFC" w:rsidRPr="00657FB8">
        <w:rPr>
          <w:rFonts w:ascii="Sylexiad Sans Spaced Med" w:hAnsi="Sylexiad Sans Spaced Med"/>
          <w:sz w:val="28"/>
          <w:szCs w:val="28"/>
        </w:rPr>
        <w:t xml:space="preserve"> </w:t>
      </w:r>
      <w:r w:rsidR="006D0C6E" w:rsidRPr="00657FB8">
        <w:rPr>
          <w:rFonts w:ascii="Sylexiad Sans Spaced Med" w:hAnsi="Sylexiad Sans Spaced Med"/>
          <w:sz w:val="28"/>
          <w:szCs w:val="28"/>
        </w:rPr>
        <w:t xml:space="preserve"> </w:t>
      </w:r>
    </w:p>
    <w:p w14:paraId="104BFD73" w14:textId="27E88114" w:rsidR="001C4976" w:rsidRPr="00657FB8" w:rsidRDefault="00A941B5"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DSL will maintain effective liaison with </w:t>
      </w:r>
      <w:r w:rsidR="00C743C4" w:rsidRPr="00657FB8">
        <w:rPr>
          <w:rFonts w:ascii="Sylexiad Sans Spaced Med" w:hAnsi="Sylexiad Sans Spaced Med"/>
          <w:sz w:val="28"/>
          <w:szCs w:val="28"/>
        </w:rPr>
        <w:t>CSCS</w:t>
      </w:r>
      <w:r w:rsidRPr="00657FB8">
        <w:rPr>
          <w:rFonts w:ascii="Sylexiad Sans Spaced Med" w:hAnsi="Sylexiad Sans Spaced Med"/>
          <w:sz w:val="28"/>
          <w:szCs w:val="28"/>
        </w:rPr>
        <w:t>, the police and other relevant agencies to support the pupil's welfare and ensure that the school does not compromise any ongoing investigations.</w:t>
      </w:r>
    </w:p>
    <w:p w14:paraId="7D154727" w14:textId="15842FE0" w:rsidR="00006F90" w:rsidRPr="00657FB8" w:rsidRDefault="00A941B5" w:rsidP="001C4976">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not wait for the outcome of a statutory or criminal investigation before taking appropriate action to safeguard and support the pupil. Where statutory intervention is not required, the school will continue to consider appropriate support through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pastoral support or other suitable interventions.</w:t>
      </w:r>
    </w:p>
    <w:p w14:paraId="1B9D33B0" w14:textId="2AEF1510" w:rsidR="00A941B5" w:rsidRPr="00657FB8" w:rsidRDefault="00A941B5" w:rsidP="00A941B5">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Supporting pupils and recording concerns</w:t>
      </w:r>
    </w:p>
    <w:p w14:paraId="23D2E990" w14:textId="77777777" w:rsidR="007569E6" w:rsidRPr="00657FB8" w:rsidRDefault="007569E6" w:rsidP="007569E6">
      <w:pPr>
        <w:pStyle w:val="TNCBodyText"/>
        <w:rPr>
          <w:rFonts w:ascii="Sylexiad Sans Spaced Med" w:hAnsi="Sylexiad Sans Spaced Med"/>
          <w:sz w:val="28"/>
          <w:szCs w:val="28"/>
        </w:rPr>
      </w:pPr>
      <w:r w:rsidRPr="00657FB8">
        <w:rPr>
          <w:rFonts w:ascii="Sylexiad Sans Spaced Med" w:hAnsi="Sylexiad Sans Spaced Med"/>
          <w:sz w:val="28"/>
          <w:szCs w:val="28"/>
        </w:rPr>
        <w:t>Where safeguarding concerns arise, the school will ensure that the pupil's wishes and feelings are taken into account and that pupils are given opportunities to express their views. Staff will respond calmly and supportively, ensuring pupils feel listened to, taken seriously and supported.</w:t>
      </w:r>
    </w:p>
    <w:p w14:paraId="6D57121A" w14:textId="77777777" w:rsidR="007569E6" w:rsidRPr="00657FB8" w:rsidRDefault="007569E6" w:rsidP="007569E6">
      <w:pPr>
        <w:pStyle w:val="TNCBodyText"/>
        <w:rPr>
          <w:rFonts w:ascii="Sylexiad Sans Spaced Med" w:hAnsi="Sylexiad Sans Spaced Med"/>
          <w:sz w:val="28"/>
          <w:szCs w:val="28"/>
        </w:rPr>
      </w:pPr>
      <w:r w:rsidRPr="00657FB8">
        <w:rPr>
          <w:rFonts w:ascii="Sylexiad Sans Spaced Med" w:hAnsi="Sylexiad Sans Spaced Med"/>
          <w:sz w:val="28"/>
          <w:szCs w:val="28"/>
        </w:rPr>
        <w:t>Discussions with parents will take place where appropriate and where doing so will not place the pupil or others at increased risk of harm. The school will work with parents and partner agencies, where appropriate, to support the pupil's safety and wellbeing.</w:t>
      </w:r>
    </w:p>
    <w:p w14:paraId="2857109A" w14:textId="0B85D4D4" w:rsidR="00A941B5" w:rsidRPr="00657FB8" w:rsidRDefault="007569E6" w:rsidP="00A941B5">
      <w:pPr>
        <w:pStyle w:val="TNCBodyText"/>
        <w:rPr>
          <w:rFonts w:ascii="Sylexiad Sans Spaced Med" w:hAnsi="Sylexiad Sans Spaced Med"/>
          <w:sz w:val="28"/>
          <w:szCs w:val="28"/>
        </w:rPr>
      </w:pPr>
      <w:r w:rsidRPr="00657FB8">
        <w:rPr>
          <w:rFonts w:ascii="Sylexiad Sans Spaced Med" w:hAnsi="Sylexiad Sans Spaced Med"/>
          <w:sz w:val="28"/>
          <w:szCs w:val="28"/>
        </w:rPr>
        <w:t>All safeguarding concerns, discussions, decisions and the reasons for those decisions will be recorded promptly by the DSL or deputy DSL and stored securely in accordance with the school's record management procedures.</w:t>
      </w:r>
    </w:p>
    <w:p w14:paraId="5AD71DB2" w14:textId="6D4875BF" w:rsidR="00CF4752" w:rsidRPr="00657FB8" w:rsidRDefault="00CF4752" w:rsidP="00CF4752">
      <w:pPr>
        <w:pStyle w:val="Heading2"/>
        <w:rPr>
          <w:rFonts w:ascii="Sylexiad Sans Spaced Med" w:hAnsi="Sylexiad Sans Spaced Med"/>
          <w:b/>
          <w:bCs/>
          <w:sz w:val="28"/>
          <w:szCs w:val="28"/>
        </w:rPr>
      </w:pPr>
      <w:bookmarkStart w:id="20" w:name="_Managing_referrals"/>
      <w:bookmarkStart w:id="21" w:name="_Concerns_about_school"/>
      <w:bookmarkEnd w:id="20"/>
      <w:bookmarkEnd w:id="21"/>
      <w:r w:rsidRPr="00657FB8">
        <w:rPr>
          <w:rFonts w:ascii="Sylexiad Sans Spaced Med" w:hAnsi="Sylexiad Sans Spaced Med"/>
          <w:b/>
          <w:bCs/>
          <w:sz w:val="28"/>
          <w:szCs w:val="28"/>
        </w:rPr>
        <w:t>Concerns about school safeguarding practices</w:t>
      </w:r>
    </w:p>
    <w:p w14:paraId="3E9CAD1E" w14:textId="276EC2AB" w:rsidR="00CF4752" w:rsidRPr="00657FB8" w:rsidRDefault="0097708D" w:rsidP="00CF4752">
      <w:pPr>
        <w:pStyle w:val="TNCBodyText"/>
        <w:rPr>
          <w:rFonts w:ascii="Sylexiad Sans Spaced Med" w:hAnsi="Sylexiad Sans Spaced Med"/>
          <w:sz w:val="28"/>
          <w:szCs w:val="28"/>
        </w:rPr>
      </w:pPr>
      <w:r w:rsidRPr="00657FB8">
        <w:rPr>
          <w:rFonts w:ascii="Sylexiad Sans Spaced Med" w:hAnsi="Sylexiad Sans Spaced Med"/>
          <w:sz w:val="28"/>
          <w:szCs w:val="28"/>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3674839F" w14:textId="1F7887AB" w:rsidR="0097708D" w:rsidRPr="00657FB8" w:rsidRDefault="00704D1D" w:rsidP="0097708D">
      <w:pPr>
        <w:pStyle w:val="Heading2"/>
        <w:rPr>
          <w:rFonts w:ascii="Sylexiad Sans Spaced Med" w:hAnsi="Sylexiad Sans Spaced Med"/>
          <w:b/>
          <w:bCs/>
          <w:sz w:val="28"/>
          <w:szCs w:val="28"/>
        </w:rPr>
      </w:pPr>
      <w:bookmarkStart w:id="22" w:name="_Safeguarding_concerns_and"/>
      <w:bookmarkEnd w:id="22"/>
      <w:r>
        <w:rPr>
          <w:rFonts w:ascii="Sylexiad Sans Spaced Med" w:hAnsi="Sylexiad Sans Spaced Med"/>
          <w:b/>
          <w:bCs/>
          <w:sz w:val="28"/>
          <w:szCs w:val="28"/>
        </w:rPr>
        <w:t xml:space="preserve"> </w:t>
      </w:r>
      <w:r w:rsidR="0097708D" w:rsidRPr="00657FB8">
        <w:rPr>
          <w:rFonts w:ascii="Sylexiad Sans Spaced Med" w:hAnsi="Sylexiad Sans Spaced Med"/>
          <w:b/>
          <w:bCs/>
          <w:sz w:val="28"/>
          <w:szCs w:val="28"/>
        </w:rPr>
        <w:t>Safeguarding concerns and allegations of abuse against staff</w:t>
      </w:r>
    </w:p>
    <w:p w14:paraId="18885FCB" w14:textId="59599DB5" w:rsidR="00980AC4" w:rsidRPr="00657FB8" w:rsidRDefault="00980AC4" w:rsidP="00980AC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allegations against staff, supply staff, </w:t>
      </w:r>
      <w:r w:rsidR="005205BE" w:rsidRPr="00657FB8">
        <w:rPr>
          <w:rFonts w:ascii="Sylexiad Sans Spaced Med" w:hAnsi="Sylexiad Sans Spaced Med"/>
          <w:sz w:val="28"/>
          <w:szCs w:val="28"/>
        </w:rPr>
        <w:t xml:space="preserve">trainee teachers, </w:t>
      </w:r>
      <w:r w:rsidRPr="00657FB8">
        <w:rPr>
          <w:rFonts w:ascii="Sylexiad Sans Spaced Med" w:hAnsi="Sylexiad Sans Spaced Med"/>
          <w:sz w:val="28"/>
          <w:szCs w:val="28"/>
        </w:rPr>
        <w:t xml:space="preserve">volunteers and contractors will be managed in line with </w:t>
      </w:r>
      <w:r w:rsidR="00C77D8D" w:rsidRPr="00657FB8">
        <w:rPr>
          <w:rFonts w:ascii="Sylexiad Sans Spaced Med" w:hAnsi="Sylexiad Sans Spaced Med"/>
          <w:sz w:val="28"/>
          <w:szCs w:val="28"/>
        </w:rPr>
        <w:t>Embark Federation’s Allegations against staff (including low level concerns) policy</w:t>
      </w:r>
      <w:r w:rsidRPr="00657FB8">
        <w:rPr>
          <w:rFonts w:ascii="Sylexiad Sans Spaced Med" w:hAnsi="Sylexiad Sans Spaced Med"/>
          <w:sz w:val="28"/>
          <w:szCs w:val="28"/>
        </w:rPr>
        <w:t>, a copy of which will be provided to, and understood by, all staff. The school</w:t>
      </w:r>
      <w:r w:rsidR="0043498D">
        <w:rPr>
          <w:rFonts w:ascii="Sylexiad Sans Spaced Med" w:hAnsi="Sylexiad Sans Spaced Med"/>
          <w:sz w:val="28"/>
          <w:szCs w:val="28"/>
        </w:rPr>
        <w:t>s</w:t>
      </w:r>
      <w:r w:rsidRPr="00657FB8">
        <w:rPr>
          <w:rFonts w:ascii="Sylexiad Sans Spaced Med" w:hAnsi="Sylexiad Sans Spaced Med"/>
          <w:sz w:val="28"/>
          <w:szCs w:val="28"/>
        </w:rPr>
        <w:t xml:space="preserve"> will ensure all allegations against staff, including those who are not employees of the school, are dealt with appropriately and that the school liaises with the relevant parties. </w:t>
      </w:r>
    </w:p>
    <w:p w14:paraId="42CFB434" w14:textId="0CF161C6" w:rsidR="00980AC4" w:rsidRPr="00657FB8" w:rsidRDefault="00980AC4" w:rsidP="00980AC4">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When managing allegations against staff, the school will recognise the distinction between allegations that meet the harms threshold and allegations that do not, also known as “low-level concerns”, as defined in the Allegations </w:t>
      </w:r>
      <w:r w:rsidR="009C7294" w:rsidRPr="00657FB8">
        <w:rPr>
          <w:rFonts w:ascii="Sylexiad Sans Spaced Med" w:hAnsi="Sylexiad Sans Spaced Med"/>
          <w:sz w:val="28"/>
          <w:szCs w:val="28"/>
        </w:rPr>
        <w:t>against staff (including low level concerns)</w:t>
      </w:r>
      <w:r w:rsidRPr="00657FB8">
        <w:rPr>
          <w:rFonts w:ascii="Sylexiad Sans Spaced Med" w:hAnsi="Sylexiad Sans Spaced Med"/>
          <w:sz w:val="28"/>
          <w:szCs w:val="28"/>
        </w:rPr>
        <w:t xml:space="preserve"> </w:t>
      </w:r>
      <w:r w:rsidR="009C7294" w:rsidRPr="00657FB8">
        <w:rPr>
          <w:rFonts w:ascii="Sylexiad Sans Spaced Med" w:hAnsi="Sylexiad Sans Spaced Med"/>
          <w:sz w:val="28"/>
          <w:szCs w:val="28"/>
        </w:rPr>
        <w:t>p</w:t>
      </w:r>
      <w:r w:rsidRPr="00657FB8">
        <w:rPr>
          <w:rFonts w:ascii="Sylexiad Sans Spaced Med" w:hAnsi="Sylexiad Sans Spaced Med"/>
          <w:sz w:val="28"/>
          <w:szCs w:val="28"/>
        </w:rPr>
        <w:t>olicy. Allegations that meet the harms threshold include instances where staff have:</w:t>
      </w:r>
    </w:p>
    <w:p w14:paraId="35411757" w14:textId="3D5B8844" w:rsidR="00980AC4" w:rsidRPr="00657FB8" w:rsidRDefault="00980AC4" w:rsidP="008971C8">
      <w:pPr>
        <w:pStyle w:val="TNCBodyText"/>
        <w:numPr>
          <w:ilvl w:val="0"/>
          <w:numId w:val="2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Behaved in a way that has harmed a </w:t>
      </w:r>
      <w:r w:rsidR="00497746" w:rsidRPr="00657FB8">
        <w:rPr>
          <w:rFonts w:ascii="Sylexiad Sans Spaced Med" w:hAnsi="Sylexiad Sans Spaced Med"/>
          <w:sz w:val="28"/>
          <w:szCs w:val="28"/>
        </w:rPr>
        <w:t>child or</w:t>
      </w:r>
      <w:r w:rsidRPr="00657FB8">
        <w:rPr>
          <w:rFonts w:ascii="Sylexiad Sans Spaced Med" w:hAnsi="Sylexiad Sans Spaced Med"/>
          <w:sz w:val="28"/>
          <w:szCs w:val="28"/>
        </w:rPr>
        <w:t xml:space="preserve"> may have harmed a child.</w:t>
      </w:r>
    </w:p>
    <w:p w14:paraId="1D294664" w14:textId="71E567C1" w:rsidR="00980AC4" w:rsidRPr="00657FB8" w:rsidRDefault="00980AC4" w:rsidP="008971C8">
      <w:pPr>
        <w:pStyle w:val="TNCBodyText"/>
        <w:numPr>
          <w:ilvl w:val="0"/>
          <w:numId w:val="2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Committed or possibly committed a criminal offence against or related to a child.</w:t>
      </w:r>
    </w:p>
    <w:p w14:paraId="537E1F60" w14:textId="08CA5898" w:rsidR="00980AC4" w:rsidRPr="00657FB8" w:rsidRDefault="00980AC4" w:rsidP="008971C8">
      <w:pPr>
        <w:pStyle w:val="TNCBodyText"/>
        <w:numPr>
          <w:ilvl w:val="0"/>
          <w:numId w:val="2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Behaved towards a child in a way that indicates they may pose a risk of harm to children.</w:t>
      </w:r>
    </w:p>
    <w:p w14:paraId="288696CB" w14:textId="55B56DE6" w:rsidR="00980AC4" w:rsidRPr="00657FB8" w:rsidRDefault="00980AC4" w:rsidP="008971C8">
      <w:pPr>
        <w:pStyle w:val="TNCBodyText"/>
        <w:numPr>
          <w:ilvl w:val="0"/>
          <w:numId w:val="2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Behaved, or may have behaved, in a way that indicates they may not be suitable to work with children.</w:t>
      </w:r>
    </w:p>
    <w:p w14:paraId="20C26DF0" w14:textId="628039C2" w:rsidR="0097708D" w:rsidRPr="00657FB8" w:rsidRDefault="00980AC4" w:rsidP="00980AC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Low-level concerns will be handled in line with the </w:t>
      </w:r>
      <w:r w:rsidR="00910660" w:rsidRPr="00657FB8">
        <w:rPr>
          <w:rFonts w:ascii="Sylexiad Sans Spaced Med" w:hAnsi="Sylexiad Sans Spaced Med"/>
          <w:sz w:val="28"/>
          <w:szCs w:val="28"/>
        </w:rPr>
        <w:t>Allegations against staff (including low level concerns) policy.</w:t>
      </w:r>
    </w:p>
    <w:p w14:paraId="2E1C7706" w14:textId="1FF8D197" w:rsidR="00980AC4" w:rsidRPr="00657FB8" w:rsidRDefault="0076513C" w:rsidP="00980AC4">
      <w:pPr>
        <w:pStyle w:val="Heading2"/>
        <w:rPr>
          <w:rFonts w:ascii="Sylexiad Sans Spaced Med" w:hAnsi="Sylexiad Sans Spaced Med"/>
          <w:b/>
          <w:bCs/>
          <w:sz w:val="28"/>
          <w:szCs w:val="28"/>
        </w:rPr>
      </w:pPr>
      <w:bookmarkStart w:id="23" w:name="_Communication_and_confidentiality"/>
      <w:bookmarkEnd w:id="23"/>
      <w:r>
        <w:rPr>
          <w:rFonts w:ascii="Sylexiad Sans Spaced Med" w:hAnsi="Sylexiad Sans Spaced Med"/>
          <w:b/>
          <w:bCs/>
          <w:sz w:val="28"/>
          <w:szCs w:val="28"/>
        </w:rPr>
        <w:t xml:space="preserve"> </w:t>
      </w:r>
      <w:r w:rsidR="00980AC4" w:rsidRPr="00657FB8">
        <w:rPr>
          <w:rFonts w:ascii="Sylexiad Sans Spaced Med" w:hAnsi="Sylexiad Sans Spaced Med"/>
          <w:b/>
          <w:bCs/>
          <w:sz w:val="28"/>
          <w:szCs w:val="28"/>
        </w:rPr>
        <w:t>Communication and confidentiality</w:t>
      </w:r>
    </w:p>
    <w:p w14:paraId="3BB7C7EE" w14:textId="003F4870"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When recording, holding, using and sharing information, the DSL</w:t>
      </w:r>
      <w:r w:rsidR="00A728D0">
        <w:rPr>
          <w:rFonts w:ascii="Sylexiad Sans Spaced Med" w:hAnsi="Sylexiad Sans Spaced Med"/>
          <w:sz w:val="28"/>
          <w:szCs w:val="28"/>
        </w:rPr>
        <w:t>s</w:t>
      </w:r>
      <w:r w:rsidRPr="00657FB8">
        <w:rPr>
          <w:rFonts w:ascii="Sylexiad Sans Spaced Med" w:hAnsi="Sylexiad Sans Spaced Med"/>
          <w:sz w:val="28"/>
          <w:szCs w:val="28"/>
        </w:rPr>
        <w:t xml:space="preserve"> will ensure that they:</w:t>
      </w:r>
    </w:p>
    <w:p w14:paraId="147DBCDF" w14:textId="12642628" w:rsidR="00001CA4" w:rsidRPr="00657FB8" w:rsidRDefault="00001CA4" w:rsidP="008971C8">
      <w:pPr>
        <w:pStyle w:val="TNCBodyText"/>
        <w:numPr>
          <w:ilvl w:val="0"/>
          <w:numId w:val="4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Understand the importance of information sharing, both within the school and with other schools on transfer including in-year and between primary and secondary education, and with safeguarding partners, other agencies, organisations and practitioners.</w:t>
      </w:r>
    </w:p>
    <w:p w14:paraId="36C36E76" w14:textId="271896B6" w:rsidR="00001CA4" w:rsidRPr="00657FB8" w:rsidRDefault="00001CA4" w:rsidP="008971C8">
      <w:pPr>
        <w:pStyle w:val="TNCBodyText"/>
        <w:numPr>
          <w:ilvl w:val="0"/>
          <w:numId w:val="4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Understand relevant data protection legislation and regulations, in particular the Data Protection Act 2018 and the UK GDPR.</w:t>
      </w:r>
    </w:p>
    <w:p w14:paraId="0271683B" w14:textId="4D9002E1" w:rsidR="00001CA4" w:rsidRPr="00657FB8" w:rsidRDefault="00001CA4" w:rsidP="008971C8">
      <w:pPr>
        <w:pStyle w:val="TNCBodyText"/>
        <w:numPr>
          <w:ilvl w:val="0"/>
          <w:numId w:val="4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r w:rsidR="002B613D" w:rsidRPr="00657FB8">
        <w:rPr>
          <w:rFonts w:ascii="Sylexiad Sans Spaced Med" w:hAnsi="Sylexiad Sans Spaced Med"/>
          <w:sz w:val="28"/>
          <w:szCs w:val="28"/>
        </w:rPr>
        <w:t>me</w:t>
      </w:r>
      <w:r w:rsidRPr="00657FB8">
        <w:rPr>
          <w:rFonts w:ascii="Sylexiad Sans Spaced Med" w:hAnsi="Sylexiad Sans Spaced Med"/>
          <w:sz w:val="28"/>
          <w:szCs w:val="28"/>
        </w:rPr>
        <w:t>.</w:t>
      </w:r>
    </w:p>
    <w:p w14:paraId="53B85E39"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All child protection and safeguarding concerns will be treated in the strictest of confidence in accordance with school data protection policies.</w:t>
      </w:r>
    </w:p>
    <w:p w14:paraId="630392CA"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1B233750"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Concerns will only be reported to those necessary for its progression and reports will only be shared amongst staff members and with external agencies on a need-to-know basis. During </w:t>
      </w:r>
      <w:r w:rsidRPr="00657FB8">
        <w:rPr>
          <w:rFonts w:ascii="Sylexiad Sans Spaced Med" w:hAnsi="Sylexiad Sans Spaced Med"/>
          <w:sz w:val="28"/>
          <w:szCs w:val="28"/>
        </w:rPr>
        <w:lastRenderedPageBreak/>
        <w:t xml:space="preserve">the disclosure of a concern by a pupil, staff members will not promise the pupil confidentiality and will ensure that they are aware of what information will be shared, with whom and why. </w:t>
      </w:r>
    </w:p>
    <w:p w14:paraId="310DA911"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741BC312"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681777D5" w14:textId="77777777" w:rsidR="00001CA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Where confidentiality or anonymity has been breached, the school will implement the appropriate disciplinary procedures as necessary and will analyse how damage can be minimised and future breaches be prevented. </w:t>
      </w:r>
    </w:p>
    <w:p w14:paraId="7094B981" w14:textId="675D0E9A" w:rsidR="00980AC4" w:rsidRPr="00657FB8" w:rsidRDefault="00001CA4" w:rsidP="00001CA4">
      <w:pPr>
        <w:pStyle w:val="TNCBodyText"/>
        <w:rPr>
          <w:rFonts w:ascii="Sylexiad Sans Spaced Med" w:hAnsi="Sylexiad Sans Spaced Med"/>
          <w:sz w:val="28"/>
          <w:szCs w:val="28"/>
        </w:rPr>
      </w:pPr>
      <w:r w:rsidRPr="00657FB8">
        <w:rPr>
          <w:rFonts w:ascii="Sylexiad Sans Spaced Med" w:hAnsi="Sylexiad Sans Spaced Med"/>
          <w:sz w:val="28"/>
          <w:szCs w:val="28"/>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57A5CFFA" w14:textId="3570A5B0" w:rsidR="00001CA4" w:rsidRPr="00657FB8" w:rsidRDefault="00860AF1" w:rsidP="00001CA4">
      <w:pPr>
        <w:pStyle w:val="Heading2"/>
        <w:rPr>
          <w:rFonts w:ascii="Sylexiad Sans Spaced Med" w:hAnsi="Sylexiad Sans Spaced Med"/>
          <w:b/>
          <w:bCs/>
          <w:sz w:val="28"/>
          <w:szCs w:val="28"/>
        </w:rPr>
      </w:pPr>
      <w:bookmarkStart w:id="24" w:name="_Safer_recruitment"/>
      <w:bookmarkEnd w:id="24"/>
      <w:r w:rsidRPr="00657FB8">
        <w:rPr>
          <w:rFonts w:ascii="Sylexiad Sans Spaced Med" w:hAnsi="Sylexiad Sans Spaced Med"/>
          <w:color w:val="auto"/>
          <w:sz w:val="28"/>
          <w:szCs w:val="28"/>
        </w:rPr>
        <w:t xml:space="preserve"> </w:t>
      </w:r>
      <w:r w:rsidR="00001CA4" w:rsidRPr="00657FB8">
        <w:rPr>
          <w:rFonts w:ascii="Sylexiad Sans Spaced Med" w:hAnsi="Sylexiad Sans Spaced Med"/>
          <w:b/>
          <w:bCs/>
          <w:sz w:val="28"/>
          <w:szCs w:val="28"/>
        </w:rPr>
        <w:t>Safer recruitment</w:t>
      </w:r>
    </w:p>
    <w:p w14:paraId="5736002A" w14:textId="44C9F402" w:rsidR="007F39ED" w:rsidRPr="00657FB8" w:rsidRDefault="007F39ED" w:rsidP="007F39ED">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school’s full policy and procedures for safer recruitment are outlined in the </w:t>
      </w:r>
      <w:r w:rsidR="00ED11F9" w:rsidRPr="00657FB8">
        <w:rPr>
          <w:rFonts w:ascii="Sylexiad Sans Spaced Med" w:hAnsi="Sylexiad Sans Spaced Med"/>
          <w:sz w:val="28"/>
          <w:szCs w:val="28"/>
        </w:rPr>
        <w:t xml:space="preserve">Embark Federation Recruitment and selection (including </w:t>
      </w:r>
      <w:r w:rsidRPr="00657FB8">
        <w:rPr>
          <w:rFonts w:ascii="Sylexiad Sans Spaced Med" w:hAnsi="Sylexiad Sans Spaced Med"/>
          <w:sz w:val="28"/>
          <w:szCs w:val="28"/>
        </w:rPr>
        <w:t>Safer Recruitment</w:t>
      </w:r>
      <w:r w:rsidR="00ED11F9" w:rsidRPr="00657FB8">
        <w:rPr>
          <w:rFonts w:ascii="Sylexiad Sans Spaced Med" w:hAnsi="Sylexiad Sans Spaced Med"/>
          <w:sz w:val="28"/>
          <w:szCs w:val="28"/>
        </w:rPr>
        <w:t>)</w:t>
      </w:r>
      <w:r w:rsidRPr="00657FB8">
        <w:rPr>
          <w:rFonts w:ascii="Sylexiad Sans Spaced Med" w:hAnsi="Sylexiad Sans Spaced Med"/>
          <w:sz w:val="28"/>
          <w:szCs w:val="28"/>
        </w:rPr>
        <w:t xml:space="preserve"> Policy.</w:t>
      </w:r>
    </w:p>
    <w:p w14:paraId="12A311FC" w14:textId="74150A6D" w:rsidR="00E82784" w:rsidRPr="00657FB8" w:rsidRDefault="007F39ED" w:rsidP="00E82784">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An enhanced DBS check with barred list information will be undertaken for all staff members </w:t>
      </w:r>
      <w:r w:rsidR="004B4909" w:rsidRPr="00657FB8">
        <w:rPr>
          <w:rFonts w:ascii="Sylexiad Sans Spaced Med" w:hAnsi="Sylexiad Sans Spaced Med"/>
          <w:sz w:val="28"/>
          <w:szCs w:val="28"/>
        </w:rPr>
        <w:t xml:space="preserve">and volunteers </w:t>
      </w:r>
      <w:r w:rsidRPr="00657FB8">
        <w:rPr>
          <w:rFonts w:ascii="Sylexiad Sans Spaced Med" w:hAnsi="Sylexiad Sans Spaced Med"/>
          <w:sz w:val="28"/>
          <w:szCs w:val="28"/>
        </w:rPr>
        <w:t xml:space="preserve">engaged in regulated activity. </w:t>
      </w:r>
    </w:p>
    <w:p w14:paraId="45C86CB2" w14:textId="745E4D55" w:rsidR="008D4309" w:rsidRPr="00657FB8" w:rsidRDefault="00E82784" w:rsidP="009C5EDA">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determine whether a role constitutes regulated activity in accordance with current legislation and DfE guidance, including the DBS Workforce Guides. </w:t>
      </w:r>
      <w:r w:rsidR="004B4909" w:rsidRPr="00657FB8">
        <w:rPr>
          <w:rFonts w:ascii="Sylexiad Sans Spaced Med" w:hAnsi="Sylexiad Sans Spaced Med"/>
          <w:sz w:val="28"/>
          <w:szCs w:val="28"/>
        </w:rPr>
        <w:t xml:space="preserve">This will include staff, volunteers and third-party personnel engaged in regulated activity. </w:t>
      </w:r>
      <w:r w:rsidRPr="00657FB8">
        <w:rPr>
          <w:rFonts w:ascii="Sylexiad Sans Spaced Med" w:hAnsi="Sylexiad Sans Spaced Med"/>
          <w:sz w:val="28"/>
          <w:szCs w:val="28"/>
        </w:rPr>
        <w:t>Where a role constitutes regulated activity, an enhanced DBS certificate with barred list information will be obtained before the individual begins work.</w:t>
      </w:r>
    </w:p>
    <w:p w14:paraId="6223495E" w14:textId="77777777"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The DfE’s DBS Workforce Guides will be consulted when determining whether a position fits the child workforce criteria.</w:t>
      </w:r>
    </w:p>
    <w:p w14:paraId="7EC28CA9" w14:textId="37C73460"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w:t>
      </w:r>
      <w:r w:rsidR="00E82784" w:rsidRPr="00657FB8">
        <w:rPr>
          <w:rFonts w:ascii="Sylexiad Sans Spaced Med" w:hAnsi="Sylexiad Sans Spaced Med"/>
          <w:sz w:val="28"/>
          <w:szCs w:val="28"/>
        </w:rPr>
        <w:t xml:space="preserve">school </w:t>
      </w:r>
      <w:r w:rsidRPr="00657FB8">
        <w:rPr>
          <w:rFonts w:ascii="Sylexiad Sans Spaced Med" w:hAnsi="Sylexiad Sans Spaced Med"/>
          <w:sz w:val="28"/>
          <w:szCs w:val="28"/>
        </w:rPr>
        <w:t>will conduct the appropriate pre-employment checks for al</w:t>
      </w:r>
      <w:r w:rsidR="00E82784" w:rsidRPr="00657FB8">
        <w:rPr>
          <w:rFonts w:ascii="Sylexiad Sans Spaced Med" w:hAnsi="Sylexiad Sans Spaced Med"/>
          <w:sz w:val="28"/>
          <w:szCs w:val="28"/>
        </w:rPr>
        <w:t>l</w:t>
      </w:r>
      <w:r w:rsidRPr="00657FB8">
        <w:rPr>
          <w:rFonts w:ascii="Sylexiad Sans Spaced Med" w:hAnsi="Sylexiad Sans Spaced Med"/>
          <w:sz w:val="28"/>
          <w:szCs w:val="28"/>
        </w:rPr>
        <w:t xml:space="preserve"> prospective employees, including internal candidates and candidates who have lived or worked outside the UK. </w:t>
      </w:r>
    </w:p>
    <w:p w14:paraId="089B36B8" w14:textId="77777777"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The appropriate DBS and suitability checks will be carried out for all governors, volunteers, and contractors.</w:t>
      </w:r>
    </w:p>
    <w:p w14:paraId="63859A00" w14:textId="4FD39E9A" w:rsidR="00B21515" w:rsidRPr="00657FB8" w:rsidRDefault="00B21515"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also ensure that trainee teachers and other individuals undertaking placements are subject to the appropriate safeguarding and recruitment checks in accordance with KCSIE and the Safer Recruitment Policy.</w:t>
      </w:r>
    </w:p>
    <w:p w14:paraId="07B90A31" w14:textId="77777777" w:rsidR="00457F61" w:rsidRPr="00657FB8" w:rsidRDefault="00457F61" w:rsidP="00B6417E">
      <w:pPr>
        <w:pStyle w:val="TNCBodyText"/>
        <w:rPr>
          <w:rFonts w:ascii="Sylexiad Sans Spaced Med" w:hAnsi="Sylexiad Sans Spaced Med"/>
          <w:sz w:val="28"/>
          <w:szCs w:val="28"/>
        </w:rPr>
      </w:pPr>
    </w:p>
    <w:p w14:paraId="458EE61E" w14:textId="77777777" w:rsidR="00B6417E" w:rsidRPr="00657FB8" w:rsidRDefault="00B6417E" w:rsidP="00D5488B">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Staff suitability</w:t>
      </w:r>
    </w:p>
    <w:p w14:paraId="3B5E48A2" w14:textId="77777777"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2B154612" w14:textId="1D7C5416" w:rsidR="00B6417E" w:rsidRPr="00657FB8" w:rsidRDefault="00B6417E" w:rsidP="008971C8">
      <w:pPr>
        <w:pStyle w:val="TNCBodyText"/>
        <w:numPr>
          <w:ilvl w:val="0"/>
          <w:numId w:val="4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certain orders or other restrictions placed upon them.</w:t>
      </w:r>
    </w:p>
    <w:p w14:paraId="6A2DE47F" w14:textId="45B28C76" w:rsidR="00B6417E" w:rsidRPr="00657FB8" w:rsidRDefault="00B6417E" w:rsidP="008971C8">
      <w:pPr>
        <w:pStyle w:val="TNCBodyText"/>
        <w:numPr>
          <w:ilvl w:val="0"/>
          <w:numId w:val="4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committed certain offences.</w:t>
      </w:r>
    </w:p>
    <w:p w14:paraId="7DA3D2AB" w14:textId="6E874176"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members are required to sign the </w:t>
      </w:r>
      <w:r w:rsidR="00292AF6" w:rsidRPr="00657FB8">
        <w:rPr>
          <w:rFonts w:ascii="Sylexiad Sans Spaced Med" w:hAnsi="Sylexiad Sans Spaced Med"/>
          <w:sz w:val="28"/>
          <w:szCs w:val="28"/>
        </w:rPr>
        <w:t xml:space="preserve">Annual </w:t>
      </w:r>
      <w:r w:rsidRPr="00657FB8">
        <w:rPr>
          <w:rFonts w:ascii="Sylexiad Sans Spaced Med" w:hAnsi="Sylexiad Sans Spaced Med"/>
          <w:sz w:val="28"/>
          <w:szCs w:val="28"/>
        </w:rPr>
        <w:t>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10D5F7F7" w14:textId="77777777" w:rsidR="00B6417E" w:rsidRPr="00657FB8" w:rsidRDefault="00B6417E" w:rsidP="00D5488B">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Ongoing suitability</w:t>
      </w:r>
    </w:p>
    <w:p w14:paraId="7B966C5C" w14:textId="29283C60" w:rsidR="00B6417E"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Following appointment, consideration will be given to staff and volunteers’ ongoing suitability – to prevent the opportunity for harm to </w:t>
      </w:r>
      <w:r w:rsidR="00952E5B" w:rsidRPr="00657FB8">
        <w:rPr>
          <w:rFonts w:ascii="Sylexiad Sans Spaced Med" w:hAnsi="Sylexiad Sans Spaced Med"/>
          <w:sz w:val="28"/>
          <w:szCs w:val="28"/>
        </w:rPr>
        <w:t>pupils</w:t>
      </w:r>
      <w:r w:rsidRPr="00657FB8">
        <w:rPr>
          <w:rFonts w:ascii="Sylexiad Sans Spaced Med" w:hAnsi="Sylexiad Sans Spaced Med"/>
          <w:sz w:val="28"/>
          <w:szCs w:val="28"/>
        </w:rPr>
        <w:t xml:space="preserve"> or placing </w:t>
      </w:r>
      <w:r w:rsidR="00952E5B" w:rsidRPr="00657FB8">
        <w:rPr>
          <w:rFonts w:ascii="Sylexiad Sans Spaced Med" w:hAnsi="Sylexiad Sans Spaced Med"/>
          <w:sz w:val="28"/>
          <w:szCs w:val="28"/>
        </w:rPr>
        <w:t xml:space="preserve">pupils </w:t>
      </w:r>
      <w:r w:rsidRPr="00657FB8">
        <w:rPr>
          <w:rFonts w:ascii="Sylexiad Sans Spaced Med" w:hAnsi="Sylexiad Sans Spaced Med"/>
          <w:sz w:val="28"/>
          <w:szCs w:val="28"/>
        </w:rPr>
        <w:t>at risk.</w:t>
      </w:r>
    </w:p>
    <w:p w14:paraId="54C7F703" w14:textId="1C41F133" w:rsidR="00B6417E" w:rsidRPr="00657FB8" w:rsidRDefault="00B6417E" w:rsidP="00D5488B">
      <w:pPr>
        <w:pStyle w:val="Heading3"/>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Referral to the DBS</w:t>
      </w:r>
    </w:p>
    <w:p w14:paraId="474FE69D" w14:textId="1BBD2D12" w:rsidR="008D4309" w:rsidRPr="00657FB8" w:rsidRDefault="00B6417E" w:rsidP="00B6417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refer </w:t>
      </w:r>
      <w:r w:rsidR="00952E5B" w:rsidRPr="00657FB8">
        <w:rPr>
          <w:rFonts w:ascii="Sylexiad Sans Spaced Med" w:hAnsi="Sylexiad Sans Spaced Med"/>
          <w:sz w:val="28"/>
          <w:szCs w:val="28"/>
        </w:rPr>
        <w:t>an individual to the DBS where the legal duty to do so is met, including where they have harmed, or pose a risk of harm to, a pupil and have been removed from regulated activity, or would have been removed had they not resigned, retired or otherwise left their role.</w:t>
      </w:r>
    </w:p>
    <w:p w14:paraId="679A6038" w14:textId="5AAB3FD0" w:rsidR="00B6417E" w:rsidRPr="00657FB8" w:rsidRDefault="0088609E" w:rsidP="00B6417E">
      <w:pPr>
        <w:pStyle w:val="Heading2"/>
        <w:rPr>
          <w:rFonts w:ascii="Sylexiad Sans Spaced Med" w:hAnsi="Sylexiad Sans Spaced Med"/>
          <w:b/>
          <w:bCs/>
          <w:sz w:val="28"/>
          <w:szCs w:val="28"/>
        </w:rPr>
      </w:pPr>
      <w:bookmarkStart w:id="25" w:name="_Single_central_record"/>
      <w:bookmarkEnd w:id="25"/>
      <w:r>
        <w:rPr>
          <w:rFonts w:ascii="Sylexiad Sans Spaced Med" w:hAnsi="Sylexiad Sans Spaced Med"/>
          <w:b/>
          <w:bCs/>
          <w:sz w:val="28"/>
          <w:szCs w:val="28"/>
        </w:rPr>
        <w:lastRenderedPageBreak/>
        <w:t xml:space="preserve"> </w:t>
      </w:r>
      <w:r w:rsidR="00B6417E" w:rsidRPr="00657FB8">
        <w:rPr>
          <w:rFonts w:ascii="Sylexiad Sans Spaced Med" w:hAnsi="Sylexiad Sans Spaced Med"/>
          <w:b/>
          <w:bCs/>
          <w:sz w:val="28"/>
          <w:szCs w:val="28"/>
        </w:rPr>
        <w:t>Single central record (SCR)</w:t>
      </w:r>
    </w:p>
    <w:p w14:paraId="35C63124" w14:textId="77777777" w:rsidR="00DD681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The school keeps an SCR which records all staff, including agency and third-party supply staff, and teacher trainees on salaried routes, who work at the school.</w:t>
      </w:r>
    </w:p>
    <w:p w14:paraId="4043E2BE" w14:textId="65E21206" w:rsidR="00DD681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MAT holds a SCR containing information that is easily accessible and recorded in such a way that allows for details for each individual academy to be provided separately, and without delay, to all who need to see it, including Ofsted. </w:t>
      </w:r>
    </w:p>
    <w:p w14:paraId="075E5CE8" w14:textId="77777777" w:rsidR="00DD681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The following information is recorded on the SCR:</w:t>
      </w:r>
    </w:p>
    <w:p w14:paraId="4A1EE781" w14:textId="39BD4325"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An identity check</w:t>
      </w:r>
    </w:p>
    <w:p w14:paraId="1EA414AF" w14:textId="2CC5B29E"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barred list check</w:t>
      </w:r>
    </w:p>
    <w:p w14:paraId="17BA48BB" w14:textId="37621883"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An enhanced DBS check</w:t>
      </w:r>
    </w:p>
    <w:p w14:paraId="6084E887" w14:textId="49532D82"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prohibition from teaching check</w:t>
      </w:r>
    </w:p>
    <w:p w14:paraId="65D95E87" w14:textId="1705BEDA"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check of professional qualifications, where required</w:t>
      </w:r>
    </w:p>
    <w:p w14:paraId="5F0C58ED" w14:textId="527776E1"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check to determine the individual’s right to work in the UK</w:t>
      </w:r>
    </w:p>
    <w:p w14:paraId="77BC6DE9" w14:textId="4C186CBB"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Additional checks for those who have lived or worked outside of the UK</w:t>
      </w:r>
    </w:p>
    <w:p w14:paraId="0A3A937A" w14:textId="7D06DDA8" w:rsidR="00DD681E" w:rsidRPr="00657FB8" w:rsidRDefault="00DD681E" w:rsidP="008971C8">
      <w:pPr>
        <w:pStyle w:val="TNCBodyText"/>
        <w:numPr>
          <w:ilvl w:val="0"/>
          <w:numId w:val="4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section 128 check for those in management positions</w:t>
      </w:r>
    </w:p>
    <w:p w14:paraId="043869EB" w14:textId="77777777" w:rsidR="00DD681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14:paraId="656006A8" w14:textId="05B25E07" w:rsidR="00DD681E" w:rsidRPr="00657FB8" w:rsidRDefault="004B4909"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For volunteers engaged in regulated activity, the school will record on the SCR the same pre-appointment checks required for individuals undertaking regulated activity, including an enhanced DBS certificate with children's barred list information. Where checks are undertaken for volunteers who are not engaged in regulated activity, these will also be recorded on the SCR. Where a risk assessment is undertaken to determine whether a volunteer who is not engaged in regulated activity should be subject to an enhanced DBS check, this will also be recorded.</w:t>
      </w:r>
      <w:r w:rsidR="009C5EDA" w:rsidRPr="00657FB8">
        <w:rPr>
          <w:rFonts w:ascii="Sylexiad Sans Spaced Med" w:hAnsi="Sylexiad Sans Spaced Med"/>
          <w:sz w:val="28"/>
          <w:szCs w:val="28"/>
        </w:rPr>
        <w:t xml:space="preserve"> </w:t>
      </w:r>
      <w:r w:rsidR="00DD681E" w:rsidRPr="00657FB8">
        <w:rPr>
          <w:rFonts w:ascii="Sylexiad Sans Spaced Med" w:hAnsi="Sylexiad Sans Spaced Med"/>
          <w:sz w:val="28"/>
          <w:szCs w:val="28"/>
        </w:rPr>
        <w:t>Written confirmation that supply agencies have completed all relevant checks will also be included.</w:t>
      </w:r>
    </w:p>
    <w:p w14:paraId="2FEC4CDA" w14:textId="77777777" w:rsidR="00DD681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The school is free to record any other information it deems relevant.</w:t>
      </w:r>
    </w:p>
    <w:p w14:paraId="5F4BA52D" w14:textId="174D0E4E" w:rsidR="00B6417E" w:rsidRPr="00657FB8" w:rsidRDefault="00DD681E" w:rsidP="00DD681E">
      <w:pPr>
        <w:pStyle w:val="TNCBodyText"/>
        <w:rPr>
          <w:rFonts w:ascii="Sylexiad Sans Spaced Med" w:hAnsi="Sylexiad Sans Spaced Med"/>
          <w:sz w:val="28"/>
          <w:szCs w:val="28"/>
        </w:rPr>
      </w:pPr>
      <w:r w:rsidRPr="00657FB8">
        <w:rPr>
          <w:rFonts w:ascii="Sylexiad Sans Spaced Med" w:hAnsi="Sylexiad Sans Spaced Med"/>
          <w:sz w:val="28"/>
          <w:szCs w:val="28"/>
        </w:rPr>
        <w:t>The details of an individual will be removed from the SCR once they no longer work at the school.</w:t>
      </w:r>
    </w:p>
    <w:p w14:paraId="559FF0AF" w14:textId="0D8C4C4B" w:rsidR="00C24711" w:rsidRPr="00657FB8" w:rsidRDefault="007561B4" w:rsidP="00C24711">
      <w:pPr>
        <w:pStyle w:val="Heading2"/>
        <w:rPr>
          <w:rFonts w:ascii="Sylexiad Sans Spaced Med" w:hAnsi="Sylexiad Sans Spaced Med"/>
          <w:b/>
          <w:bCs/>
          <w:sz w:val="28"/>
          <w:szCs w:val="28"/>
        </w:rPr>
      </w:pPr>
      <w:bookmarkStart w:id="26" w:name="_Training"/>
      <w:bookmarkEnd w:id="26"/>
      <w:r>
        <w:rPr>
          <w:rFonts w:ascii="Sylexiad Sans Spaced Med" w:hAnsi="Sylexiad Sans Spaced Med"/>
          <w:b/>
          <w:bCs/>
          <w:sz w:val="28"/>
          <w:szCs w:val="28"/>
        </w:rPr>
        <w:lastRenderedPageBreak/>
        <w:t xml:space="preserve"> </w:t>
      </w:r>
      <w:r w:rsidR="00C24711" w:rsidRPr="00657FB8">
        <w:rPr>
          <w:rFonts w:ascii="Sylexiad Sans Spaced Med" w:hAnsi="Sylexiad Sans Spaced Med"/>
          <w:b/>
          <w:bCs/>
          <w:sz w:val="28"/>
          <w:szCs w:val="28"/>
        </w:rPr>
        <w:t>Training</w:t>
      </w:r>
    </w:p>
    <w:p w14:paraId="56AB2569" w14:textId="61C821BD" w:rsidR="00D84CBE" w:rsidRPr="00657FB8" w:rsidRDefault="00D84CBE" w:rsidP="00D84CB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members will undergo safeguarding and child protection training at induction, which will be updated on a </w:t>
      </w:r>
      <w:r w:rsidR="00E3598D" w:rsidRPr="00657FB8">
        <w:rPr>
          <w:rFonts w:ascii="Sylexiad Sans Spaced Med" w:hAnsi="Sylexiad Sans Spaced Med"/>
          <w:bCs/>
          <w:sz w:val="28"/>
          <w:szCs w:val="28"/>
        </w:rPr>
        <w:t>regular</w:t>
      </w:r>
      <w:r w:rsidR="00E3598D" w:rsidRPr="00657FB8">
        <w:rPr>
          <w:rFonts w:ascii="Sylexiad Sans Spaced Med" w:hAnsi="Sylexiad Sans Spaced Med"/>
          <w:sz w:val="28"/>
          <w:szCs w:val="28"/>
        </w:rPr>
        <w:t xml:space="preserve"> </w:t>
      </w:r>
      <w:r w:rsidRPr="00657FB8">
        <w:rPr>
          <w:rFonts w:ascii="Sylexiad Sans Spaced Med" w:hAnsi="Sylexiad Sans Spaced Med"/>
          <w:sz w:val="28"/>
          <w:szCs w:val="28"/>
        </w:rPr>
        <w:t xml:space="preserve">basis and/or whenever there is a change in legislation. </w:t>
      </w:r>
    </w:p>
    <w:p w14:paraId="7EC706E8" w14:textId="77777777" w:rsidR="00D84CBE" w:rsidRPr="00657FB8" w:rsidRDefault="00D84CBE" w:rsidP="00D84CBE">
      <w:pPr>
        <w:pStyle w:val="TNCBodyText"/>
        <w:rPr>
          <w:rFonts w:ascii="Sylexiad Sans Spaced Med" w:hAnsi="Sylexiad Sans Spaced Med"/>
          <w:sz w:val="28"/>
          <w:szCs w:val="28"/>
        </w:rPr>
      </w:pPr>
      <w:r w:rsidRPr="00657FB8">
        <w:rPr>
          <w:rFonts w:ascii="Sylexiad Sans Spaced Med" w:hAnsi="Sylexiad Sans Spaced Med"/>
          <w:sz w:val="28"/>
          <w:szCs w:val="28"/>
        </w:rPr>
        <w:t>The induction training will cover:</w:t>
      </w:r>
    </w:p>
    <w:p w14:paraId="3460E359"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Child Protection and Safeguarding Policy.</w:t>
      </w:r>
    </w:p>
    <w:p w14:paraId="03FEAAEC"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Child-on-child Abuse Policy and procedures.</w:t>
      </w:r>
    </w:p>
    <w:p w14:paraId="5BEFCE30"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Staff Code of Conduct.</w:t>
      </w:r>
    </w:p>
    <w:p w14:paraId="19C5F8F5" w14:textId="55C3351D"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Part one of ‘Keeping children safe in education’ (KCSIE)</w:t>
      </w:r>
      <w:r w:rsidR="00896FBA" w:rsidRPr="00657FB8">
        <w:rPr>
          <w:rFonts w:ascii="Sylexiad Sans Spaced Med" w:hAnsi="Sylexiad Sans Spaced Med"/>
          <w:sz w:val="28"/>
          <w:szCs w:val="28"/>
        </w:rPr>
        <w:t>.</w:t>
      </w:r>
    </w:p>
    <w:p w14:paraId="5AEC8999"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Behaviour Policy.</w:t>
      </w:r>
    </w:p>
    <w:p w14:paraId="3F678E12"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Children Missing from Education Policy, including the safeguarding response to children who are absent from education.</w:t>
      </w:r>
    </w:p>
    <w:p w14:paraId="02C21A11"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Appropriate child protection and safeguarding training, including online safety training – which, amongst other things, includes an understanding of expectations, applicable roles and responsibilities in relation to filtering and monitoring.</w:t>
      </w:r>
    </w:p>
    <w:p w14:paraId="6B6EA343" w14:textId="77777777" w:rsidR="00D84CBE" w:rsidRPr="00657FB8" w:rsidRDefault="00D84CBE" w:rsidP="008971C8">
      <w:pPr>
        <w:pStyle w:val="TNCBodyText"/>
        <w:numPr>
          <w:ilvl w:val="0"/>
          <w:numId w:val="2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Information about the role and identity of the DSL and deputy DSLs.</w:t>
      </w:r>
    </w:p>
    <w:p w14:paraId="0E7A3E2D" w14:textId="18E63A7E" w:rsidR="00D84CBE" w:rsidRPr="00657FB8" w:rsidRDefault="00D84CBE" w:rsidP="00D84CBE">
      <w:pPr>
        <w:pStyle w:val="TNCBodyText"/>
        <w:rPr>
          <w:rFonts w:ascii="Sylexiad Sans Spaced Med" w:hAnsi="Sylexiad Sans Spaced Med"/>
          <w:sz w:val="28"/>
          <w:szCs w:val="28"/>
        </w:rPr>
      </w:pPr>
      <w:r w:rsidRPr="00657FB8">
        <w:rPr>
          <w:rFonts w:ascii="Sylexiad Sans Spaced Med" w:hAnsi="Sylexiad Sans Spaced Med"/>
          <w:sz w:val="28"/>
          <w:szCs w:val="28"/>
        </w:rPr>
        <w:t>All staff members will also receive regular safeguarding and child protection updates as required, but at least annually. Training will cover, at a minimum:</w:t>
      </w:r>
    </w:p>
    <w:p w14:paraId="02B00012" w14:textId="77777777" w:rsidR="00D84CBE" w:rsidRPr="00657FB8" w:rsidRDefault="00D84CBE" w:rsidP="008971C8">
      <w:pPr>
        <w:pStyle w:val="TNCBodyText"/>
        <w:numPr>
          <w:ilvl w:val="0"/>
          <w:numId w:val="2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issues surrounding sexual violence and sexual harassment.</w:t>
      </w:r>
    </w:p>
    <w:p w14:paraId="34FF5D19" w14:textId="77777777" w:rsidR="00D84CBE" w:rsidRPr="00657FB8" w:rsidRDefault="00D84CBE" w:rsidP="008971C8">
      <w:pPr>
        <w:pStyle w:val="TNCBodyText"/>
        <w:numPr>
          <w:ilvl w:val="0"/>
          <w:numId w:val="2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Contextual safeguarding.</w:t>
      </w:r>
    </w:p>
    <w:p w14:paraId="43A36884" w14:textId="77777777" w:rsidR="00D84CBE" w:rsidRPr="00657FB8" w:rsidRDefault="00D84CBE" w:rsidP="008971C8">
      <w:pPr>
        <w:pStyle w:val="TNCBodyText"/>
        <w:numPr>
          <w:ilvl w:val="0"/>
          <w:numId w:val="2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How to keep LAC and PLAC safe.</w:t>
      </w:r>
    </w:p>
    <w:p w14:paraId="6EED7807" w14:textId="3477B6AB" w:rsidR="00D84CBE" w:rsidRPr="00657FB8" w:rsidRDefault="00D84CBE" w:rsidP="008971C8">
      <w:pPr>
        <w:pStyle w:val="TNCBodyText"/>
        <w:numPr>
          <w:ilvl w:val="0"/>
          <w:numId w:val="2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CCE</w:t>
      </w:r>
      <w:r w:rsidR="00F17F72" w:rsidRPr="00657FB8">
        <w:rPr>
          <w:rFonts w:ascii="Sylexiad Sans Spaced Med" w:hAnsi="Sylexiad Sans Spaced Med"/>
          <w:sz w:val="28"/>
          <w:szCs w:val="28"/>
        </w:rPr>
        <w:t xml:space="preserve">, CSE, modern slavery and trafficking, including where a referral to </w:t>
      </w:r>
      <w:r w:rsidRPr="00657FB8">
        <w:rPr>
          <w:rFonts w:ascii="Sylexiad Sans Spaced Med" w:hAnsi="Sylexiad Sans Spaced Med"/>
          <w:sz w:val="28"/>
          <w:szCs w:val="28"/>
        </w:rPr>
        <w:t>National Referral Mechanism</w:t>
      </w:r>
      <w:r w:rsidR="00F17F72" w:rsidRPr="00657FB8">
        <w:rPr>
          <w:rFonts w:ascii="Sylexiad Sans Spaced Med" w:hAnsi="Sylexiad Sans Spaced Med"/>
          <w:sz w:val="28"/>
          <w:szCs w:val="28"/>
        </w:rPr>
        <w:t xml:space="preserve"> may be appropriate</w:t>
      </w:r>
      <w:r w:rsidRPr="00657FB8">
        <w:rPr>
          <w:rFonts w:ascii="Sylexiad Sans Spaced Med" w:hAnsi="Sylexiad Sans Spaced Med"/>
          <w:sz w:val="28"/>
          <w:szCs w:val="28"/>
        </w:rPr>
        <w:t xml:space="preserve">. </w:t>
      </w:r>
    </w:p>
    <w:p w14:paraId="272289D9" w14:textId="77777777" w:rsidR="00D84CBE" w:rsidRPr="00657FB8" w:rsidRDefault="00D84CBE" w:rsidP="008971C8">
      <w:pPr>
        <w:pStyle w:val="TNCBodyText"/>
        <w:numPr>
          <w:ilvl w:val="0"/>
          <w:numId w:val="2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Updated online safety training.</w:t>
      </w:r>
    </w:p>
    <w:p w14:paraId="730F137C" w14:textId="77777777" w:rsidR="00D84CBE" w:rsidRPr="00657FB8" w:rsidRDefault="00D84CBE" w:rsidP="00D84CBE">
      <w:pPr>
        <w:pStyle w:val="TNCBodyText"/>
        <w:rPr>
          <w:rFonts w:ascii="Sylexiad Sans Spaced Med" w:hAnsi="Sylexiad Sans Spaced Med"/>
          <w:sz w:val="28"/>
          <w:szCs w:val="28"/>
        </w:rPr>
      </w:pPr>
      <w:r w:rsidRPr="00657FB8">
        <w:rPr>
          <w:rFonts w:ascii="Sylexiad Sans Spaced Med" w:hAnsi="Sylexiad Sans Spaced Med"/>
          <w:sz w:val="28"/>
          <w:szCs w:val="28"/>
        </w:rPr>
        <w:t>Staff will receive opportunities to contribute towards and inform the safeguarding arrangements in the school.</w:t>
      </w:r>
    </w:p>
    <w:p w14:paraId="246B6B18" w14:textId="36EFFB83" w:rsidR="00D84CBE" w:rsidRPr="00657FB8" w:rsidRDefault="00D84CBE" w:rsidP="00D84CBE">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DSL and deputy DSLs will undergo child protection and safeguarding </w:t>
      </w:r>
      <w:r w:rsidR="00B310AF" w:rsidRPr="00657FB8">
        <w:rPr>
          <w:rFonts w:ascii="Sylexiad Sans Spaced Med" w:hAnsi="Sylexiad Sans Spaced Med"/>
          <w:sz w:val="28"/>
          <w:szCs w:val="28"/>
        </w:rPr>
        <w:t>training and</w:t>
      </w:r>
      <w:r w:rsidRPr="00657FB8">
        <w:rPr>
          <w:rFonts w:ascii="Sylexiad Sans Spaced Med" w:hAnsi="Sylexiad Sans Spaced Med"/>
          <w:sz w:val="28"/>
          <w:szCs w:val="28"/>
        </w:rPr>
        <w:t xml:space="preserve"> update this training at least every two years. The DSL and deputy DSLs will also obtain access to resources and attend any relevant or refresher training courses, ensuring they keep </w:t>
      </w:r>
      <w:r w:rsidR="00B310AF" w:rsidRPr="00657FB8">
        <w:rPr>
          <w:rFonts w:ascii="Sylexiad Sans Spaced Med" w:hAnsi="Sylexiad Sans Spaced Med"/>
          <w:sz w:val="28"/>
          <w:szCs w:val="28"/>
        </w:rPr>
        <w:t>up to date</w:t>
      </w:r>
      <w:r w:rsidRPr="00657FB8">
        <w:rPr>
          <w:rFonts w:ascii="Sylexiad Sans Spaced Med" w:hAnsi="Sylexiad Sans Spaced Med"/>
          <w:sz w:val="28"/>
          <w:szCs w:val="28"/>
        </w:rPr>
        <w:t xml:space="preserve"> with any developments relevant to their role. This will include training to understand:</w:t>
      </w:r>
    </w:p>
    <w:p w14:paraId="1B412C34" w14:textId="4EDFC348" w:rsidR="00784BF2" w:rsidRPr="00657FB8" w:rsidRDefault="00784BF2"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The assessment process for providing community-based </w:t>
      </w:r>
      <w:r w:rsidR="00C548EC" w:rsidRPr="00657FB8">
        <w:rPr>
          <w:rFonts w:ascii="Sylexiad Sans Spaced Med" w:hAnsi="Sylexiad Sans Spaced Med"/>
          <w:sz w:val="28"/>
          <w:szCs w:val="28"/>
        </w:rPr>
        <w:t>early help</w:t>
      </w:r>
      <w:r w:rsidRPr="00657FB8">
        <w:rPr>
          <w:rFonts w:ascii="Sylexiad Sans Spaced Med" w:hAnsi="Sylexiad Sans Spaced Med"/>
          <w:sz w:val="28"/>
          <w:szCs w:val="28"/>
        </w:rPr>
        <w:t xml:space="preserve">, </w:t>
      </w:r>
      <w:r w:rsidR="00C548EC" w:rsidRPr="00657FB8">
        <w:rPr>
          <w:rFonts w:ascii="Sylexiad Sans Spaced Med" w:hAnsi="Sylexiad Sans Spaced Med"/>
          <w:sz w:val="28"/>
          <w:szCs w:val="28"/>
        </w:rPr>
        <w:t>family help</w:t>
      </w:r>
      <w:r w:rsidRPr="00657FB8">
        <w:rPr>
          <w:rFonts w:ascii="Sylexiad Sans Spaced Med" w:hAnsi="Sylexiad Sans Spaced Med"/>
          <w:sz w:val="28"/>
          <w:szCs w:val="28"/>
        </w:rPr>
        <w:t xml:space="preserve"> and statutory intervention, including local criteria for action and CSCS referral arrangements.</w:t>
      </w:r>
    </w:p>
    <w:p w14:paraId="17BD61E8" w14:textId="5D6B1E2C"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 xml:space="preserve">How LAs conduct child protection case conferences and a </w:t>
      </w:r>
      <w:r w:rsidR="00B310AF" w:rsidRPr="00657FB8">
        <w:rPr>
          <w:rFonts w:ascii="Sylexiad Sans Spaced Med" w:hAnsi="Sylexiad Sans Spaced Med"/>
          <w:sz w:val="28"/>
          <w:szCs w:val="28"/>
        </w:rPr>
        <w:t>child protection review conference</w:t>
      </w:r>
      <w:r w:rsidRPr="00657FB8">
        <w:rPr>
          <w:rFonts w:ascii="Sylexiad Sans Spaced Med" w:hAnsi="Sylexiad Sans Spaced Med"/>
          <w:sz w:val="28"/>
          <w:szCs w:val="28"/>
        </w:rPr>
        <w:t>, to enable the DSL to attend and contribute to these effectively when required.</w:t>
      </w:r>
    </w:p>
    <w:p w14:paraId="5761BE32"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importance of providing information and support to CSCS.</w:t>
      </w:r>
    </w:p>
    <w:p w14:paraId="5BCA77DA"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lasting impact that adversity and trauma can have.</w:t>
      </w:r>
    </w:p>
    <w:p w14:paraId="0164D16C"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How to be alert to the specific needs of children in need, pupils with SEND and/or relevant health conditions, and young carers.</w:t>
      </w:r>
    </w:p>
    <w:p w14:paraId="13C2CCF1"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importance of internal and external information sharing.</w:t>
      </w:r>
    </w:p>
    <w:p w14:paraId="333CEF94"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Prevent duty.</w:t>
      </w:r>
    </w:p>
    <w:p w14:paraId="43BFBE52" w14:textId="77777777" w:rsidR="00D84CBE" w:rsidRPr="00657FB8" w:rsidRDefault="00D84CBE" w:rsidP="008971C8">
      <w:pPr>
        <w:pStyle w:val="TNCBodyText"/>
        <w:numPr>
          <w:ilvl w:val="0"/>
          <w:numId w:val="1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risks associated with online safety, including the additional risks faced online by pupils with SEND.</w:t>
      </w:r>
    </w:p>
    <w:p w14:paraId="6F217B5D" w14:textId="284C4BAA" w:rsidR="00C24711" w:rsidRPr="00657FB8" w:rsidRDefault="00A90273" w:rsidP="00D84CBE">
      <w:pPr>
        <w:pStyle w:val="Heading2"/>
        <w:rPr>
          <w:rFonts w:ascii="Sylexiad Sans Spaced Med" w:hAnsi="Sylexiad Sans Spaced Med"/>
          <w:b/>
          <w:bCs/>
          <w:sz w:val="28"/>
          <w:szCs w:val="28"/>
        </w:rPr>
      </w:pPr>
      <w:bookmarkStart w:id="27" w:name="_Monitoring_and_review"/>
      <w:bookmarkEnd w:id="27"/>
      <w:r>
        <w:rPr>
          <w:rFonts w:ascii="Sylexiad Sans Spaced Med" w:hAnsi="Sylexiad Sans Spaced Med"/>
          <w:b/>
          <w:bCs/>
          <w:sz w:val="28"/>
          <w:szCs w:val="28"/>
        </w:rPr>
        <w:t xml:space="preserve"> </w:t>
      </w:r>
      <w:r w:rsidR="00D84CBE" w:rsidRPr="00657FB8">
        <w:rPr>
          <w:rFonts w:ascii="Sylexiad Sans Spaced Med" w:hAnsi="Sylexiad Sans Spaced Med"/>
          <w:b/>
          <w:bCs/>
          <w:sz w:val="28"/>
          <w:szCs w:val="28"/>
        </w:rPr>
        <w:t>Monitoring and review</w:t>
      </w:r>
    </w:p>
    <w:p w14:paraId="5058E5F7" w14:textId="77777777" w:rsidR="00C27B63" w:rsidRPr="00657FB8" w:rsidRDefault="00C27B63" w:rsidP="00C27B63">
      <w:pPr>
        <w:pStyle w:val="TNCBodyText"/>
        <w:rPr>
          <w:rFonts w:ascii="Sylexiad Sans Spaced Med" w:hAnsi="Sylexiad Sans Spaced Med"/>
          <w:sz w:val="28"/>
          <w:szCs w:val="28"/>
        </w:rPr>
      </w:pPr>
      <w:r w:rsidRPr="00657FB8">
        <w:rPr>
          <w:rFonts w:ascii="Sylexiad Sans Spaced Med" w:hAnsi="Sylexiad Sans Spaced Med"/>
          <w:sz w:val="28"/>
          <w:szCs w:val="28"/>
        </w:rPr>
        <w:t>This policy is reviewed at least annually by the DSL and the headteacher. This policy will be updated as needed to ensure it is up-to-date with safeguarding issues as they emerge and evolve, including any lessons learnt.</w:t>
      </w:r>
    </w:p>
    <w:p w14:paraId="0CE8AB35" w14:textId="555A7447" w:rsidR="00D84CBE" w:rsidRPr="00657FB8" w:rsidRDefault="00C27B63" w:rsidP="00C27B63">
      <w:pPr>
        <w:pStyle w:val="TNCBodyText"/>
        <w:rPr>
          <w:rFonts w:ascii="Sylexiad Sans Spaced Med" w:hAnsi="Sylexiad Sans Spaced Med"/>
          <w:b/>
          <w:bCs/>
          <w:color w:val="2F5496" w:themeColor="accent1" w:themeShade="BF"/>
          <w:sz w:val="28"/>
          <w:szCs w:val="28"/>
        </w:rPr>
      </w:pPr>
      <w:r w:rsidRPr="00657FB8">
        <w:rPr>
          <w:rFonts w:ascii="Sylexiad Sans Spaced Med" w:hAnsi="Sylexiad Sans Spaced Med"/>
          <w:sz w:val="28"/>
          <w:szCs w:val="28"/>
        </w:rPr>
        <w:t xml:space="preserve">Any changes made to this policy will be communicated to all members of staff. All members of staff are required to familiarise themselves with all processes and procedures outlined in this policy as part of their induction programme. </w:t>
      </w:r>
      <w:r w:rsidRPr="00657FB8">
        <w:rPr>
          <w:rFonts w:ascii="Sylexiad Sans Spaced Med" w:hAnsi="Sylexiad Sans Spaced Med"/>
          <w:b/>
          <w:bCs/>
          <w:color w:val="2F5496" w:themeColor="accent1" w:themeShade="BF"/>
          <w:sz w:val="28"/>
          <w:szCs w:val="28"/>
        </w:rPr>
        <w:t xml:space="preserve">The next scheduled review date for this policy is </w:t>
      </w:r>
      <w:r w:rsidR="005F08FC" w:rsidRPr="00657FB8">
        <w:rPr>
          <w:rFonts w:ascii="Sylexiad Sans Spaced Med" w:hAnsi="Sylexiad Sans Spaced Med"/>
          <w:b/>
          <w:bCs/>
          <w:color w:val="2F5496" w:themeColor="accent1" w:themeShade="BF"/>
          <w:sz w:val="28"/>
          <w:szCs w:val="28"/>
        </w:rPr>
        <w:t>July 202</w:t>
      </w:r>
      <w:r w:rsidR="006B12A0" w:rsidRPr="00657FB8">
        <w:rPr>
          <w:rFonts w:ascii="Sylexiad Sans Spaced Med" w:hAnsi="Sylexiad Sans Spaced Med"/>
          <w:b/>
          <w:bCs/>
          <w:color w:val="2F5496" w:themeColor="accent1" w:themeShade="BF"/>
          <w:sz w:val="28"/>
          <w:szCs w:val="28"/>
        </w:rPr>
        <w:t>7</w:t>
      </w:r>
    </w:p>
    <w:p w14:paraId="158C1EF0" w14:textId="2E0D4F3B" w:rsidR="0028616B" w:rsidRPr="00657FB8" w:rsidRDefault="0028616B" w:rsidP="0028616B">
      <w:pPr>
        <w:spacing w:after="200" w:line="276" w:lineRule="auto"/>
        <w:jc w:val="both"/>
        <w:rPr>
          <w:rFonts w:ascii="Sylexiad Sans Spaced Med" w:eastAsia="Arial" w:hAnsi="Sylexiad Sans Spaced Med" w:cs="Times New Roman"/>
          <w:bCs/>
          <w:sz w:val="28"/>
          <w:szCs w:val="28"/>
        </w:rPr>
      </w:pPr>
      <w:r w:rsidRPr="00657FB8">
        <w:rPr>
          <w:rFonts w:ascii="Sylexiad Sans Spaced Med" w:eastAsia="Arial" w:hAnsi="Sylexiad Sans Spaced Med" w:cs="Times New Roman"/>
          <w:bCs/>
          <w:sz w:val="28"/>
          <w:szCs w:val="28"/>
        </w:rPr>
        <w:t>This school will also undertake an annual school S175</w:t>
      </w:r>
      <w:r w:rsidR="008C13E8" w:rsidRPr="00657FB8">
        <w:rPr>
          <w:rFonts w:ascii="Sylexiad Sans Spaced Med" w:eastAsia="Arial" w:hAnsi="Sylexiad Sans Spaced Med" w:cs="Times New Roman"/>
          <w:bCs/>
          <w:sz w:val="28"/>
          <w:szCs w:val="28"/>
        </w:rPr>
        <w:t xml:space="preserve"> </w:t>
      </w:r>
      <w:r w:rsidRPr="00657FB8">
        <w:rPr>
          <w:rFonts w:ascii="Sylexiad Sans Spaced Med" w:eastAsia="Arial" w:hAnsi="Sylexiad Sans Spaced Med" w:cs="Times New Roman"/>
          <w:bCs/>
          <w:sz w:val="28"/>
          <w:szCs w:val="28"/>
        </w:rPr>
        <w:t>safeguarding audit, provided by Embark Federation. This will be completed by the senior DSL/Head teacher and will be used to ensure there is a robust approach to child protection and safeguarding in this school. This will be shared with the governing body and a copy sent to the Embark Federation</w:t>
      </w:r>
      <w:r w:rsidR="008C13E8" w:rsidRPr="00657FB8">
        <w:rPr>
          <w:rFonts w:ascii="Sylexiad Sans Spaced Med" w:eastAsia="Arial" w:hAnsi="Sylexiad Sans Spaced Med" w:cs="Times New Roman"/>
          <w:bCs/>
          <w:sz w:val="28"/>
          <w:szCs w:val="28"/>
        </w:rPr>
        <w:t xml:space="preserve"> </w:t>
      </w:r>
      <w:r w:rsidR="00150711" w:rsidRPr="00657FB8">
        <w:rPr>
          <w:rFonts w:ascii="Sylexiad Sans Spaced Med" w:eastAsia="Arial" w:hAnsi="Sylexiad Sans Spaced Med" w:cs="Times New Roman"/>
          <w:bCs/>
          <w:sz w:val="28"/>
          <w:szCs w:val="28"/>
        </w:rPr>
        <w:t>S</w:t>
      </w:r>
      <w:r w:rsidR="008C13E8" w:rsidRPr="00657FB8">
        <w:rPr>
          <w:rFonts w:ascii="Sylexiad Sans Spaced Med" w:eastAsia="Arial" w:hAnsi="Sylexiad Sans Spaced Med" w:cs="Times New Roman"/>
          <w:bCs/>
          <w:sz w:val="28"/>
          <w:szCs w:val="28"/>
        </w:rPr>
        <w:t>afeguarding and Personal Development Lead</w:t>
      </w:r>
      <w:r w:rsidRPr="00657FB8">
        <w:rPr>
          <w:rFonts w:ascii="Sylexiad Sans Spaced Med" w:eastAsia="Arial" w:hAnsi="Sylexiad Sans Spaced Med" w:cs="Times New Roman"/>
          <w:bCs/>
          <w:sz w:val="28"/>
          <w:szCs w:val="28"/>
        </w:rPr>
        <w:t xml:space="preserve">.  </w:t>
      </w:r>
      <w:r w:rsidR="00150711" w:rsidRPr="00657FB8">
        <w:rPr>
          <w:rFonts w:ascii="Sylexiad Sans Spaced Med" w:eastAsia="Arial" w:hAnsi="Sylexiad Sans Spaced Med" w:cs="Times New Roman"/>
          <w:bCs/>
          <w:sz w:val="28"/>
          <w:szCs w:val="28"/>
        </w:rPr>
        <w:t>A</w:t>
      </w:r>
      <w:r w:rsidRPr="00657FB8">
        <w:rPr>
          <w:rFonts w:ascii="Sylexiad Sans Spaced Med" w:eastAsia="Arial" w:hAnsi="Sylexiad Sans Spaced Med" w:cs="Times New Roman"/>
          <w:bCs/>
          <w:sz w:val="28"/>
          <w:szCs w:val="28"/>
        </w:rPr>
        <w:t xml:space="preserve">ny parent/carer or interested party can request to see this.   </w:t>
      </w:r>
    </w:p>
    <w:p w14:paraId="652AAEFE" w14:textId="77777777" w:rsidR="00050690" w:rsidRPr="00657FB8" w:rsidRDefault="00050690" w:rsidP="00052B32">
      <w:pPr>
        <w:pStyle w:val="TNCBodyText"/>
        <w:spacing w:before="0" w:after="100"/>
        <w:rPr>
          <w:rFonts w:ascii="Sylexiad Sans Spaced Med" w:hAnsi="Sylexiad Sans Spaced Med"/>
          <w:b/>
          <w:bCs/>
          <w:color w:val="1F3864" w:themeColor="accent1" w:themeShade="80"/>
          <w:sz w:val="28"/>
          <w:szCs w:val="28"/>
        </w:rPr>
      </w:pPr>
    </w:p>
    <w:p w14:paraId="6B9C5FF1"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129E52E3"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1A651E21"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532B3368"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6F1FB9EB"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5376D5F1" w14:textId="77777777" w:rsidR="007F51F6" w:rsidRDefault="007F51F6" w:rsidP="00052B32">
      <w:pPr>
        <w:pStyle w:val="TNCBodyText"/>
        <w:spacing w:before="0" w:after="100"/>
        <w:rPr>
          <w:rFonts w:ascii="Sylexiad Sans Spaced Med" w:hAnsi="Sylexiad Sans Spaced Med"/>
          <w:b/>
          <w:bCs/>
          <w:color w:val="1F3864" w:themeColor="accent1" w:themeShade="80"/>
          <w:sz w:val="28"/>
          <w:szCs w:val="28"/>
        </w:rPr>
      </w:pPr>
    </w:p>
    <w:p w14:paraId="664D3E93" w14:textId="77777777" w:rsidR="00615DD0" w:rsidRDefault="00615DD0" w:rsidP="00052B32">
      <w:pPr>
        <w:pStyle w:val="TNCBodyText"/>
        <w:spacing w:before="0" w:after="100"/>
        <w:rPr>
          <w:rFonts w:ascii="Sylexiad Sans Spaced Med" w:hAnsi="Sylexiad Sans Spaced Med"/>
          <w:b/>
          <w:bCs/>
          <w:color w:val="1F3864" w:themeColor="accent1" w:themeShade="80"/>
          <w:sz w:val="28"/>
          <w:szCs w:val="28"/>
        </w:rPr>
      </w:pPr>
    </w:p>
    <w:p w14:paraId="3FAD6608" w14:textId="77777777" w:rsidR="00615DD0" w:rsidRDefault="00615DD0" w:rsidP="00052B32">
      <w:pPr>
        <w:pStyle w:val="TNCBodyText"/>
        <w:spacing w:before="0" w:after="100"/>
        <w:rPr>
          <w:rFonts w:ascii="Sylexiad Sans Spaced Med" w:hAnsi="Sylexiad Sans Spaced Med"/>
          <w:b/>
          <w:bCs/>
          <w:color w:val="1F3864" w:themeColor="accent1" w:themeShade="80"/>
          <w:sz w:val="28"/>
          <w:szCs w:val="28"/>
        </w:rPr>
      </w:pPr>
    </w:p>
    <w:p w14:paraId="7228C2F3" w14:textId="77777777"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p>
    <w:p w14:paraId="407ED0AD" w14:textId="583472D3" w:rsidR="0011744A" w:rsidRPr="00657FB8" w:rsidRDefault="0011744A" w:rsidP="0011744A">
      <w:pPr>
        <w:pStyle w:val="Heading1"/>
        <w:rPr>
          <w:rFonts w:ascii="Sylexiad Sans Spaced Med" w:hAnsi="Sylexiad Sans Spaced Med" w:cs="Arial"/>
          <w:b/>
          <w:bCs/>
          <w:sz w:val="28"/>
          <w:szCs w:val="28"/>
        </w:rPr>
      </w:pPr>
      <w:r w:rsidRPr="00657FB8">
        <w:rPr>
          <w:rFonts w:ascii="Sylexiad Sans Spaced Med" w:hAnsi="Sylexiad Sans Spaced Med"/>
          <w:b/>
          <w:bCs/>
          <w:sz w:val="28"/>
          <w:szCs w:val="28"/>
        </w:rPr>
        <w:lastRenderedPageBreak/>
        <w:t>Appendices</w:t>
      </w:r>
    </w:p>
    <w:p w14:paraId="78567751" w14:textId="6333422E" w:rsidR="00ED16B2" w:rsidRPr="00657FB8" w:rsidRDefault="00ED16B2" w:rsidP="00ED16B2">
      <w:pPr>
        <w:rPr>
          <w:rFonts w:ascii="Sylexiad Sans Spaced Med" w:hAnsi="Sylexiad Sans Spaced Med" w:cs="Arial"/>
          <w:b/>
          <w:bCs/>
          <w:color w:val="2F5496" w:themeColor="accent1" w:themeShade="BF"/>
          <w:sz w:val="28"/>
          <w:szCs w:val="28"/>
        </w:rPr>
      </w:pPr>
      <w:r w:rsidRPr="00657FB8">
        <w:rPr>
          <w:rFonts w:ascii="Sylexiad Sans Spaced Med" w:hAnsi="Sylexiad Sans Spaced Med" w:cs="Arial"/>
          <w:b/>
          <w:bCs/>
          <w:color w:val="2F5496" w:themeColor="accent1" w:themeShade="BF"/>
          <w:sz w:val="28"/>
          <w:szCs w:val="28"/>
        </w:rPr>
        <w:t>Appendix A</w:t>
      </w:r>
      <w:r w:rsidR="00CD461F" w:rsidRPr="00657FB8">
        <w:rPr>
          <w:rFonts w:ascii="Sylexiad Sans Spaced Med" w:hAnsi="Sylexiad Sans Spaced Med" w:cs="Arial"/>
          <w:b/>
          <w:bCs/>
          <w:color w:val="2F5496" w:themeColor="accent1" w:themeShade="BF"/>
          <w:sz w:val="28"/>
          <w:szCs w:val="28"/>
        </w:rPr>
        <w:t xml:space="preserve"> Acronyms</w:t>
      </w:r>
    </w:p>
    <w:p w14:paraId="767BEBB7" w14:textId="3EAFC647" w:rsidR="00ED16B2" w:rsidRPr="00657FB8" w:rsidRDefault="00ED16B2" w:rsidP="00ED16B2">
      <w:pPr>
        <w:rPr>
          <w:rFonts w:ascii="Sylexiad Sans Spaced Med" w:hAnsi="Sylexiad Sans Spaced Med" w:cs="Arial"/>
          <w:sz w:val="28"/>
          <w:szCs w:val="28"/>
        </w:rPr>
      </w:pPr>
      <w:r w:rsidRPr="00657FB8">
        <w:rPr>
          <w:rFonts w:ascii="Sylexiad Sans Spaced Med" w:hAnsi="Sylexiad Sans Spaced Med" w:cs="Arial"/>
          <w:sz w:val="28"/>
          <w:szCs w:val="28"/>
        </w:rPr>
        <w:t>This policy contains a number of acronyms used in the Education sector. These acronyms are listed below alongside their descriptions.</w:t>
      </w:r>
    </w:p>
    <w:tbl>
      <w:tblPr>
        <w:tblStyle w:val="TableGrid"/>
        <w:tblW w:w="10485" w:type="dxa"/>
        <w:tblLook w:val="04A0" w:firstRow="1" w:lastRow="0" w:firstColumn="1" w:lastColumn="0" w:noHBand="0" w:noVBand="1"/>
      </w:tblPr>
      <w:tblGrid>
        <w:gridCol w:w="1525"/>
        <w:gridCol w:w="1872"/>
        <w:gridCol w:w="7088"/>
      </w:tblGrid>
      <w:tr w:rsidR="00ED16B2" w:rsidRPr="00657FB8" w14:paraId="201B57E9" w14:textId="77777777" w:rsidTr="00FC755B">
        <w:trPr>
          <w:trHeight w:val="567"/>
        </w:trPr>
        <w:tc>
          <w:tcPr>
            <w:tcW w:w="1525" w:type="dxa"/>
            <w:shd w:val="clear" w:color="auto" w:fill="041E42"/>
            <w:vAlign w:val="center"/>
          </w:tcPr>
          <w:p w14:paraId="0B0ECBB0" w14:textId="77777777" w:rsidR="00ED16B2" w:rsidRPr="00657FB8" w:rsidRDefault="00ED16B2" w:rsidP="00615DD0">
            <w:pPr>
              <w:spacing w:line="259" w:lineRule="auto"/>
              <w:rPr>
                <w:rFonts w:ascii="Sylexiad Sans Spaced Med" w:hAnsi="Sylexiad Sans Spaced Med" w:cs="Arial"/>
                <w:b/>
                <w:bCs/>
                <w:sz w:val="28"/>
                <w:szCs w:val="28"/>
              </w:rPr>
            </w:pPr>
            <w:r w:rsidRPr="00657FB8">
              <w:rPr>
                <w:rFonts w:ascii="Sylexiad Sans Spaced Med" w:hAnsi="Sylexiad Sans Spaced Med" w:cs="Arial"/>
                <w:b/>
                <w:bCs/>
                <w:sz w:val="28"/>
                <w:szCs w:val="28"/>
              </w:rPr>
              <w:t>Acronym</w:t>
            </w:r>
          </w:p>
        </w:tc>
        <w:tc>
          <w:tcPr>
            <w:tcW w:w="1872" w:type="dxa"/>
            <w:shd w:val="clear" w:color="auto" w:fill="041E42"/>
            <w:vAlign w:val="center"/>
          </w:tcPr>
          <w:p w14:paraId="51A8CA52" w14:textId="77777777" w:rsidR="00ED16B2" w:rsidRPr="00657FB8" w:rsidRDefault="00ED16B2" w:rsidP="00615DD0">
            <w:pPr>
              <w:spacing w:line="259" w:lineRule="auto"/>
              <w:rPr>
                <w:rFonts w:ascii="Sylexiad Sans Spaced Med" w:hAnsi="Sylexiad Sans Spaced Med" w:cs="Arial"/>
                <w:b/>
                <w:bCs/>
                <w:sz w:val="28"/>
                <w:szCs w:val="28"/>
              </w:rPr>
            </w:pPr>
            <w:r w:rsidRPr="00657FB8">
              <w:rPr>
                <w:rFonts w:ascii="Sylexiad Sans Spaced Med" w:hAnsi="Sylexiad Sans Spaced Med" w:cs="Arial"/>
                <w:b/>
                <w:bCs/>
                <w:sz w:val="28"/>
                <w:szCs w:val="28"/>
              </w:rPr>
              <w:t>Long form</w:t>
            </w:r>
          </w:p>
        </w:tc>
        <w:tc>
          <w:tcPr>
            <w:tcW w:w="7088" w:type="dxa"/>
            <w:shd w:val="clear" w:color="auto" w:fill="041E42"/>
            <w:vAlign w:val="center"/>
          </w:tcPr>
          <w:p w14:paraId="53668C25" w14:textId="77777777" w:rsidR="00ED16B2" w:rsidRPr="00657FB8" w:rsidRDefault="00ED16B2" w:rsidP="00615DD0">
            <w:pPr>
              <w:spacing w:line="259" w:lineRule="auto"/>
              <w:rPr>
                <w:rFonts w:ascii="Sylexiad Sans Spaced Med" w:hAnsi="Sylexiad Sans Spaced Med" w:cs="Arial"/>
                <w:b/>
                <w:bCs/>
                <w:sz w:val="28"/>
                <w:szCs w:val="28"/>
              </w:rPr>
            </w:pPr>
            <w:r w:rsidRPr="00657FB8">
              <w:rPr>
                <w:rFonts w:ascii="Sylexiad Sans Spaced Med" w:hAnsi="Sylexiad Sans Spaced Med" w:cs="Arial"/>
                <w:b/>
                <w:bCs/>
                <w:sz w:val="28"/>
                <w:szCs w:val="28"/>
              </w:rPr>
              <w:t>Description</w:t>
            </w:r>
          </w:p>
        </w:tc>
      </w:tr>
      <w:tr w:rsidR="00ED16B2" w:rsidRPr="00657FB8" w14:paraId="2C96A3EB" w14:textId="77777777" w:rsidTr="00FC755B">
        <w:trPr>
          <w:trHeight w:val="567"/>
        </w:trPr>
        <w:tc>
          <w:tcPr>
            <w:tcW w:w="1525" w:type="dxa"/>
            <w:vAlign w:val="center"/>
          </w:tcPr>
          <w:p w14:paraId="540851C5"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CCE</w:t>
            </w:r>
          </w:p>
        </w:tc>
        <w:tc>
          <w:tcPr>
            <w:tcW w:w="1872" w:type="dxa"/>
            <w:vAlign w:val="center"/>
          </w:tcPr>
          <w:p w14:paraId="5E35E16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Child criminal exploitation</w:t>
            </w:r>
          </w:p>
        </w:tc>
        <w:tc>
          <w:tcPr>
            <w:tcW w:w="7088" w:type="dxa"/>
            <w:vAlign w:val="center"/>
          </w:tcPr>
          <w:p w14:paraId="54145F3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ED16B2" w:rsidRPr="00657FB8" w14:paraId="45E2A9CD" w14:textId="77777777" w:rsidTr="00FC755B">
        <w:trPr>
          <w:trHeight w:val="567"/>
        </w:trPr>
        <w:tc>
          <w:tcPr>
            <w:tcW w:w="1525" w:type="dxa"/>
            <w:vAlign w:val="center"/>
          </w:tcPr>
          <w:p w14:paraId="2A1B3268"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CSCS</w:t>
            </w:r>
          </w:p>
        </w:tc>
        <w:tc>
          <w:tcPr>
            <w:tcW w:w="1872" w:type="dxa"/>
            <w:vAlign w:val="center"/>
          </w:tcPr>
          <w:p w14:paraId="706996E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Children’s social care services</w:t>
            </w:r>
          </w:p>
        </w:tc>
        <w:tc>
          <w:tcPr>
            <w:tcW w:w="7088" w:type="dxa"/>
            <w:vAlign w:val="center"/>
          </w:tcPr>
          <w:p w14:paraId="1DCFBF17"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 xml:space="preserve">The branch of the local authority that deals with children’s social care. </w:t>
            </w:r>
          </w:p>
        </w:tc>
      </w:tr>
      <w:tr w:rsidR="00ED16B2" w:rsidRPr="00657FB8" w14:paraId="34E5E1F4" w14:textId="77777777" w:rsidTr="00FC755B">
        <w:trPr>
          <w:trHeight w:val="567"/>
        </w:trPr>
        <w:tc>
          <w:tcPr>
            <w:tcW w:w="1525" w:type="dxa"/>
            <w:vAlign w:val="center"/>
          </w:tcPr>
          <w:p w14:paraId="2398EC2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CSE</w:t>
            </w:r>
          </w:p>
        </w:tc>
        <w:tc>
          <w:tcPr>
            <w:tcW w:w="1872" w:type="dxa"/>
            <w:vAlign w:val="center"/>
          </w:tcPr>
          <w:p w14:paraId="3CA83D01"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Child sexual exploitation</w:t>
            </w:r>
          </w:p>
        </w:tc>
        <w:tc>
          <w:tcPr>
            <w:tcW w:w="7088" w:type="dxa"/>
            <w:vAlign w:val="center"/>
          </w:tcPr>
          <w:p w14:paraId="1D3928F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ED16B2" w:rsidRPr="00657FB8" w14:paraId="41B1615F" w14:textId="77777777" w:rsidTr="00FC755B">
        <w:trPr>
          <w:trHeight w:val="567"/>
        </w:trPr>
        <w:tc>
          <w:tcPr>
            <w:tcW w:w="1525" w:type="dxa"/>
            <w:vAlign w:val="center"/>
          </w:tcPr>
          <w:p w14:paraId="721A0D07"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DBS</w:t>
            </w:r>
          </w:p>
        </w:tc>
        <w:tc>
          <w:tcPr>
            <w:tcW w:w="1872" w:type="dxa"/>
            <w:vAlign w:val="center"/>
          </w:tcPr>
          <w:p w14:paraId="6C72B901"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Disclosure and barring service</w:t>
            </w:r>
          </w:p>
        </w:tc>
        <w:tc>
          <w:tcPr>
            <w:tcW w:w="7088" w:type="dxa"/>
            <w:vAlign w:val="center"/>
          </w:tcPr>
          <w:p w14:paraId="0830581F"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service that performs the statutory check of criminal records for anyone working or volunteering in a school.</w:t>
            </w:r>
          </w:p>
        </w:tc>
      </w:tr>
      <w:tr w:rsidR="00ED16B2" w:rsidRPr="00657FB8" w14:paraId="072E07EB" w14:textId="77777777" w:rsidTr="00FC755B">
        <w:trPr>
          <w:trHeight w:val="567"/>
        </w:trPr>
        <w:tc>
          <w:tcPr>
            <w:tcW w:w="1525" w:type="dxa"/>
            <w:vAlign w:val="center"/>
          </w:tcPr>
          <w:p w14:paraId="4CF1579F"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DfE</w:t>
            </w:r>
          </w:p>
        </w:tc>
        <w:tc>
          <w:tcPr>
            <w:tcW w:w="1872" w:type="dxa"/>
            <w:vAlign w:val="center"/>
          </w:tcPr>
          <w:p w14:paraId="61BB4DF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 xml:space="preserve">Department for Education </w:t>
            </w:r>
          </w:p>
        </w:tc>
        <w:tc>
          <w:tcPr>
            <w:tcW w:w="7088" w:type="dxa"/>
            <w:vAlign w:val="center"/>
          </w:tcPr>
          <w:p w14:paraId="69AC044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national government body with responsibility for children’s services, policy and education, including early years, schools, higher and further education policy, apprenticeships and wider skills in England.</w:t>
            </w:r>
          </w:p>
        </w:tc>
      </w:tr>
      <w:tr w:rsidR="00ED16B2" w:rsidRPr="00657FB8" w14:paraId="6FF24A8E" w14:textId="77777777" w:rsidTr="00FC755B">
        <w:trPr>
          <w:trHeight w:val="567"/>
        </w:trPr>
        <w:tc>
          <w:tcPr>
            <w:tcW w:w="1525" w:type="dxa"/>
            <w:vAlign w:val="center"/>
          </w:tcPr>
          <w:p w14:paraId="0BF2853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DPO</w:t>
            </w:r>
          </w:p>
        </w:tc>
        <w:tc>
          <w:tcPr>
            <w:tcW w:w="1872" w:type="dxa"/>
            <w:vAlign w:val="center"/>
          </w:tcPr>
          <w:p w14:paraId="71ED1CFD"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Data protection officer</w:t>
            </w:r>
          </w:p>
        </w:tc>
        <w:tc>
          <w:tcPr>
            <w:tcW w:w="7088" w:type="dxa"/>
            <w:vAlign w:val="center"/>
          </w:tcPr>
          <w:p w14:paraId="307E14D7"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appointed person in school with responsibility for overseeing data protection strategy and implementation to ensure compliance with the UK GDPR and Data Protection Act.</w:t>
            </w:r>
          </w:p>
        </w:tc>
      </w:tr>
      <w:tr w:rsidR="00ED16B2" w:rsidRPr="00657FB8" w14:paraId="5A0DCAF6" w14:textId="77777777" w:rsidTr="00FC755B">
        <w:trPr>
          <w:trHeight w:val="567"/>
        </w:trPr>
        <w:tc>
          <w:tcPr>
            <w:tcW w:w="1525" w:type="dxa"/>
            <w:vAlign w:val="center"/>
          </w:tcPr>
          <w:p w14:paraId="3D230A3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DSL</w:t>
            </w:r>
          </w:p>
        </w:tc>
        <w:tc>
          <w:tcPr>
            <w:tcW w:w="1872" w:type="dxa"/>
            <w:vAlign w:val="center"/>
          </w:tcPr>
          <w:p w14:paraId="044CD2A8"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Designated safeguarding lead</w:t>
            </w:r>
          </w:p>
        </w:tc>
        <w:tc>
          <w:tcPr>
            <w:tcW w:w="7088" w:type="dxa"/>
            <w:vAlign w:val="center"/>
          </w:tcPr>
          <w:p w14:paraId="123A1A40"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member of the senior leadership team who has lead responsibility for safeguarding and child protection throughout the school.</w:t>
            </w:r>
          </w:p>
        </w:tc>
      </w:tr>
      <w:tr w:rsidR="00ED16B2" w:rsidRPr="00657FB8" w14:paraId="7C1A10CE" w14:textId="77777777" w:rsidTr="00FC755B">
        <w:trPr>
          <w:trHeight w:val="567"/>
        </w:trPr>
        <w:tc>
          <w:tcPr>
            <w:tcW w:w="1525" w:type="dxa"/>
            <w:vAlign w:val="center"/>
          </w:tcPr>
          <w:p w14:paraId="5E3024A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EEA</w:t>
            </w:r>
          </w:p>
        </w:tc>
        <w:tc>
          <w:tcPr>
            <w:tcW w:w="1872" w:type="dxa"/>
            <w:vAlign w:val="center"/>
          </w:tcPr>
          <w:p w14:paraId="77FBA42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European Economic Area</w:t>
            </w:r>
          </w:p>
        </w:tc>
        <w:tc>
          <w:tcPr>
            <w:tcW w:w="7088" w:type="dxa"/>
            <w:vAlign w:val="center"/>
          </w:tcPr>
          <w:p w14:paraId="0BD4C1C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Member States of the European Union (EU) and three countries of the European Free Trade Association (EFTA) (Iceland, Liechtenstein and Norway; excluding Switzerland).</w:t>
            </w:r>
          </w:p>
        </w:tc>
      </w:tr>
      <w:tr w:rsidR="00ED16B2" w:rsidRPr="00657FB8" w14:paraId="49567582" w14:textId="77777777" w:rsidTr="00FC755B">
        <w:trPr>
          <w:trHeight w:val="567"/>
        </w:trPr>
        <w:tc>
          <w:tcPr>
            <w:tcW w:w="1525" w:type="dxa"/>
            <w:vAlign w:val="center"/>
          </w:tcPr>
          <w:p w14:paraId="0F03AD2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lastRenderedPageBreak/>
              <w:t>EHC plan</w:t>
            </w:r>
          </w:p>
        </w:tc>
        <w:tc>
          <w:tcPr>
            <w:tcW w:w="1872" w:type="dxa"/>
            <w:vAlign w:val="center"/>
          </w:tcPr>
          <w:p w14:paraId="1B1707B1"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Education, health and care plan</w:t>
            </w:r>
          </w:p>
        </w:tc>
        <w:tc>
          <w:tcPr>
            <w:tcW w:w="7088" w:type="dxa"/>
            <w:vAlign w:val="center"/>
          </w:tcPr>
          <w:p w14:paraId="5D8EC63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ED16B2" w:rsidRPr="00657FB8" w14:paraId="78E33C9B" w14:textId="77777777" w:rsidTr="00FC755B">
        <w:trPr>
          <w:trHeight w:val="567"/>
        </w:trPr>
        <w:tc>
          <w:tcPr>
            <w:tcW w:w="1525" w:type="dxa"/>
            <w:vAlign w:val="center"/>
          </w:tcPr>
          <w:p w14:paraId="14E6D40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EHE</w:t>
            </w:r>
          </w:p>
        </w:tc>
        <w:tc>
          <w:tcPr>
            <w:tcW w:w="1872" w:type="dxa"/>
            <w:vAlign w:val="center"/>
          </w:tcPr>
          <w:p w14:paraId="76617F5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 xml:space="preserve">Early Help Assessment </w:t>
            </w:r>
          </w:p>
        </w:tc>
        <w:tc>
          <w:tcPr>
            <w:tcW w:w="7088" w:type="dxa"/>
            <w:vAlign w:val="center"/>
          </w:tcPr>
          <w:p w14:paraId="155F022D"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An early help assessment is where a lead practitioner (such as a GP, family support worker, family resource worker, school lead, school nurse, teacher, health visitor, and/or special educational needs co-ordinator) makes an assessment of the child’s needs.</w:t>
            </w:r>
          </w:p>
        </w:tc>
      </w:tr>
      <w:tr w:rsidR="00ED16B2" w:rsidRPr="00657FB8" w14:paraId="0D964166" w14:textId="77777777" w:rsidTr="00FC755B">
        <w:trPr>
          <w:trHeight w:val="567"/>
        </w:trPr>
        <w:tc>
          <w:tcPr>
            <w:tcW w:w="1525" w:type="dxa"/>
            <w:vAlign w:val="center"/>
          </w:tcPr>
          <w:p w14:paraId="4098F25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ESFA</w:t>
            </w:r>
          </w:p>
        </w:tc>
        <w:tc>
          <w:tcPr>
            <w:tcW w:w="1872" w:type="dxa"/>
            <w:vAlign w:val="center"/>
          </w:tcPr>
          <w:p w14:paraId="4696643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Education and Skills Funding Agency</w:t>
            </w:r>
          </w:p>
        </w:tc>
        <w:tc>
          <w:tcPr>
            <w:tcW w:w="7088" w:type="dxa"/>
            <w:vAlign w:val="center"/>
          </w:tcPr>
          <w:p w14:paraId="128EDBE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An agency sponsored by the Department for Education with accountability for funding education and skills training for children, young people and adults.</w:t>
            </w:r>
          </w:p>
        </w:tc>
      </w:tr>
      <w:tr w:rsidR="00ED16B2" w:rsidRPr="00657FB8" w14:paraId="32B0EF26" w14:textId="77777777" w:rsidTr="00FC755B">
        <w:trPr>
          <w:trHeight w:val="567"/>
        </w:trPr>
        <w:tc>
          <w:tcPr>
            <w:tcW w:w="1525" w:type="dxa"/>
            <w:vAlign w:val="center"/>
          </w:tcPr>
          <w:p w14:paraId="5857A6C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FGM</w:t>
            </w:r>
          </w:p>
        </w:tc>
        <w:tc>
          <w:tcPr>
            <w:tcW w:w="1872" w:type="dxa"/>
            <w:vAlign w:val="center"/>
          </w:tcPr>
          <w:p w14:paraId="35A69130"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Female genital mutilation</w:t>
            </w:r>
          </w:p>
        </w:tc>
        <w:tc>
          <w:tcPr>
            <w:tcW w:w="7088" w:type="dxa"/>
            <w:vAlign w:val="center"/>
          </w:tcPr>
          <w:p w14:paraId="521CB74D"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All procedures involving the partial or total removal of the external female genitalia or other injury to the female genital organs. FGM is illegal in the UK and a form of child abuse with long-lasting harmful consequences.</w:t>
            </w:r>
          </w:p>
        </w:tc>
      </w:tr>
      <w:tr w:rsidR="00ED16B2" w:rsidRPr="00657FB8" w14:paraId="13574D1B" w14:textId="77777777" w:rsidTr="00FC755B">
        <w:trPr>
          <w:trHeight w:val="567"/>
        </w:trPr>
        <w:tc>
          <w:tcPr>
            <w:tcW w:w="1525" w:type="dxa"/>
            <w:vAlign w:val="center"/>
          </w:tcPr>
          <w:p w14:paraId="48D3470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UK GDPR</w:t>
            </w:r>
          </w:p>
        </w:tc>
        <w:tc>
          <w:tcPr>
            <w:tcW w:w="1872" w:type="dxa"/>
            <w:vAlign w:val="center"/>
          </w:tcPr>
          <w:p w14:paraId="6C593A59"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UK General Data Protection Regulation</w:t>
            </w:r>
          </w:p>
        </w:tc>
        <w:tc>
          <w:tcPr>
            <w:tcW w:w="7088" w:type="dxa"/>
            <w:vAlign w:val="center"/>
          </w:tcPr>
          <w:p w14:paraId="362061D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Legislative provision designed to strengthen the safety and security of all data held within an organisation and ensure that procedures relating to personal data are fair and consistent.</w:t>
            </w:r>
          </w:p>
        </w:tc>
      </w:tr>
      <w:tr w:rsidR="00ED16B2" w:rsidRPr="00657FB8" w14:paraId="7DF3C3E6" w14:textId="77777777" w:rsidTr="00FC755B">
        <w:trPr>
          <w:trHeight w:val="567"/>
        </w:trPr>
        <w:tc>
          <w:tcPr>
            <w:tcW w:w="1525" w:type="dxa"/>
            <w:vAlign w:val="center"/>
          </w:tcPr>
          <w:p w14:paraId="1735B4EA"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HBA</w:t>
            </w:r>
          </w:p>
        </w:tc>
        <w:tc>
          <w:tcPr>
            <w:tcW w:w="1872" w:type="dxa"/>
            <w:vAlign w:val="center"/>
          </w:tcPr>
          <w:p w14:paraId="026A4004"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‘Honour-based’ abuse</w:t>
            </w:r>
          </w:p>
        </w:tc>
        <w:tc>
          <w:tcPr>
            <w:tcW w:w="7088" w:type="dxa"/>
            <w:vAlign w:val="center"/>
          </w:tcPr>
          <w:p w14:paraId="4126861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So-called ‘honour-based’ abuse involves crimes that have been committed to defend the honour of the family and/or community.</w:t>
            </w:r>
          </w:p>
        </w:tc>
      </w:tr>
      <w:tr w:rsidR="00ED16B2" w:rsidRPr="00657FB8" w14:paraId="5BC004FE" w14:textId="77777777" w:rsidTr="00FC755B">
        <w:trPr>
          <w:trHeight w:val="567"/>
        </w:trPr>
        <w:tc>
          <w:tcPr>
            <w:tcW w:w="1525" w:type="dxa"/>
            <w:vAlign w:val="center"/>
          </w:tcPr>
          <w:p w14:paraId="0BAF5CB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HMCTS</w:t>
            </w:r>
          </w:p>
        </w:tc>
        <w:tc>
          <w:tcPr>
            <w:tcW w:w="1872" w:type="dxa"/>
            <w:vAlign w:val="center"/>
          </w:tcPr>
          <w:p w14:paraId="6183E22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HM Courts and Tribunals Service</w:t>
            </w:r>
          </w:p>
        </w:tc>
        <w:tc>
          <w:tcPr>
            <w:tcW w:w="7088" w:type="dxa"/>
            <w:vAlign w:val="center"/>
          </w:tcPr>
          <w:p w14:paraId="1B886CB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HM Courts and Tribunals Service is responsible for the administration of criminal, civil and family courts and tribunals in England and Wales. HMCTS is an executive agency, sponsored by the Ministry of Justice.</w:t>
            </w:r>
          </w:p>
        </w:tc>
      </w:tr>
      <w:tr w:rsidR="00ED16B2" w:rsidRPr="00657FB8" w14:paraId="601AC50A" w14:textId="77777777" w:rsidTr="00FC755B">
        <w:trPr>
          <w:trHeight w:val="567"/>
        </w:trPr>
        <w:tc>
          <w:tcPr>
            <w:tcW w:w="1525" w:type="dxa"/>
            <w:vAlign w:val="center"/>
          </w:tcPr>
          <w:p w14:paraId="708C73EA"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IICSA</w:t>
            </w:r>
          </w:p>
        </w:tc>
        <w:tc>
          <w:tcPr>
            <w:tcW w:w="1872" w:type="dxa"/>
            <w:vAlign w:val="center"/>
          </w:tcPr>
          <w:p w14:paraId="5747CA9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Independent Inquiry into Child Sexual Abuse</w:t>
            </w:r>
          </w:p>
        </w:tc>
        <w:tc>
          <w:tcPr>
            <w:tcW w:w="7088" w:type="dxa"/>
            <w:vAlign w:val="center"/>
          </w:tcPr>
          <w:p w14:paraId="783338E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ED16B2" w:rsidRPr="00657FB8" w14:paraId="353C6C0E" w14:textId="77777777" w:rsidTr="00FC755B">
        <w:trPr>
          <w:trHeight w:val="567"/>
        </w:trPr>
        <w:tc>
          <w:tcPr>
            <w:tcW w:w="1525" w:type="dxa"/>
            <w:vAlign w:val="center"/>
          </w:tcPr>
          <w:p w14:paraId="7E0609A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KCSIE</w:t>
            </w:r>
          </w:p>
        </w:tc>
        <w:tc>
          <w:tcPr>
            <w:tcW w:w="1872" w:type="dxa"/>
            <w:vAlign w:val="center"/>
          </w:tcPr>
          <w:p w14:paraId="48ACBFD4"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Keeping children safe in education</w:t>
            </w:r>
          </w:p>
        </w:tc>
        <w:tc>
          <w:tcPr>
            <w:tcW w:w="7088" w:type="dxa"/>
            <w:vAlign w:val="center"/>
          </w:tcPr>
          <w:p w14:paraId="26480D8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Statutory guidance setting out schools and colleges’ duties to safeguard and promote the welfare of children.</w:t>
            </w:r>
          </w:p>
        </w:tc>
      </w:tr>
      <w:tr w:rsidR="00ED16B2" w:rsidRPr="00657FB8" w14:paraId="2B8D4628" w14:textId="77777777" w:rsidTr="00FC755B">
        <w:trPr>
          <w:trHeight w:val="567"/>
        </w:trPr>
        <w:tc>
          <w:tcPr>
            <w:tcW w:w="1525" w:type="dxa"/>
            <w:vAlign w:val="center"/>
          </w:tcPr>
          <w:p w14:paraId="6A0A37C4"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LA</w:t>
            </w:r>
          </w:p>
        </w:tc>
        <w:tc>
          <w:tcPr>
            <w:tcW w:w="1872" w:type="dxa"/>
            <w:vAlign w:val="center"/>
          </w:tcPr>
          <w:p w14:paraId="250A3C8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Local authority</w:t>
            </w:r>
          </w:p>
        </w:tc>
        <w:tc>
          <w:tcPr>
            <w:tcW w:w="7088" w:type="dxa"/>
            <w:vAlign w:val="center"/>
          </w:tcPr>
          <w:p w14:paraId="14C02D0F"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local government agency responsible for the provision of a range of services in a specified local area, including education.</w:t>
            </w:r>
          </w:p>
        </w:tc>
      </w:tr>
      <w:tr w:rsidR="00ED16B2" w:rsidRPr="00657FB8" w14:paraId="35FADED9" w14:textId="77777777" w:rsidTr="00FC755B">
        <w:trPr>
          <w:trHeight w:val="567"/>
        </w:trPr>
        <w:tc>
          <w:tcPr>
            <w:tcW w:w="1525" w:type="dxa"/>
            <w:vAlign w:val="center"/>
          </w:tcPr>
          <w:p w14:paraId="65C93EBA"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lastRenderedPageBreak/>
              <w:t>LAC</w:t>
            </w:r>
          </w:p>
        </w:tc>
        <w:tc>
          <w:tcPr>
            <w:tcW w:w="1872" w:type="dxa"/>
            <w:vAlign w:val="center"/>
          </w:tcPr>
          <w:p w14:paraId="7478495F"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Looked-after children</w:t>
            </w:r>
          </w:p>
        </w:tc>
        <w:tc>
          <w:tcPr>
            <w:tcW w:w="7088" w:type="dxa"/>
            <w:vAlign w:val="center"/>
          </w:tcPr>
          <w:p w14:paraId="45A3BF9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Children who have been placed in local authority care or where children’s services have looked after children for more than a period of 24 hours.</w:t>
            </w:r>
          </w:p>
        </w:tc>
      </w:tr>
      <w:tr w:rsidR="00ED16B2" w:rsidRPr="00657FB8" w14:paraId="550F155B" w14:textId="77777777" w:rsidTr="00FC755B">
        <w:trPr>
          <w:trHeight w:val="567"/>
        </w:trPr>
        <w:tc>
          <w:tcPr>
            <w:tcW w:w="1525" w:type="dxa"/>
            <w:vAlign w:val="center"/>
          </w:tcPr>
          <w:p w14:paraId="74440B7D"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LGBTQ+</w:t>
            </w:r>
          </w:p>
        </w:tc>
        <w:tc>
          <w:tcPr>
            <w:tcW w:w="1872" w:type="dxa"/>
            <w:vAlign w:val="center"/>
          </w:tcPr>
          <w:p w14:paraId="7179A063"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Lesbian, gay, bisexual, transgender and queer plus</w:t>
            </w:r>
          </w:p>
        </w:tc>
        <w:tc>
          <w:tcPr>
            <w:tcW w:w="7088" w:type="dxa"/>
            <w:vAlign w:val="center"/>
          </w:tcPr>
          <w:p w14:paraId="620AD80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Term relating to a community of people, protected by the Equality Act 2010, who identify as lesbian, gay, bisexual or transgender, or other protected sexual or gender identities.</w:t>
            </w:r>
          </w:p>
        </w:tc>
      </w:tr>
      <w:tr w:rsidR="00ED16B2" w:rsidRPr="00657FB8" w14:paraId="408F35F1" w14:textId="77777777" w:rsidTr="00FC755B">
        <w:trPr>
          <w:trHeight w:val="567"/>
        </w:trPr>
        <w:tc>
          <w:tcPr>
            <w:tcW w:w="1525" w:type="dxa"/>
            <w:vAlign w:val="center"/>
          </w:tcPr>
          <w:p w14:paraId="3EB32B7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MAT</w:t>
            </w:r>
          </w:p>
        </w:tc>
        <w:tc>
          <w:tcPr>
            <w:tcW w:w="1872" w:type="dxa"/>
            <w:vAlign w:val="center"/>
          </w:tcPr>
          <w:p w14:paraId="7A971AD1"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Multi-academy trust</w:t>
            </w:r>
          </w:p>
        </w:tc>
        <w:tc>
          <w:tcPr>
            <w:tcW w:w="7088" w:type="dxa"/>
            <w:vAlign w:val="center"/>
          </w:tcPr>
          <w:p w14:paraId="11ECB2A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trust established to undertake strategic collaboration and provide education across a number of schools</w:t>
            </w:r>
          </w:p>
        </w:tc>
      </w:tr>
      <w:tr w:rsidR="00ED16B2" w:rsidRPr="00657FB8" w14:paraId="2D328D18" w14:textId="77777777" w:rsidTr="00FC755B">
        <w:trPr>
          <w:trHeight w:val="567"/>
        </w:trPr>
        <w:tc>
          <w:tcPr>
            <w:tcW w:w="1525" w:type="dxa"/>
            <w:vAlign w:val="center"/>
          </w:tcPr>
          <w:p w14:paraId="51154700"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NPCC</w:t>
            </w:r>
          </w:p>
        </w:tc>
        <w:tc>
          <w:tcPr>
            <w:tcW w:w="1872" w:type="dxa"/>
            <w:vAlign w:val="center"/>
          </w:tcPr>
          <w:p w14:paraId="3851ACC8"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National Police Chiefs’ Council</w:t>
            </w:r>
          </w:p>
        </w:tc>
        <w:tc>
          <w:tcPr>
            <w:tcW w:w="7088" w:type="dxa"/>
            <w:vAlign w:val="center"/>
          </w:tcPr>
          <w:p w14:paraId="305E501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The National Police Chiefs’ Council is a national coordination body for law enforcement in the United Kingdom and the representative body for British police chief officers.</w:t>
            </w:r>
          </w:p>
        </w:tc>
      </w:tr>
      <w:tr w:rsidR="00ED16B2" w:rsidRPr="00657FB8" w14:paraId="7005619D" w14:textId="77777777" w:rsidTr="00FC755B">
        <w:trPr>
          <w:trHeight w:val="567"/>
        </w:trPr>
        <w:tc>
          <w:tcPr>
            <w:tcW w:w="1525" w:type="dxa"/>
            <w:vAlign w:val="center"/>
          </w:tcPr>
          <w:p w14:paraId="075BA14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PLAC</w:t>
            </w:r>
          </w:p>
        </w:tc>
        <w:tc>
          <w:tcPr>
            <w:tcW w:w="1872" w:type="dxa"/>
            <w:vAlign w:val="center"/>
          </w:tcPr>
          <w:p w14:paraId="6147905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Previously looked-after children</w:t>
            </w:r>
          </w:p>
        </w:tc>
        <w:tc>
          <w:tcPr>
            <w:tcW w:w="7088" w:type="dxa"/>
            <w:vAlign w:val="center"/>
          </w:tcPr>
          <w:p w14:paraId="1179282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Children who were previously in local authority care or were looked after by children’s services for more than a period of 24 hours. PLAC are also known as care leavers.</w:t>
            </w:r>
          </w:p>
        </w:tc>
      </w:tr>
      <w:tr w:rsidR="00ED16B2" w:rsidRPr="00657FB8" w14:paraId="1E0FAA74" w14:textId="77777777" w:rsidTr="00FC755B">
        <w:trPr>
          <w:trHeight w:val="567"/>
        </w:trPr>
        <w:tc>
          <w:tcPr>
            <w:tcW w:w="1525" w:type="dxa"/>
            <w:vAlign w:val="center"/>
          </w:tcPr>
          <w:p w14:paraId="197EA5E5"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PSHE</w:t>
            </w:r>
          </w:p>
        </w:tc>
        <w:tc>
          <w:tcPr>
            <w:tcW w:w="1872" w:type="dxa"/>
            <w:vAlign w:val="center"/>
          </w:tcPr>
          <w:p w14:paraId="2AAEFE5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Personal, social and health education</w:t>
            </w:r>
          </w:p>
        </w:tc>
        <w:tc>
          <w:tcPr>
            <w:tcW w:w="7088" w:type="dxa"/>
            <w:vAlign w:val="center"/>
          </w:tcPr>
          <w:p w14:paraId="1660E3C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non-statutory subject in which pupils learn about themselves, other people, rights, responsibilities and relationships.</w:t>
            </w:r>
          </w:p>
        </w:tc>
      </w:tr>
      <w:tr w:rsidR="00ED16B2" w:rsidRPr="00657FB8" w14:paraId="29C20803" w14:textId="77777777" w:rsidTr="00FC755B">
        <w:trPr>
          <w:trHeight w:val="567"/>
        </w:trPr>
        <w:tc>
          <w:tcPr>
            <w:tcW w:w="1525" w:type="dxa"/>
            <w:vAlign w:val="center"/>
          </w:tcPr>
          <w:p w14:paraId="5A0AF77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RSHE</w:t>
            </w:r>
          </w:p>
        </w:tc>
        <w:tc>
          <w:tcPr>
            <w:tcW w:w="1872" w:type="dxa"/>
            <w:vAlign w:val="center"/>
          </w:tcPr>
          <w:p w14:paraId="71C4431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Relationships, sex and health education</w:t>
            </w:r>
          </w:p>
        </w:tc>
        <w:tc>
          <w:tcPr>
            <w:tcW w:w="7088" w:type="dxa"/>
            <w:vAlign w:val="center"/>
          </w:tcPr>
          <w:p w14:paraId="114F4977"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compulsory subject from Year 7 for all pupils. Includes the teaching of sexual health, reproduction and sexuality, as well as promoting positive relationships.</w:t>
            </w:r>
          </w:p>
        </w:tc>
      </w:tr>
      <w:tr w:rsidR="00ED16B2" w:rsidRPr="00657FB8" w14:paraId="5CA5626C" w14:textId="77777777" w:rsidTr="00FC755B">
        <w:trPr>
          <w:trHeight w:val="567"/>
        </w:trPr>
        <w:tc>
          <w:tcPr>
            <w:tcW w:w="1525" w:type="dxa"/>
            <w:vAlign w:val="center"/>
          </w:tcPr>
          <w:p w14:paraId="13BA3442"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SCR</w:t>
            </w:r>
          </w:p>
        </w:tc>
        <w:tc>
          <w:tcPr>
            <w:tcW w:w="1872" w:type="dxa"/>
            <w:vAlign w:val="center"/>
          </w:tcPr>
          <w:p w14:paraId="6973814B"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Single central record</w:t>
            </w:r>
          </w:p>
        </w:tc>
        <w:tc>
          <w:tcPr>
            <w:tcW w:w="7088" w:type="dxa"/>
            <w:vAlign w:val="center"/>
          </w:tcPr>
          <w:p w14:paraId="0F3418BA"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statutory secure record of recruitment and identity checks for all permanent and temporary staff, proprietors, contractors, external coaches and instructors, and volunteers who attend the school in a non-visitor capacity.</w:t>
            </w:r>
          </w:p>
        </w:tc>
      </w:tr>
      <w:tr w:rsidR="00ED16B2" w:rsidRPr="00657FB8" w14:paraId="5FFEE29F" w14:textId="77777777" w:rsidTr="00FC755B">
        <w:trPr>
          <w:trHeight w:val="567"/>
        </w:trPr>
        <w:tc>
          <w:tcPr>
            <w:tcW w:w="1525" w:type="dxa"/>
            <w:vAlign w:val="center"/>
          </w:tcPr>
          <w:p w14:paraId="4FBDB4A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SENCO</w:t>
            </w:r>
          </w:p>
        </w:tc>
        <w:tc>
          <w:tcPr>
            <w:tcW w:w="1872" w:type="dxa"/>
            <w:vAlign w:val="center"/>
          </w:tcPr>
          <w:p w14:paraId="3BC9632F"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Special educational needs coordinator</w:t>
            </w:r>
          </w:p>
        </w:tc>
        <w:tc>
          <w:tcPr>
            <w:tcW w:w="7088" w:type="dxa"/>
            <w:vAlign w:val="center"/>
          </w:tcPr>
          <w:p w14:paraId="37EED219"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 statutory role within all schools maintaining oversight and coordinating the implementation of the school’s special educational needs policy and provision of education to pupils with special educational needs.</w:t>
            </w:r>
          </w:p>
        </w:tc>
      </w:tr>
      <w:tr w:rsidR="00ED16B2" w:rsidRPr="00657FB8" w14:paraId="65B527E4" w14:textId="77777777" w:rsidTr="00FC755B">
        <w:trPr>
          <w:trHeight w:val="567"/>
        </w:trPr>
        <w:tc>
          <w:tcPr>
            <w:tcW w:w="1525" w:type="dxa"/>
            <w:vAlign w:val="center"/>
          </w:tcPr>
          <w:p w14:paraId="5048C9E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SLT</w:t>
            </w:r>
          </w:p>
        </w:tc>
        <w:tc>
          <w:tcPr>
            <w:tcW w:w="1872" w:type="dxa"/>
            <w:vAlign w:val="center"/>
          </w:tcPr>
          <w:p w14:paraId="13774C9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Senior leadership team</w:t>
            </w:r>
          </w:p>
        </w:tc>
        <w:tc>
          <w:tcPr>
            <w:tcW w:w="7088" w:type="dxa"/>
            <w:vAlign w:val="center"/>
          </w:tcPr>
          <w:p w14:paraId="62C2C96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Staff members who have been delegated leadership responsibilities in a school.</w:t>
            </w:r>
          </w:p>
        </w:tc>
      </w:tr>
      <w:tr w:rsidR="00ED16B2" w:rsidRPr="00657FB8" w14:paraId="7369E386" w14:textId="77777777" w:rsidTr="00FC755B">
        <w:trPr>
          <w:trHeight w:val="567"/>
        </w:trPr>
        <w:tc>
          <w:tcPr>
            <w:tcW w:w="1525" w:type="dxa"/>
            <w:vAlign w:val="center"/>
          </w:tcPr>
          <w:p w14:paraId="71C84DDC"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TRA</w:t>
            </w:r>
          </w:p>
        </w:tc>
        <w:tc>
          <w:tcPr>
            <w:tcW w:w="1872" w:type="dxa"/>
            <w:vAlign w:val="center"/>
          </w:tcPr>
          <w:p w14:paraId="2C5FF0AD"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Teaching Regulation Agency</w:t>
            </w:r>
          </w:p>
        </w:tc>
        <w:tc>
          <w:tcPr>
            <w:tcW w:w="7088" w:type="dxa"/>
            <w:vAlign w:val="center"/>
          </w:tcPr>
          <w:p w14:paraId="77A0EB25"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An executive agency of the DfE with responsibility for the regulation of the teaching profession.</w:t>
            </w:r>
          </w:p>
        </w:tc>
      </w:tr>
      <w:tr w:rsidR="00ED16B2" w:rsidRPr="00657FB8" w14:paraId="0EEBC03F" w14:textId="77777777" w:rsidTr="00FC755B">
        <w:trPr>
          <w:trHeight w:val="567"/>
        </w:trPr>
        <w:tc>
          <w:tcPr>
            <w:tcW w:w="1525" w:type="dxa"/>
            <w:vAlign w:val="center"/>
          </w:tcPr>
          <w:p w14:paraId="404A79E6"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VSH</w:t>
            </w:r>
          </w:p>
        </w:tc>
        <w:tc>
          <w:tcPr>
            <w:tcW w:w="1872" w:type="dxa"/>
            <w:vAlign w:val="center"/>
          </w:tcPr>
          <w:p w14:paraId="04334DE4"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Virtual school head</w:t>
            </w:r>
          </w:p>
        </w:tc>
        <w:tc>
          <w:tcPr>
            <w:tcW w:w="7088" w:type="dxa"/>
            <w:vAlign w:val="center"/>
          </w:tcPr>
          <w:p w14:paraId="3F3FD56E" w14:textId="77777777" w:rsidR="00ED16B2" w:rsidRPr="00657FB8" w:rsidRDefault="00ED16B2" w:rsidP="00615DD0">
            <w:pPr>
              <w:spacing w:line="259" w:lineRule="auto"/>
              <w:rPr>
                <w:rFonts w:ascii="Sylexiad Sans Spaced Med" w:hAnsi="Sylexiad Sans Spaced Med" w:cs="Arial"/>
                <w:sz w:val="28"/>
                <w:szCs w:val="28"/>
              </w:rPr>
            </w:pPr>
            <w:r w:rsidRPr="00657FB8">
              <w:rPr>
                <w:rFonts w:ascii="Sylexiad Sans Spaced Med" w:hAnsi="Sylexiad Sans Spaced Med" w:cs="Arial"/>
                <w:sz w:val="28"/>
                <w:szCs w:val="28"/>
              </w:rPr>
              <w:t xml:space="preserve">Virtual school heads are in charge of promoting the educational achievement of all the children looked after by </w:t>
            </w:r>
            <w:r w:rsidRPr="00657FB8">
              <w:rPr>
                <w:rFonts w:ascii="Sylexiad Sans Spaced Med" w:hAnsi="Sylexiad Sans Spaced Med" w:cs="Arial"/>
                <w:sz w:val="28"/>
                <w:szCs w:val="28"/>
              </w:rPr>
              <w:lastRenderedPageBreak/>
              <w:t>the local authority they work for, and all children who currently have, or previously had, a social worker.</w:t>
            </w:r>
          </w:p>
        </w:tc>
      </w:tr>
    </w:tbl>
    <w:p w14:paraId="053AD7DA" w14:textId="77777777" w:rsidR="00ED16B2" w:rsidRPr="00657FB8" w:rsidRDefault="00ED16B2" w:rsidP="00ED16B2">
      <w:pPr>
        <w:rPr>
          <w:rFonts w:ascii="Sylexiad Sans Spaced Med" w:hAnsi="Sylexiad Sans Spaced Med" w:cs="Arial"/>
          <w:sz w:val="28"/>
          <w:szCs w:val="28"/>
        </w:rPr>
      </w:pPr>
    </w:p>
    <w:p w14:paraId="3D778B0E" w14:textId="77777777" w:rsidR="00ED16B2" w:rsidRPr="00657FB8" w:rsidRDefault="00ED16B2" w:rsidP="00ED16B2">
      <w:pPr>
        <w:rPr>
          <w:rFonts w:ascii="Sylexiad Sans Spaced Med" w:hAnsi="Sylexiad Sans Spaced Med" w:cs="Arial"/>
          <w:sz w:val="28"/>
          <w:szCs w:val="28"/>
        </w:rPr>
      </w:pPr>
    </w:p>
    <w:p w14:paraId="752E3559" w14:textId="77777777" w:rsidR="00ED16B2" w:rsidRPr="00657FB8" w:rsidRDefault="00ED16B2" w:rsidP="00052B32">
      <w:pPr>
        <w:pStyle w:val="TNCBodyText"/>
        <w:spacing w:before="0" w:after="100"/>
        <w:rPr>
          <w:rFonts w:ascii="Sylexiad Sans Spaced Med" w:hAnsi="Sylexiad Sans Spaced Med"/>
          <w:b/>
          <w:bCs/>
          <w:color w:val="1F3864" w:themeColor="accent1" w:themeShade="80"/>
          <w:sz w:val="28"/>
          <w:szCs w:val="28"/>
        </w:rPr>
      </w:pPr>
    </w:p>
    <w:p w14:paraId="646A682D" w14:textId="77777777" w:rsidR="00AF6D34" w:rsidRPr="00657FB8" w:rsidRDefault="00AF6D34" w:rsidP="00052B32">
      <w:pPr>
        <w:pStyle w:val="TNCBodyText"/>
        <w:spacing w:before="0" w:after="100"/>
        <w:rPr>
          <w:rFonts w:ascii="Sylexiad Sans Spaced Med" w:hAnsi="Sylexiad Sans Spaced Med"/>
          <w:b/>
          <w:bCs/>
          <w:color w:val="2F5496" w:themeColor="accent1" w:themeShade="BF"/>
          <w:sz w:val="28"/>
          <w:szCs w:val="28"/>
        </w:rPr>
      </w:pPr>
    </w:p>
    <w:p w14:paraId="5A57A91D" w14:textId="77777777" w:rsidR="00AF6D34" w:rsidRPr="00657FB8" w:rsidRDefault="00AF6D34" w:rsidP="00052B32">
      <w:pPr>
        <w:pStyle w:val="TNCBodyText"/>
        <w:spacing w:before="0" w:after="100"/>
        <w:rPr>
          <w:rFonts w:ascii="Sylexiad Sans Spaced Med" w:hAnsi="Sylexiad Sans Spaced Med"/>
          <w:b/>
          <w:bCs/>
          <w:color w:val="2F5496" w:themeColor="accent1" w:themeShade="BF"/>
          <w:sz w:val="28"/>
          <w:szCs w:val="28"/>
        </w:rPr>
      </w:pPr>
    </w:p>
    <w:p w14:paraId="3DA6954B" w14:textId="77777777" w:rsidR="00AF6D34" w:rsidRPr="00657FB8" w:rsidRDefault="00AF6D34" w:rsidP="00052B32">
      <w:pPr>
        <w:pStyle w:val="TNCBodyText"/>
        <w:spacing w:before="0" w:after="100"/>
        <w:rPr>
          <w:rFonts w:ascii="Sylexiad Sans Spaced Med" w:hAnsi="Sylexiad Sans Spaced Med"/>
          <w:b/>
          <w:bCs/>
          <w:color w:val="2F5496" w:themeColor="accent1" w:themeShade="BF"/>
          <w:sz w:val="28"/>
          <w:szCs w:val="28"/>
        </w:rPr>
      </w:pPr>
    </w:p>
    <w:p w14:paraId="1614A983" w14:textId="77777777" w:rsidR="00AF6D34" w:rsidRPr="00657FB8" w:rsidRDefault="00AF6D34" w:rsidP="00052B32">
      <w:pPr>
        <w:pStyle w:val="TNCBodyText"/>
        <w:spacing w:before="0" w:after="100"/>
        <w:rPr>
          <w:rFonts w:ascii="Sylexiad Sans Spaced Med" w:hAnsi="Sylexiad Sans Spaced Med"/>
          <w:b/>
          <w:bCs/>
          <w:color w:val="2F5496" w:themeColor="accent1" w:themeShade="BF"/>
          <w:sz w:val="28"/>
          <w:szCs w:val="28"/>
        </w:rPr>
      </w:pPr>
    </w:p>
    <w:p w14:paraId="6FC8F716" w14:textId="77777777" w:rsidR="00AF6D34" w:rsidRPr="00657FB8" w:rsidRDefault="00AF6D34" w:rsidP="00052B32">
      <w:pPr>
        <w:pStyle w:val="TNCBodyText"/>
        <w:spacing w:before="0" w:after="100"/>
        <w:rPr>
          <w:rFonts w:ascii="Sylexiad Sans Spaced Med" w:hAnsi="Sylexiad Sans Spaced Med"/>
          <w:b/>
          <w:bCs/>
          <w:color w:val="2F5496" w:themeColor="accent1" w:themeShade="BF"/>
          <w:sz w:val="28"/>
          <w:szCs w:val="28"/>
        </w:rPr>
      </w:pPr>
    </w:p>
    <w:p w14:paraId="0657EF17" w14:textId="566C3AB8" w:rsidR="00ED16B2" w:rsidRPr="00657FB8" w:rsidRDefault="0052734B" w:rsidP="00052B32">
      <w:pPr>
        <w:pStyle w:val="TNCBodyText"/>
        <w:spacing w:before="0" w:after="100"/>
        <w:rPr>
          <w:rFonts w:ascii="Sylexiad Sans Spaced Med" w:hAnsi="Sylexiad Sans Spaced Med"/>
          <w:b/>
          <w:bCs/>
          <w:color w:val="2F5496" w:themeColor="accent1" w:themeShade="BF"/>
          <w:sz w:val="28"/>
          <w:szCs w:val="28"/>
        </w:rPr>
      </w:pPr>
      <w:r w:rsidRPr="00657FB8">
        <w:rPr>
          <w:rFonts w:ascii="Sylexiad Sans Spaced Med" w:hAnsi="Sylexiad Sans Spaced Med"/>
          <w:b/>
          <w:bCs/>
          <w:color w:val="2F5496" w:themeColor="accent1" w:themeShade="BF"/>
          <w:sz w:val="28"/>
          <w:szCs w:val="28"/>
        </w:rPr>
        <w:t xml:space="preserve">Appendix B: </w:t>
      </w:r>
      <w:r w:rsidR="00AF6D34" w:rsidRPr="00657FB8">
        <w:rPr>
          <w:rFonts w:ascii="Sylexiad Sans Spaced Med" w:hAnsi="Sylexiad Sans Spaced Med"/>
          <w:b/>
          <w:bCs/>
          <w:color w:val="2F5496" w:themeColor="accent1" w:themeShade="BF"/>
          <w:sz w:val="28"/>
          <w:szCs w:val="28"/>
        </w:rPr>
        <w:t xml:space="preserve">Safeguarding </w:t>
      </w:r>
      <w:r w:rsidR="004D5B4B" w:rsidRPr="00657FB8">
        <w:rPr>
          <w:rFonts w:ascii="Sylexiad Sans Spaced Med" w:hAnsi="Sylexiad Sans Spaced Med"/>
          <w:b/>
          <w:bCs/>
          <w:color w:val="2F5496" w:themeColor="accent1" w:themeShade="BF"/>
          <w:sz w:val="28"/>
          <w:szCs w:val="28"/>
        </w:rPr>
        <w:t xml:space="preserve">referral </w:t>
      </w:r>
      <w:r w:rsidR="00AF6D34" w:rsidRPr="00657FB8">
        <w:rPr>
          <w:rFonts w:ascii="Sylexiad Sans Spaced Med" w:hAnsi="Sylexiad Sans Spaced Med"/>
          <w:b/>
          <w:bCs/>
          <w:color w:val="2F5496" w:themeColor="accent1" w:themeShade="BF"/>
          <w:sz w:val="28"/>
          <w:szCs w:val="28"/>
        </w:rPr>
        <w:t>flowchart</w:t>
      </w:r>
    </w:p>
    <w:p w14:paraId="0A420D3B" w14:textId="6C46B63A" w:rsidR="007F51F6" w:rsidRPr="00657FB8" w:rsidRDefault="007F51F6" w:rsidP="00052B32">
      <w:pPr>
        <w:pStyle w:val="TNCBodyText"/>
        <w:spacing w:before="0" w:after="100"/>
        <w:rPr>
          <w:rFonts w:ascii="Sylexiad Sans Spaced Med" w:hAnsi="Sylexiad Sans Spaced Med"/>
          <w:b/>
          <w:bCs/>
          <w:color w:val="1F3864" w:themeColor="accent1" w:themeShade="80"/>
          <w:sz w:val="28"/>
          <w:szCs w:val="28"/>
        </w:rPr>
      </w:pPr>
      <w:r w:rsidRPr="00657FB8">
        <w:rPr>
          <w:rFonts w:ascii="Sylexiad Sans Spaced Med" w:hAnsi="Sylexiad Sans Spaced Med"/>
          <w:b/>
          <w:bCs/>
          <w:noProof/>
          <w:color w:val="398AFF" w:themeColor="accent4"/>
          <w:sz w:val="28"/>
          <w:szCs w:val="28"/>
        </w:rPr>
        <w:drawing>
          <wp:inline distT="0" distB="0" distL="0" distR="0" wp14:anchorId="6FC9CB13" wp14:editId="2B80896C">
            <wp:extent cx="6267450" cy="5834380"/>
            <wp:effectExtent l="0" t="0" r="0" b="0"/>
            <wp:docPr id="777491167" name="Picture 1" descr="A diagram of a child'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91167" name="Picture 1" descr="A diagram of a child's work flow&#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267450" cy="5834380"/>
                    </a:xfrm>
                    <a:prstGeom prst="rect">
                      <a:avLst/>
                    </a:prstGeom>
                    <a:noFill/>
                  </pic:spPr>
                </pic:pic>
              </a:graphicData>
            </a:graphic>
          </wp:inline>
        </w:drawing>
      </w:r>
    </w:p>
    <w:p w14:paraId="325E3523" w14:textId="77777777" w:rsidR="00615DD0" w:rsidRPr="00657FB8" w:rsidRDefault="00615DD0" w:rsidP="00C21A17">
      <w:pPr>
        <w:rPr>
          <w:rFonts w:ascii="Sylexiad Sans Spaced Med" w:hAnsi="Sylexiad Sans Spaced Med"/>
          <w:sz w:val="28"/>
          <w:szCs w:val="28"/>
        </w:rPr>
      </w:pPr>
      <w:bookmarkStart w:id="28" w:name="_Specific_safeguarding_issues"/>
      <w:bookmarkStart w:id="29" w:name="Specificissues"/>
      <w:bookmarkEnd w:id="28"/>
    </w:p>
    <w:p w14:paraId="75F06401" w14:textId="65CDAA8C" w:rsidR="00052B32" w:rsidRPr="00657FB8" w:rsidRDefault="00052B32" w:rsidP="00D438A2">
      <w:pPr>
        <w:pStyle w:val="Heading1"/>
        <w:rPr>
          <w:rFonts w:ascii="Sylexiad Sans Spaced Med" w:hAnsi="Sylexiad Sans Spaced Med"/>
          <w:sz w:val="28"/>
          <w:szCs w:val="28"/>
        </w:rPr>
      </w:pPr>
      <w:r w:rsidRPr="00657FB8">
        <w:rPr>
          <w:rFonts w:ascii="Sylexiad Sans Spaced Med" w:hAnsi="Sylexiad Sans Spaced Med"/>
          <w:sz w:val="28"/>
          <w:szCs w:val="28"/>
        </w:rPr>
        <w:lastRenderedPageBreak/>
        <w:t xml:space="preserve">Appendix </w:t>
      </w:r>
      <w:r w:rsidR="00CB1768" w:rsidRPr="00657FB8">
        <w:rPr>
          <w:rFonts w:ascii="Sylexiad Sans Spaced Med" w:hAnsi="Sylexiad Sans Spaced Med"/>
          <w:sz w:val="28"/>
          <w:szCs w:val="28"/>
        </w:rPr>
        <w:t>C</w:t>
      </w:r>
    </w:p>
    <w:p w14:paraId="5CD02D21" w14:textId="46DBB660" w:rsidR="00B652F2" w:rsidRPr="00657FB8" w:rsidRDefault="00B652F2" w:rsidP="00D438A2">
      <w:pPr>
        <w:pStyle w:val="Heading1"/>
        <w:rPr>
          <w:rFonts w:ascii="Sylexiad Sans Spaced Med" w:hAnsi="Sylexiad Sans Spaced Med"/>
          <w:b/>
          <w:bCs/>
          <w:sz w:val="28"/>
          <w:szCs w:val="28"/>
        </w:rPr>
      </w:pPr>
      <w:r w:rsidRPr="00657FB8">
        <w:rPr>
          <w:rFonts w:ascii="Sylexiad Sans Spaced Med" w:hAnsi="Sylexiad Sans Spaced Med"/>
          <w:b/>
          <w:bCs/>
          <w:sz w:val="28"/>
          <w:szCs w:val="28"/>
        </w:rPr>
        <w:t xml:space="preserve">Specific safeguarding issues </w:t>
      </w:r>
    </w:p>
    <w:p w14:paraId="39602C3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This appendix sets out details about specific safeguarding issues that pupils may experience and outlines specific actions that would be taken in relation to individual issues. </w:t>
      </w:r>
    </w:p>
    <w:p w14:paraId="05838DBF" w14:textId="6B1D96E8" w:rsidR="00EE1EBC" w:rsidRPr="00657FB8" w:rsidRDefault="00EE1EBC"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recognises that many of the safeguarding issues described in this appendix may be facilitated by technology or occur wholly online. Staff will remain alert to online indicators of abuse, exploitation and harm and respond in accordance with this policy.</w:t>
      </w:r>
    </w:p>
    <w:p w14:paraId="398E3DE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Here are the issues covered:</w:t>
      </w:r>
    </w:p>
    <w:p w14:paraId="20E8EE81"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domesticabuse" w:history="1">
        <w:r w:rsidRPr="00657FB8">
          <w:rPr>
            <w:rStyle w:val="Hyperlink"/>
            <w:rFonts w:ascii="Sylexiad Sans Spaced Med" w:hAnsi="Sylexiad Sans Spaced Med"/>
            <w:sz w:val="28"/>
            <w:szCs w:val="28"/>
          </w:rPr>
          <w:t>Domestic abuse</w:t>
        </w:r>
      </w:hyperlink>
      <w:r w:rsidRPr="00657FB8">
        <w:rPr>
          <w:rFonts w:ascii="Sylexiad Sans Spaced Med" w:hAnsi="Sylexiad Sans Spaced Med"/>
          <w:sz w:val="28"/>
          <w:szCs w:val="28"/>
        </w:rPr>
        <w:t xml:space="preserve"> </w:t>
      </w:r>
    </w:p>
    <w:p w14:paraId="231297D1"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Homelessness" w:history="1">
        <w:r w:rsidRPr="00657FB8">
          <w:rPr>
            <w:rStyle w:val="Hyperlink"/>
            <w:rFonts w:ascii="Sylexiad Sans Spaced Med" w:hAnsi="Sylexiad Sans Spaced Med"/>
            <w:sz w:val="28"/>
            <w:szCs w:val="28"/>
          </w:rPr>
          <w:t>Homelessness</w:t>
        </w:r>
      </w:hyperlink>
      <w:r w:rsidRPr="00657FB8">
        <w:rPr>
          <w:rFonts w:ascii="Sylexiad Sans Spaced Med" w:hAnsi="Sylexiad Sans Spaced Med"/>
          <w:sz w:val="28"/>
          <w:szCs w:val="28"/>
        </w:rPr>
        <w:t xml:space="preserve"> </w:t>
      </w:r>
    </w:p>
    <w:p w14:paraId="1B56F54F"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childrenmissinged" w:history="1">
        <w:r w:rsidRPr="00657FB8">
          <w:rPr>
            <w:rStyle w:val="Hyperlink"/>
            <w:rFonts w:ascii="Sylexiad Sans Spaced Med" w:hAnsi="Sylexiad Sans Spaced Med"/>
            <w:sz w:val="28"/>
            <w:szCs w:val="28"/>
          </w:rPr>
          <w:t>Children absent from education</w:t>
        </w:r>
      </w:hyperlink>
      <w:r w:rsidRPr="00657FB8">
        <w:rPr>
          <w:rFonts w:ascii="Sylexiad Sans Spaced Med" w:hAnsi="Sylexiad Sans Spaced Med"/>
          <w:sz w:val="28"/>
          <w:szCs w:val="28"/>
        </w:rPr>
        <w:t xml:space="preserve"> </w:t>
      </w:r>
    </w:p>
    <w:p w14:paraId="720D9D01"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childabduction" w:history="1">
        <w:r w:rsidRPr="00657FB8">
          <w:rPr>
            <w:rStyle w:val="Hyperlink"/>
            <w:rFonts w:ascii="Sylexiad Sans Spaced Med" w:hAnsi="Sylexiad Sans Spaced Med"/>
            <w:sz w:val="28"/>
            <w:szCs w:val="28"/>
          </w:rPr>
          <w:t>Child abduction and community safety incidents</w:t>
        </w:r>
      </w:hyperlink>
    </w:p>
    <w:p w14:paraId="0F4D303E"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cce" w:history="1">
        <w:r w:rsidRPr="00657FB8">
          <w:rPr>
            <w:rStyle w:val="Hyperlink"/>
            <w:rFonts w:ascii="Sylexiad Sans Spaced Med" w:hAnsi="Sylexiad Sans Spaced Med"/>
            <w:sz w:val="28"/>
            <w:szCs w:val="28"/>
          </w:rPr>
          <w:t>Child criminal exploitation (CCE)</w:t>
        </w:r>
      </w:hyperlink>
      <w:r w:rsidRPr="00657FB8">
        <w:rPr>
          <w:rFonts w:ascii="Sylexiad Sans Spaced Med" w:hAnsi="Sylexiad Sans Spaced Med"/>
          <w:sz w:val="28"/>
          <w:szCs w:val="28"/>
        </w:rPr>
        <w:t xml:space="preserve"> </w:t>
      </w:r>
    </w:p>
    <w:p w14:paraId="1F407E30"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cybercrime" w:history="1">
        <w:r w:rsidRPr="00657FB8">
          <w:rPr>
            <w:rStyle w:val="Hyperlink"/>
            <w:rFonts w:ascii="Sylexiad Sans Spaced Med" w:hAnsi="Sylexiad Sans Spaced Med"/>
            <w:sz w:val="28"/>
            <w:szCs w:val="28"/>
          </w:rPr>
          <w:t>Cyber-crime</w:t>
        </w:r>
      </w:hyperlink>
      <w:r w:rsidRPr="00657FB8">
        <w:rPr>
          <w:rFonts w:ascii="Sylexiad Sans Spaced Med" w:hAnsi="Sylexiad Sans Spaced Med"/>
          <w:sz w:val="28"/>
          <w:szCs w:val="28"/>
        </w:rPr>
        <w:t xml:space="preserve"> </w:t>
      </w:r>
    </w:p>
    <w:p w14:paraId="0835ABBE"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cse" w:history="1">
        <w:r w:rsidRPr="00657FB8">
          <w:rPr>
            <w:rStyle w:val="Hyperlink"/>
            <w:rFonts w:ascii="Sylexiad Sans Spaced Med" w:hAnsi="Sylexiad Sans Spaced Med"/>
            <w:sz w:val="28"/>
            <w:szCs w:val="28"/>
          </w:rPr>
          <w:t>Child sexual exploitation (CSE)</w:t>
        </w:r>
      </w:hyperlink>
      <w:r w:rsidRPr="00657FB8">
        <w:rPr>
          <w:rFonts w:ascii="Sylexiad Sans Spaced Med" w:hAnsi="Sylexiad Sans Spaced Med"/>
          <w:sz w:val="28"/>
          <w:szCs w:val="28"/>
        </w:rPr>
        <w:t xml:space="preserve"> </w:t>
      </w:r>
    </w:p>
    <w:p w14:paraId="0E0A4343"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slavery" w:history="1">
        <w:r w:rsidRPr="00657FB8">
          <w:rPr>
            <w:rStyle w:val="Hyperlink"/>
            <w:rFonts w:ascii="Sylexiad Sans Spaced Med" w:hAnsi="Sylexiad Sans Spaced Med"/>
            <w:sz w:val="28"/>
            <w:szCs w:val="28"/>
          </w:rPr>
          <w:t>Modern slavery</w:t>
        </w:r>
      </w:hyperlink>
      <w:r w:rsidRPr="00657FB8">
        <w:rPr>
          <w:rFonts w:ascii="Sylexiad Sans Spaced Med" w:hAnsi="Sylexiad Sans Spaced Med"/>
          <w:sz w:val="28"/>
          <w:szCs w:val="28"/>
        </w:rPr>
        <w:t xml:space="preserve"> </w:t>
      </w:r>
    </w:p>
    <w:p w14:paraId="3AC30D66"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fgm" w:history="1">
        <w:r w:rsidRPr="00657FB8">
          <w:rPr>
            <w:rStyle w:val="Hyperlink"/>
            <w:rFonts w:ascii="Sylexiad Sans Spaced Med" w:hAnsi="Sylexiad Sans Spaced Med"/>
            <w:sz w:val="28"/>
            <w:szCs w:val="28"/>
          </w:rPr>
          <w:t>FGM</w:t>
        </w:r>
      </w:hyperlink>
    </w:p>
    <w:p w14:paraId="67E5D466"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virginitytesting" w:history="1">
        <w:r w:rsidRPr="00657FB8">
          <w:rPr>
            <w:rStyle w:val="Hyperlink"/>
            <w:rFonts w:ascii="Sylexiad Sans Spaced Med" w:hAnsi="Sylexiad Sans Spaced Med"/>
            <w:sz w:val="28"/>
            <w:szCs w:val="28"/>
          </w:rPr>
          <w:t>Virginity testing and hymenoplasty</w:t>
        </w:r>
      </w:hyperlink>
      <w:r w:rsidRPr="00657FB8">
        <w:rPr>
          <w:rFonts w:ascii="Sylexiad Sans Spaced Med" w:hAnsi="Sylexiad Sans Spaced Med"/>
          <w:sz w:val="28"/>
          <w:szCs w:val="28"/>
        </w:rPr>
        <w:t xml:space="preserve"> </w:t>
      </w:r>
    </w:p>
    <w:p w14:paraId="77123ECB"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forcedmarriage" w:history="1">
        <w:r w:rsidRPr="00657FB8">
          <w:rPr>
            <w:rStyle w:val="Hyperlink"/>
            <w:rFonts w:ascii="Sylexiad Sans Spaced Med" w:hAnsi="Sylexiad Sans Spaced Med"/>
            <w:sz w:val="28"/>
            <w:szCs w:val="28"/>
          </w:rPr>
          <w:t>Forced marriage</w:t>
        </w:r>
      </w:hyperlink>
      <w:r w:rsidRPr="00657FB8">
        <w:rPr>
          <w:rFonts w:ascii="Sylexiad Sans Spaced Med" w:hAnsi="Sylexiad Sans Spaced Med"/>
          <w:sz w:val="28"/>
          <w:szCs w:val="28"/>
        </w:rPr>
        <w:t xml:space="preserve"> </w:t>
      </w:r>
    </w:p>
    <w:p w14:paraId="11FFE79D"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radicalisation" w:history="1">
        <w:r w:rsidRPr="00657FB8">
          <w:rPr>
            <w:rStyle w:val="Hyperlink"/>
            <w:rFonts w:ascii="Sylexiad Sans Spaced Med" w:hAnsi="Sylexiad Sans Spaced Med"/>
            <w:sz w:val="28"/>
            <w:szCs w:val="28"/>
          </w:rPr>
          <w:t>Radicalisation</w:t>
        </w:r>
      </w:hyperlink>
      <w:r w:rsidRPr="00657FB8">
        <w:rPr>
          <w:rFonts w:ascii="Sylexiad Sans Spaced Med" w:hAnsi="Sylexiad Sans Spaced Med"/>
          <w:sz w:val="28"/>
          <w:szCs w:val="28"/>
        </w:rPr>
        <w:t xml:space="preserve"> </w:t>
      </w:r>
    </w:p>
    <w:p w14:paraId="21651AE0"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pupilswfamilyinprison" w:history="1">
        <w:r w:rsidRPr="00657FB8">
          <w:rPr>
            <w:rStyle w:val="Hyperlink"/>
            <w:rFonts w:ascii="Sylexiad Sans Spaced Med" w:hAnsi="Sylexiad Sans Spaced Med"/>
            <w:sz w:val="28"/>
            <w:szCs w:val="28"/>
          </w:rPr>
          <w:t>Pupils with family members in prison</w:t>
        </w:r>
      </w:hyperlink>
      <w:r w:rsidRPr="00657FB8">
        <w:rPr>
          <w:rFonts w:ascii="Sylexiad Sans Spaced Med" w:hAnsi="Sylexiad Sans Spaced Med"/>
          <w:sz w:val="28"/>
          <w:szCs w:val="28"/>
        </w:rPr>
        <w:t xml:space="preserve"> </w:t>
      </w:r>
    </w:p>
    <w:p w14:paraId="3EC4B6A0"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evidencecourt" w:history="1">
        <w:r w:rsidRPr="00657FB8">
          <w:rPr>
            <w:rStyle w:val="Hyperlink"/>
            <w:rFonts w:ascii="Sylexiad Sans Spaced Med" w:hAnsi="Sylexiad Sans Spaced Med"/>
            <w:sz w:val="28"/>
            <w:szCs w:val="28"/>
          </w:rPr>
          <w:t>Pupils required to give evidence in court</w:t>
        </w:r>
      </w:hyperlink>
      <w:r w:rsidRPr="00657FB8">
        <w:rPr>
          <w:rFonts w:ascii="Sylexiad Sans Spaced Med" w:hAnsi="Sylexiad Sans Spaced Med"/>
          <w:sz w:val="28"/>
          <w:szCs w:val="28"/>
        </w:rPr>
        <w:t xml:space="preserve"> </w:t>
      </w:r>
    </w:p>
    <w:p w14:paraId="1B9EFB42" w14:textId="77777777" w:rsidR="00B652F2" w:rsidRPr="00657FB8" w:rsidRDefault="00B652F2" w:rsidP="008971C8">
      <w:pPr>
        <w:pStyle w:val="TNCBodyText"/>
        <w:numPr>
          <w:ilvl w:val="0"/>
          <w:numId w:val="45"/>
        </w:numPr>
        <w:rPr>
          <w:rFonts w:ascii="Sylexiad Sans Spaced Med" w:hAnsi="Sylexiad Sans Spaced Med"/>
          <w:sz w:val="28"/>
          <w:szCs w:val="28"/>
        </w:rPr>
      </w:pPr>
      <w:hyperlink w:anchor="mentalhealth" w:history="1">
        <w:r w:rsidRPr="00657FB8">
          <w:rPr>
            <w:rStyle w:val="Hyperlink"/>
            <w:rFonts w:ascii="Sylexiad Sans Spaced Med" w:hAnsi="Sylexiad Sans Spaced Med"/>
            <w:sz w:val="28"/>
            <w:szCs w:val="28"/>
          </w:rPr>
          <w:t>Mental health</w:t>
        </w:r>
      </w:hyperlink>
      <w:r w:rsidRPr="00657FB8">
        <w:rPr>
          <w:rFonts w:ascii="Sylexiad Sans Spaced Med" w:hAnsi="Sylexiad Sans Spaced Med"/>
          <w:sz w:val="28"/>
          <w:szCs w:val="28"/>
        </w:rPr>
        <w:t xml:space="preserve"> </w:t>
      </w:r>
    </w:p>
    <w:p w14:paraId="3D19D25E" w14:textId="0A53CEED" w:rsidR="00B652F2" w:rsidRPr="00657FB8" w:rsidRDefault="00B652F2" w:rsidP="008971C8">
      <w:pPr>
        <w:pStyle w:val="TNCBodyText"/>
        <w:numPr>
          <w:ilvl w:val="0"/>
          <w:numId w:val="45"/>
        </w:numPr>
        <w:rPr>
          <w:rFonts w:ascii="Sylexiad Sans Spaced Med" w:hAnsi="Sylexiad Sans Spaced Med"/>
          <w:sz w:val="28"/>
          <w:szCs w:val="28"/>
        </w:rPr>
      </w:pPr>
      <w:hyperlink w:anchor="seriousviolence" w:history="1">
        <w:r w:rsidRPr="00657FB8">
          <w:rPr>
            <w:rStyle w:val="Hyperlink"/>
            <w:rFonts w:ascii="Sylexiad Sans Spaced Med" w:hAnsi="Sylexiad Sans Spaced Med"/>
            <w:sz w:val="28"/>
            <w:szCs w:val="28"/>
          </w:rPr>
          <w:t>Serious violence</w:t>
        </w:r>
      </w:hyperlink>
      <w:r w:rsidRPr="00657FB8">
        <w:rPr>
          <w:rFonts w:ascii="Sylexiad Sans Spaced Med" w:hAnsi="Sylexiad Sans Spaced Med"/>
          <w:sz w:val="28"/>
          <w:szCs w:val="28"/>
        </w:rPr>
        <w:t xml:space="preserve"> </w:t>
      </w:r>
    </w:p>
    <w:p w14:paraId="22A82D40" w14:textId="37292354" w:rsidR="00B652F2" w:rsidRPr="00657FB8" w:rsidRDefault="00A305DF" w:rsidP="008971C8">
      <w:pPr>
        <w:pStyle w:val="TNCBodyText"/>
        <w:numPr>
          <w:ilvl w:val="0"/>
          <w:numId w:val="45"/>
        </w:numPr>
        <w:rPr>
          <w:rFonts w:ascii="Sylexiad Sans Spaced Med" w:hAnsi="Sylexiad Sans Spaced Med"/>
          <w:sz w:val="28"/>
          <w:szCs w:val="28"/>
        </w:rPr>
      </w:pPr>
      <w:hyperlink w:anchor="YPSI" w:history="1">
        <w:r w:rsidRPr="00657FB8">
          <w:rPr>
            <w:rStyle w:val="Hyperlink"/>
            <w:rFonts w:ascii="Sylexiad Sans Spaced Med" w:hAnsi="Sylexiad Sans Spaced Med"/>
            <w:sz w:val="28"/>
            <w:szCs w:val="28"/>
          </w:rPr>
          <w:t>Adult involvement in the making or sharing of nude or semi-nude images</w:t>
        </w:r>
      </w:hyperlink>
    </w:p>
    <w:p w14:paraId="28DCC692" w14:textId="77777777" w:rsidR="00B652F2" w:rsidRPr="00657FB8" w:rsidRDefault="00B652F2" w:rsidP="00D438A2">
      <w:pPr>
        <w:pStyle w:val="Heading3"/>
        <w:rPr>
          <w:rFonts w:ascii="Sylexiad Sans Spaced Med" w:hAnsi="Sylexiad Sans Spaced Med"/>
          <w:sz w:val="28"/>
          <w:szCs w:val="28"/>
        </w:rPr>
      </w:pPr>
      <w:bookmarkStart w:id="30" w:name="domesticabuse"/>
      <w:bookmarkEnd w:id="29"/>
      <w:r w:rsidRPr="00657FB8">
        <w:rPr>
          <w:rFonts w:ascii="Sylexiad Sans Spaced Med" w:hAnsi="Sylexiad Sans Spaced Med"/>
          <w:sz w:val="28"/>
          <w:szCs w:val="28"/>
        </w:rPr>
        <w:lastRenderedPageBreak/>
        <w:t>Domestic abuse</w:t>
      </w:r>
    </w:p>
    <w:bookmarkEnd w:id="30"/>
    <w:p w14:paraId="38BA8C1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and in line with the Domestic Abuse Act 2021, </w:t>
      </w:r>
      <w:r w:rsidRPr="00657FB8">
        <w:rPr>
          <w:rFonts w:ascii="Sylexiad Sans Spaced Med" w:hAnsi="Sylexiad Sans Spaced Med"/>
          <w:b/>
          <w:bCs/>
          <w:sz w:val="28"/>
          <w:szCs w:val="28"/>
        </w:rPr>
        <w:t>“domestic abuse”</w:t>
      </w:r>
      <w:r w:rsidRPr="00657FB8">
        <w:rPr>
          <w:rFonts w:ascii="Sylexiad Sans Spaced Med" w:hAnsi="Sylexiad Sans Spaced Med"/>
          <w:sz w:val="28"/>
          <w:szCs w:val="28"/>
        </w:rPr>
        <w:t xml:space="preserve"> is defined as abusive behaviour of a person towards another person (including conduct directed at someone else, e.g. the person’s child) where both are aged 16 or over and are personally connected. </w:t>
      </w:r>
      <w:r w:rsidRPr="00657FB8">
        <w:rPr>
          <w:rFonts w:ascii="Sylexiad Sans Spaced Med" w:hAnsi="Sylexiad Sans Spaced Med"/>
          <w:b/>
          <w:bCs/>
          <w:sz w:val="28"/>
          <w:szCs w:val="28"/>
        </w:rPr>
        <w:t>“Abusive behaviour”</w:t>
      </w:r>
      <w:r w:rsidRPr="00657FB8">
        <w:rPr>
          <w:rFonts w:ascii="Sylexiad Sans Spaced Med" w:hAnsi="Sylexiad Sans Spaced Med"/>
          <w:sz w:val="28"/>
          <w:szCs w:val="28"/>
        </w:rPr>
        <w:t xml:space="preserve"> includes physical or sexual abuse, violent or threatening behaviour, controlling or coercive behaviour, economic abuse, psychological or emotional abuse, or another form of abuse. </w:t>
      </w:r>
      <w:r w:rsidRPr="00657FB8">
        <w:rPr>
          <w:rFonts w:ascii="Sylexiad Sans Spaced Med" w:hAnsi="Sylexiad Sans Spaced Med"/>
          <w:b/>
          <w:bCs/>
          <w:sz w:val="28"/>
          <w:szCs w:val="28"/>
        </w:rPr>
        <w:t>“Personally connected”</w:t>
      </w:r>
      <w:r w:rsidRPr="00657FB8">
        <w:rPr>
          <w:rFonts w:ascii="Sylexiad Sans Spaced Med" w:hAnsi="Sylexiad Sans Spaced Med"/>
          <w:sz w:val="28"/>
          <w:szCs w:val="28"/>
        </w:rPr>
        <w:t xml:space="preserve"> includes people who:</w:t>
      </w:r>
    </w:p>
    <w:p w14:paraId="679DC312" w14:textId="77777777" w:rsidR="00B652F2" w:rsidRPr="00657FB8" w:rsidRDefault="00B652F2" w:rsidP="008971C8">
      <w:pPr>
        <w:pStyle w:val="TNCBodyText"/>
        <w:numPr>
          <w:ilvl w:val="0"/>
          <w:numId w:val="4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have been, or have agreed to be married to each other.</w:t>
      </w:r>
    </w:p>
    <w:p w14:paraId="2A516C85" w14:textId="77777777" w:rsidR="00B652F2" w:rsidRPr="00657FB8" w:rsidRDefault="00B652F2" w:rsidP="008971C8">
      <w:pPr>
        <w:pStyle w:val="TNCBodyText"/>
        <w:numPr>
          <w:ilvl w:val="0"/>
          <w:numId w:val="4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have been, or have agreed to be in a civil partnership with each other.</w:t>
      </w:r>
    </w:p>
    <w:p w14:paraId="10BD0223" w14:textId="77777777" w:rsidR="00B652F2" w:rsidRPr="00657FB8" w:rsidRDefault="00B652F2" w:rsidP="008971C8">
      <w:pPr>
        <w:pStyle w:val="TNCBodyText"/>
        <w:numPr>
          <w:ilvl w:val="0"/>
          <w:numId w:val="4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or have been, in an intimate personal relationship with each other.</w:t>
      </w:r>
    </w:p>
    <w:p w14:paraId="3E07A7B2" w14:textId="77777777" w:rsidR="00B652F2" w:rsidRPr="00657FB8" w:rsidRDefault="00B652F2" w:rsidP="008971C8">
      <w:pPr>
        <w:pStyle w:val="TNCBodyText"/>
        <w:numPr>
          <w:ilvl w:val="0"/>
          <w:numId w:val="4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Each have, or had, a parental relationship towards the same child.</w:t>
      </w:r>
    </w:p>
    <w:p w14:paraId="46B92D3B" w14:textId="77777777" w:rsidR="00B652F2" w:rsidRPr="00657FB8" w:rsidRDefault="00B652F2" w:rsidP="008971C8">
      <w:pPr>
        <w:pStyle w:val="TNCBodyText"/>
        <w:numPr>
          <w:ilvl w:val="0"/>
          <w:numId w:val="4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Are relatives.</w:t>
      </w:r>
    </w:p>
    <w:p w14:paraId="49091AE8"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7D5A1463" w14:textId="77777777" w:rsidR="00B652F2" w:rsidRPr="00657FB8" w:rsidRDefault="00B652F2" w:rsidP="00D438A2">
      <w:pPr>
        <w:pStyle w:val="Heading3"/>
        <w:rPr>
          <w:rFonts w:ascii="Sylexiad Sans Spaced Med" w:hAnsi="Sylexiad Sans Spaced Med"/>
          <w:sz w:val="28"/>
          <w:szCs w:val="28"/>
        </w:rPr>
      </w:pPr>
      <w:bookmarkStart w:id="31" w:name="Homelessness"/>
      <w:r w:rsidRPr="00657FB8">
        <w:rPr>
          <w:rFonts w:ascii="Sylexiad Sans Spaced Med" w:hAnsi="Sylexiad Sans Spaced Med"/>
          <w:sz w:val="28"/>
          <w:szCs w:val="28"/>
        </w:rPr>
        <w:t>Homelessness</w:t>
      </w:r>
    </w:p>
    <w:bookmarkEnd w:id="31"/>
    <w:p w14:paraId="03CD1F9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DSL and deputy DSLs will be aware of the contact details and referral routes into the Local Housing Authority so that concerns over homelessness can be raised as early as possible.</w:t>
      </w:r>
    </w:p>
    <w:p w14:paraId="6F40AC0E"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Indicators that a family may be at risk of homelessness include:</w:t>
      </w:r>
    </w:p>
    <w:p w14:paraId="1F157FA3" w14:textId="77777777" w:rsidR="00B652F2" w:rsidRPr="00657FB8" w:rsidRDefault="00B652F2" w:rsidP="008971C8">
      <w:pPr>
        <w:pStyle w:val="TNCBodyText"/>
        <w:numPr>
          <w:ilvl w:val="0"/>
          <w:numId w:val="3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Household debt.</w:t>
      </w:r>
    </w:p>
    <w:p w14:paraId="16CE4F15" w14:textId="77777777" w:rsidR="00B652F2" w:rsidRPr="00657FB8" w:rsidRDefault="00B652F2" w:rsidP="008971C8">
      <w:pPr>
        <w:pStyle w:val="TNCBodyText"/>
        <w:numPr>
          <w:ilvl w:val="0"/>
          <w:numId w:val="3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Rent arrears.</w:t>
      </w:r>
    </w:p>
    <w:p w14:paraId="03BC9B52" w14:textId="77777777" w:rsidR="00B652F2" w:rsidRPr="00657FB8" w:rsidRDefault="00B652F2" w:rsidP="008971C8">
      <w:pPr>
        <w:pStyle w:val="TNCBodyText"/>
        <w:numPr>
          <w:ilvl w:val="0"/>
          <w:numId w:val="3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Domestic abuse.</w:t>
      </w:r>
    </w:p>
    <w:p w14:paraId="759F3F39" w14:textId="77777777" w:rsidR="00B652F2" w:rsidRPr="00657FB8" w:rsidRDefault="00B652F2" w:rsidP="008971C8">
      <w:pPr>
        <w:pStyle w:val="TNCBodyText"/>
        <w:numPr>
          <w:ilvl w:val="0"/>
          <w:numId w:val="3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Anti-social behaviour.</w:t>
      </w:r>
    </w:p>
    <w:p w14:paraId="794974E0" w14:textId="77777777" w:rsidR="00B652F2" w:rsidRPr="00657FB8" w:rsidRDefault="00B652F2" w:rsidP="008971C8">
      <w:pPr>
        <w:pStyle w:val="TNCBodyText"/>
        <w:numPr>
          <w:ilvl w:val="0"/>
          <w:numId w:val="32"/>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Any mention of a family moving home because “they have to”.</w:t>
      </w:r>
    </w:p>
    <w:p w14:paraId="1215A94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640C55B8" w14:textId="77777777" w:rsidR="00B652F2" w:rsidRPr="00657FB8" w:rsidRDefault="00B652F2" w:rsidP="00D438A2">
      <w:pPr>
        <w:pStyle w:val="Heading3"/>
        <w:rPr>
          <w:rFonts w:ascii="Sylexiad Sans Spaced Med" w:hAnsi="Sylexiad Sans Spaced Med"/>
          <w:sz w:val="28"/>
          <w:szCs w:val="28"/>
        </w:rPr>
      </w:pPr>
      <w:bookmarkStart w:id="32" w:name="childrenmissinged"/>
      <w:r w:rsidRPr="00657FB8">
        <w:rPr>
          <w:rFonts w:ascii="Sylexiad Sans Spaced Med" w:hAnsi="Sylexiad Sans Spaced Med"/>
          <w:sz w:val="28"/>
          <w:szCs w:val="28"/>
        </w:rPr>
        <w:t>Children absent from education</w:t>
      </w:r>
    </w:p>
    <w:bookmarkEnd w:id="32"/>
    <w:p w14:paraId="48416BE1" w14:textId="3D2BD7F5" w:rsidR="00B652F2" w:rsidRPr="00657FB8" w:rsidRDefault="001F51CC"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 child who is absent from education can be a vital warning sign of abuse, neglect, exploitation, mental health concerns and other safeguarding issues, including CCE and CSE</w:t>
      </w:r>
      <w:r w:rsidR="00B652F2" w:rsidRPr="00657FB8">
        <w:rPr>
          <w:rFonts w:ascii="Sylexiad Sans Spaced Med" w:hAnsi="Sylexiad Sans Spaced Med"/>
          <w:sz w:val="28"/>
          <w:szCs w:val="28"/>
        </w:rPr>
        <w:t xml:space="preserve">. The school will ensure that the response to children persistently being absent from education </w:t>
      </w:r>
      <w:r w:rsidR="00B652F2" w:rsidRPr="00657FB8">
        <w:rPr>
          <w:rFonts w:ascii="Sylexiad Sans Spaced Med" w:hAnsi="Sylexiad Sans Spaced Med"/>
          <w:sz w:val="28"/>
          <w:szCs w:val="28"/>
        </w:rPr>
        <w:lastRenderedPageBreak/>
        <w:t xml:space="preserve">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sidR="00B652F2" w:rsidRPr="00657FB8">
        <w:rPr>
          <w:rFonts w:ascii="Sylexiad Sans Spaced Med" w:hAnsi="Sylexiad Sans Spaced Med"/>
          <w:bCs/>
          <w:sz w:val="28"/>
          <w:szCs w:val="28"/>
        </w:rPr>
        <w:t xml:space="preserve">Children Missing from Education Policy. </w:t>
      </w:r>
      <w:r w:rsidR="00B652F2" w:rsidRPr="00657FB8">
        <w:rPr>
          <w:rFonts w:ascii="Sylexiad Sans Spaced Med" w:hAnsi="Sylexiad Sans Spaced Med"/>
          <w:sz w:val="28"/>
          <w:szCs w:val="28"/>
        </w:rPr>
        <w:t>The school will inform the LA of any pupil who fails to attend regularly or has been absent without the school’s permission for a continuous period of 10 school days or more.</w:t>
      </w:r>
    </w:p>
    <w:p w14:paraId="10D4702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follow the DfE’s </w:t>
      </w:r>
      <w:hyperlink r:id="rId66" w:history="1">
        <w:r w:rsidRPr="00657FB8">
          <w:rPr>
            <w:rStyle w:val="Hyperlink"/>
            <w:rFonts w:ascii="Sylexiad Sans Spaced Med" w:hAnsi="Sylexiad Sans Spaced Med"/>
            <w:sz w:val="28"/>
            <w:szCs w:val="28"/>
          </w:rPr>
          <w:t>guidance</w:t>
        </w:r>
      </w:hyperlink>
      <w:r w:rsidRPr="00657FB8">
        <w:rPr>
          <w:rFonts w:ascii="Sylexiad Sans Spaced Med" w:hAnsi="Sylexiad Sans Spaced Med"/>
          <w:sz w:val="28"/>
          <w:szCs w:val="28"/>
        </w:rPr>
        <w:t xml:space="preserve"> on improving attendance where there is a need to work with children’s services due to school absences indicating safeguarding concerns.</w:t>
      </w:r>
    </w:p>
    <w:p w14:paraId="40DE7037" w14:textId="77777777" w:rsidR="00B652F2" w:rsidRPr="00657FB8" w:rsidRDefault="00B652F2" w:rsidP="009C5EDA">
      <w:pPr>
        <w:pStyle w:val="Heading3"/>
        <w:rPr>
          <w:rFonts w:ascii="Sylexiad Sans Spaced Med" w:hAnsi="Sylexiad Sans Spaced Med"/>
          <w:sz w:val="28"/>
          <w:szCs w:val="28"/>
        </w:rPr>
      </w:pPr>
      <w:r w:rsidRPr="00657FB8">
        <w:rPr>
          <w:rFonts w:ascii="Sylexiad Sans Spaced Med" w:hAnsi="Sylexiad Sans Spaced Med"/>
          <w:sz w:val="28"/>
          <w:szCs w:val="28"/>
        </w:rPr>
        <w:t>Admissions register</w:t>
      </w:r>
    </w:p>
    <w:p w14:paraId="3083B9B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48792D4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6BCAB74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If a parent notifies the school that their child will live at a different address, the school will record the following information on the admissions register:</w:t>
      </w:r>
    </w:p>
    <w:p w14:paraId="5AE74C95" w14:textId="77777777" w:rsidR="00B652F2" w:rsidRPr="00657FB8" w:rsidRDefault="00B652F2" w:rsidP="008971C8">
      <w:pPr>
        <w:pStyle w:val="TNCBodyText"/>
        <w:numPr>
          <w:ilvl w:val="0"/>
          <w:numId w:val="3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full name of the parent with whom the pupil will live</w:t>
      </w:r>
    </w:p>
    <w:p w14:paraId="7671C5C5" w14:textId="77777777" w:rsidR="00B652F2" w:rsidRPr="00657FB8" w:rsidRDefault="00B652F2" w:rsidP="008971C8">
      <w:pPr>
        <w:pStyle w:val="TNCBodyText"/>
        <w:numPr>
          <w:ilvl w:val="0"/>
          <w:numId w:val="3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new address</w:t>
      </w:r>
    </w:p>
    <w:p w14:paraId="05BD0803" w14:textId="77777777" w:rsidR="00B652F2" w:rsidRPr="00657FB8" w:rsidRDefault="00B652F2" w:rsidP="008971C8">
      <w:pPr>
        <w:pStyle w:val="TNCBodyText"/>
        <w:numPr>
          <w:ilvl w:val="0"/>
          <w:numId w:val="3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date from when the pupil will live at that address</w:t>
      </w:r>
    </w:p>
    <w:p w14:paraId="3FE90EDE"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If a parent notifies the school that their child will be attending a different school, or is already registered at a different school, the following information will be recorded on the admissions register:</w:t>
      </w:r>
    </w:p>
    <w:p w14:paraId="6AEC21D4" w14:textId="77777777" w:rsidR="00B652F2" w:rsidRPr="00657FB8" w:rsidRDefault="00B652F2" w:rsidP="008971C8">
      <w:pPr>
        <w:pStyle w:val="TNCBodyText"/>
        <w:numPr>
          <w:ilvl w:val="0"/>
          <w:numId w:val="3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name of the new school</w:t>
      </w:r>
    </w:p>
    <w:p w14:paraId="7FDAB148" w14:textId="77777777" w:rsidR="00B652F2" w:rsidRPr="00657FB8" w:rsidRDefault="00B652F2" w:rsidP="008971C8">
      <w:pPr>
        <w:pStyle w:val="TNCBodyText"/>
        <w:numPr>
          <w:ilvl w:val="0"/>
          <w:numId w:val="3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date on which the pupil first attended, or is due to attend, that school</w:t>
      </w:r>
    </w:p>
    <w:p w14:paraId="03D00D5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Where a pupil moves to a new school, the school will use a secure internet system to securely transfer pupils’ data.</w:t>
      </w:r>
    </w:p>
    <w:p w14:paraId="5F9BC77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764142A1" w14:textId="77777777" w:rsidR="00B652F2" w:rsidRPr="00657FB8" w:rsidRDefault="00B652F2" w:rsidP="008971C8">
      <w:pPr>
        <w:pStyle w:val="TNCBodyText"/>
        <w:numPr>
          <w:ilvl w:val="0"/>
          <w:numId w:val="3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Have been taken out of the school by their parents, and are being educated outside the national education system, e.g. home education.</w:t>
      </w:r>
    </w:p>
    <w:p w14:paraId="40A5FF1E" w14:textId="1E9CD5C1" w:rsidR="00B652F2" w:rsidRPr="00657FB8" w:rsidRDefault="00B652F2" w:rsidP="008971C8">
      <w:pPr>
        <w:pStyle w:val="TNCBodyText"/>
        <w:numPr>
          <w:ilvl w:val="0"/>
          <w:numId w:val="3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Have ceased to attend the </w:t>
      </w:r>
      <w:r w:rsidR="00917550" w:rsidRPr="00657FB8">
        <w:rPr>
          <w:rFonts w:ascii="Sylexiad Sans Spaced Med" w:hAnsi="Sylexiad Sans Spaced Med"/>
          <w:sz w:val="28"/>
          <w:szCs w:val="28"/>
        </w:rPr>
        <w:t>school and</w:t>
      </w:r>
      <w:r w:rsidRPr="00657FB8">
        <w:rPr>
          <w:rFonts w:ascii="Sylexiad Sans Spaced Med" w:hAnsi="Sylexiad Sans Spaced Med"/>
          <w:sz w:val="28"/>
          <w:szCs w:val="28"/>
        </w:rPr>
        <w:t xml:space="preserve"> no longer live within a reasonable distance of the premises.</w:t>
      </w:r>
    </w:p>
    <w:p w14:paraId="3B38F9A4" w14:textId="77777777" w:rsidR="00B652F2" w:rsidRPr="00657FB8" w:rsidRDefault="00B652F2" w:rsidP="008971C8">
      <w:pPr>
        <w:pStyle w:val="TNCBodyText"/>
        <w:numPr>
          <w:ilvl w:val="0"/>
          <w:numId w:val="3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13CDD6F5" w14:textId="77777777" w:rsidR="00B652F2" w:rsidRPr="00657FB8" w:rsidRDefault="00B652F2" w:rsidP="008971C8">
      <w:pPr>
        <w:pStyle w:val="TNCBodyText"/>
        <w:numPr>
          <w:ilvl w:val="0"/>
          <w:numId w:val="3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Have been in custody for a period of more than four months due to a final court order and the school does not reasonably believe they will be returning to the school at the end of that period.</w:t>
      </w:r>
    </w:p>
    <w:p w14:paraId="5ABC2854" w14:textId="77777777" w:rsidR="00B652F2" w:rsidRPr="00657FB8" w:rsidRDefault="00B652F2" w:rsidP="008971C8">
      <w:pPr>
        <w:pStyle w:val="TNCBodyText"/>
        <w:numPr>
          <w:ilvl w:val="0"/>
          <w:numId w:val="3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Have been permanently excluded. </w:t>
      </w:r>
    </w:p>
    <w:p w14:paraId="7F64089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also remove a pupil from the admissions register where the school and LA has been unable to establish the pupil’s whereabouts after making reasonable enquiries into their attendance.</w:t>
      </w:r>
    </w:p>
    <w:p w14:paraId="3BAB50A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If a pupil is to be removed from the admissions register, the school will provide the LA with the following information:</w:t>
      </w:r>
    </w:p>
    <w:p w14:paraId="36427DAC"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full name of the pupil</w:t>
      </w:r>
    </w:p>
    <w:p w14:paraId="2FDC0940"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full name and address of any parent with whom the pupil lives</w:t>
      </w:r>
    </w:p>
    <w:p w14:paraId="275BA6F5"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At least one telephone number of the parent with whom the pupil lives</w:t>
      </w:r>
    </w:p>
    <w:p w14:paraId="0220BC28"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full name and address of the parent with whom the pupil is going to live, and the date that the pupil will start living there, if applicable</w:t>
      </w:r>
    </w:p>
    <w:p w14:paraId="3CDEF205"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name of the pupil’s new school and the pupil’s expected start date there, if applicable</w:t>
      </w:r>
    </w:p>
    <w:p w14:paraId="4FF77918" w14:textId="77777777" w:rsidR="00B652F2" w:rsidRPr="00657FB8" w:rsidRDefault="00B652F2" w:rsidP="008971C8">
      <w:pPr>
        <w:pStyle w:val="TNCBodyText"/>
        <w:numPr>
          <w:ilvl w:val="0"/>
          <w:numId w:val="3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grounds for removal from the admissions register under regulation 8 of the Education (Pupil Registration) (England) Regulations 2006 (as amended)</w:t>
      </w:r>
    </w:p>
    <w:p w14:paraId="63ED5EF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2460197F" w14:textId="77777777" w:rsidR="00B652F2" w:rsidRPr="00657FB8" w:rsidRDefault="00B652F2" w:rsidP="00D438A2">
      <w:pPr>
        <w:pStyle w:val="Heading3"/>
        <w:rPr>
          <w:rFonts w:ascii="Sylexiad Sans Spaced Med" w:hAnsi="Sylexiad Sans Spaced Med"/>
          <w:sz w:val="28"/>
          <w:szCs w:val="28"/>
        </w:rPr>
      </w:pPr>
      <w:bookmarkStart w:id="33" w:name="childabduction"/>
      <w:r w:rsidRPr="00657FB8">
        <w:rPr>
          <w:rFonts w:ascii="Sylexiad Sans Spaced Med" w:hAnsi="Sylexiad Sans Spaced Med"/>
          <w:sz w:val="28"/>
          <w:szCs w:val="28"/>
        </w:rPr>
        <w:t>Child abduction and community safety incidents</w:t>
      </w:r>
    </w:p>
    <w:bookmarkEnd w:id="33"/>
    <w:p w14:paraId="15BEDDBA"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“child abduction”</w:t>
      </w:r>
      <w:r w:rsidRPr="00657FB8">
        <w:rPr>
          <w:rFonts w:ascii="Sylexiad Sans Spaced Med" w:hAnsi="Sylexiad Sans Spaced Med"/>
          <w:sz w:val="28"/>
          <w:szCs w:val="28"/>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564CF21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All staff will be alert to community safety incidents taking place in the vicinity of the school that may raise concerns regarding child abduction, e.g. people loitering nearby or unknown adults conversing with pupils.</w:t>
      </w:r>
    </w:p>
    <w:p w14:paraId="60EFA40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Pupils will be provided with practical advice and lessons to ensure they can keep themselves safe outdoors.</w:t>
      </w:r>
    </w:p>
    <w:p w14:paraId="6473CA26" w14:textId="77777777" w:rsidR="00B652F2" w:rsidRPr="00657FB8" w:rsidRDefault="00B652F2" w:rsidP="00D438A2">
      <w:pPr>
        <w:pStyle w:val="Heading3"/>
        <w:rPr>
          <w:rFonts w:ascii="Sylexiad Sans Spaced Med" w:hAnsi="Sylexiad Sans Spaced Med"/>
          <w:sz w:val="28"/>
          <w:szCs w:val="28"/>
        </w:rPr>
      </w:pPr>
      <w:bookmarkStart w:id="34" w:name="cce"/>
      <w:r w:rsidRPr="00657FB8">
        <w:rPr>
          <w:rFonts w:ascii="Sylexiad Sans Spaced Med" w:hAnsi="Sylexiad Sans Spaced Med"/>
          <w:sz w:val="28"/>
          <w:szCs w:val="28"/>
        </w:rPr>
        <w:t>Child criminal exploitation (CCE)</w:t>
      </w:r>
    </w:p>
    <w:bookmarkEnd w:id="34"/>
    <w:p w14:paraId="491F037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sz w:val="28"/>
          <w:szCs w:val="28"/>
        </w:rPr>
        <w:t>“child criminal exploitation”</w:t>
      </w:r>
      <w:r w:rsidRPr="00657FB8">
        <w:rPr>
          <w:rFonts w:ascii="Sylexiad Sans Spaced Med" w:hAnsi="Sylexiad Sans Spaced Med"/>
          <w:sz w:val="28"/>
          <w:szCs w:val="28"/>
        </w:rPr>
        <w:t xml:space="preserve"> is defined as a form of abuse where an individual or group takes advantage of an imbalance of power to coerce, manipulate or deceive a child into taking part in criminal activity, for any of the following reasons:</w:t>
      </w:r>
    </w:p>
    <w:p w14:paraId="45D41EFB" w14:textId="77777777" w:rsidR="00B652F2" w:rsidRPr="00657FB8" w:rsidRDefault="00B652F2" w:rsidP="008971C8">
      <w:pPr>
        <w:pStyle w:val="TNCBodyText"/>
        <w:numPr>
          <w:ilvl w:val="0"/>
          <w:numId w:val="3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In exchange for something the victim needs or wants</w:t>
      </w:r>
    </w:p>
    <w:p w14:paraId="75B5529B" w14:textId="77777777" w:rsidR="00B652F2" w:rsidRPr="00657FB8" w:rsidRDefault="00B652F2" w:rsidP="008971C8">
      <w:pPr>
        <w:pStyle w:val="TNCBodyText"/>
        <w:numPr>
          <w:ilvl w:val="0"/>
          <w:numId w:val="3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For the financial advantage or other advantage of the perpetrator or facilitator</w:t>
      </w:r>
    </w:p>
    <w:p w14:paraId="482EF2D4" w14:textId="77777777" w:rsidR="00B652F2" w:rsidRPr="00657FB8" w:rsidRDefault="00B652F2" w:rsidP="008971C8">
      <w:pPr>
        <w:pStyle w:val="TNCBodyText"/>
        <w:numPr>
          <w:ilvl w:val="0"/>
          <w:numId w:val="3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Through violence or the threat of violence</w:t>
      </w:r>
    </w:p>
    <w:p w14:paraId="4C2685D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Specific forms of CCE can include:</w:t>
      </w:r>
    </w:p>
    <w:p w14:paraId="7CEA1066" w14:textId="77777777" w:rsidR="00B652F2" w:rsidRPr="00657FB8" w:rsidRDefault="00B652F2" w:rsidP="008971C8">
      <w:pPr>
        <w:pStyle w:val="TNCBodyText"/>
        <w:numPr>
          <w:ilvl w:val="0"/>
          <w:numId w:val="4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forced or manipulated into transporting drugs or money through county lines.</w:t>
      </w:r>
    </w:p>
    <w:p w14:paraId="3A842432" w14:textId="77777777" w:rsidR="00B652F2" w:rsidRPr="00657FB8" w:rsidRDefault="00B652F2" w:rsidP="008971C8">
      <w:pPr>
        <w:pStyle w:val="TNCBodyText"/>
        <w:numPr>
          <w:ilvl w:val="0"/>
          <w:numId w:val="4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Working in cannabis factories.</w:t>
      </w:r>
    </w:p>
    <w:p w14:paraId="7A6D77D7" w14:textId="77777777" w:rsidR="00B652F2" w:rsidRPr="00657FB8" w:rsidRDefault="00B652F2" w:rsidP="008971C8">
      <w:pPr>
        <w:pStyle w:val="TNCBodyText"/>
        <w:numPr>
          <w:ilvl w:val="0"/>
          <w:numId w:val="4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Shoplifting or pickpocketing. </w:t>
      </w:r>
    </w:p>
    <w:p w14:paraId="549B5F9A" w14:textId="77777777" w:rsidR="00B652F2" w:rsidRPr="00657FB8" w:rsidRDefault="00B652F2" w:rsidP="008971C8">
      <w:pPr>
        <w:pStyle w:val="TNCBodyText"/>
        <w:numPr>
          <w:ilvl w:val="0"/>
          <w:numId w:val="4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Committing vehicle crime.</w:t>
      </w:r>
    </w:p>
    <w:p w14:paraId="67AF7162" w14:textId="77777777" w:rsidR="00B652F2" w:rsidRPr="00657FB8" w:rsidRDefault="00B652F2" w:rsidP="008971C8">
      <w:pPr>
        <w:pStyle w:val="TNCBodyText"/>
        <w:numPr>
          <w:ilvl w:val="0"/>
          <w:numId w:val="40"/>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Committing, or threatening to commit, serious violence to others.</w:t>
      </w:r>
    </w:p>
    <w:p w14:paraId="509D9FA8"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recognise that pupils involved in CCE are victims themselves, regardless of whether they have committed crimes, and even if the criminal activity appears consensual. The school will also recognise that pupils of any gender are at risk of CCE.</w:t>
      </w:r>
    </w:p>
    <w:p w14:paraId="4A02CED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School staff will be aware of the indicators that a pupil is the victim of CCE, including:</w:t>
      </w:r>
    </w:p>
    <w:p w14:paraId="68C4F925" w14:textId="77777777" w:rsidR="00B652F2" w:rsidRPr="00657FB8" w:rsidRDefault="00B652F2" w:rsidP="008971C8">
      <w:pPr>
        <w:pStyle w:val="TNCBodyText"/>
        <w:numPr>
          <w:ilvl w:val="0"/>
          <w:numId w:val="4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Appearing with unexplained gifts, money or new possessions.</w:t>
      </w:r>
    </w:p>
    <w:p w14:paraId="6796FCBF" w14:textId="77777777" w:rsidR="00B652F2" w:rsidRPr="00657FB8" w:rsidRDefault="00B652F2" w:rsidP="008971C8">
      <w:pPr>
        <w:pStyle w:val="TNCBodyText"/>
        <w:numPr>
          <w:ilvl w:val="0"/>
          <w:numId w:val="3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Associating with other children involved in exploitation.</w:t>
      </w:r>
    </w:p>
    <w:p w14:paraId="266B1257" w14:textId="77777777" w:rsidR="00B652F2" w:rsidRPr="00657FB8" w:rsidRDefault="00B652F2" w:rsidP="008971C8">
      <w:pPr>
        <w:pStyle w:val="TNCBodyText"/>
        <w:numPr>
          <w:ilvl w:val="0"/>
          <w:numId w:val="3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Suffering from changes in emotional wellbeing.</w:t>
      </w:r>
    </w:p>
    <w:p w14:paraId="74AB5D1B" w14:textId="77777777" w:rsidR="00B652F2" w:rsidRPr="00657FB8" w:rsidRDefault="00B652F2" w:rsidP="008971C8">
      <w:pPr>
        <w:pStyle w:val="TNCBodyText"/>
        <w:numPr>
          <w:ilvl w:val="0"/>
          <w:numId w:val="3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Misusing drugs or alcohol.</w:t>
      </w:r>
    </w:p>
    <w:p w14:paraId="6D1FDC47" w14:textId="77777777" w:rsidR="00B652F2" w:rsidRPr="00657FB8" w:rsidRDefault="00B652F2" w:rsidP="008971C8">
      <w:pPr>
        <w:pStyle w:val="TNCBodyText"/>
        <w:numPr>
          <w:ilvl w:val="0"/>
          <w:numId w:val="3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Going missing for periods of time or regularly coming home late.</w:t>
      </w:r>
    </w:p>
    <w:p w14:paraId="7A527937" w14:textId="77777777" w:rsidR="00B652F2" w:rsidRPr="00657FB8" w:rsidRDefault="00B652F2" w:rsidP="008971C8">
      <w:pPr>
        <w:pStyle w:val="TNCBodyText"/>
        <w:numPr>
          <w:ilvl w:val="0"/>
          <w:numId w:val="31"/>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Regularly becoming absent from school or education or not taking part.</w:t>
      </w:r>
    </w:p>
    <w:p w14:paraId="490122B3" w14:textId="77777777" w:rsidR="00B652F2" w:rsidRPr="00657FB8" w:rsidRDefault="00B652F2" w:rsidP="009C5EDA">
      <w:pPr>
        <w:pStyle w:val="Heading3"/>
        <w:rPr>
          <w:rFonts w:ascii="Sylexiad Sans Spaced Med" w:hAnsi="Sylexiad Sans Spaced Med"/>
          <w:sz w:val="28"/>
          <w:szCs w:val="28"/>
        </w:rPr>
      </w:pPr>
      <w:r w:rsidRPr="00657FB8">
        <w:rPr>
          <w:rFonts w:ascii="Sylexiad Sans Spaced Med" w:hAnsi="Sylexiad Sans Spaced Med"/>
          <w:sz w:val="28"/>
          <w:szCs w:val="28"/>
        </w:rPr>
        <w:t>County lines</w:t>
      </w:r>
    </w:p>
    <w:p w14:paraId="4B9D004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“county lines”</w:t>
      </w:r>
      <w:r w:rsidRPr="00657FB8">
        <w:rPr>
          <w:rFonts w:ascii="Sylexiad Sans Spaced Med" w:hAnsi="Sylexiad Sans Spaced Med"/>
          <w:sz w:val="28"/>
          <w:szCs w:val="28"/>
        </w:rPr>
        <w:t xml:space="preserve"> refers to gangs and organised criminal networks exploiting children to move, store or sell drugs and money into one or more areas, locally and/or across the UK. </w:t>
      </w:r>
    </w:p>
    <w:p w14:paraId="61204FB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As well as the general indicators for CCE, school staff will be aware of the specific indicators that a pupil may be involved in county lines, including: </w:t>
      </w:r>
    </w:p>
    <w:p w14:paraId="2F9E70CD"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Going missing and subsequently being found in areas away from their home.</w:t>
      </w:r>
    </w:p>
    <w:p w14:paraId="6C5A3C17"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been the victim or perpetrator of serious violence, e.g. knife crime.</w:t>
      </w:r>
    </w:p>
    <w:p w14:paraId="5CC03378"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Receiving requests for drugs via a phone line.</w:t>
      </w:r>
    </w:p>
    <w:p w14:paraId="548358D6"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Moving drugs.</w:t>
      </w:r>
    </w:p>
    <w:p w14:paraId="4DF3E634"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Handing over and collecting money for drugs.</w:t>
      </w:r>
    </w:p>
    <w:p w14:paraId="20D33847"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exposed to techniques such as ‘plugging’, where drugs are concealed internally to avoid detection.</w:t>
      </w:r>
    </w:p>
    <w:p w14:paraId="6222B809"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found in accommodation they have no connection with or a hotel room where there is drug activity.</w:t>
      </w:r>
    </w:p>
    <w:p w14:paraId="68FB0C9B"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Owing a ‘debt bond’ to their exploiters.</w:t>
      </w:r>
    </w:p>
    <w:p w14:paraId="021F8043" w14:textId="77777777" w:rsidR="00B652F2" w:rsidRPr="00657FB8" w:rsidRDefault="00B652F2" w:rsidP="008971C8">
      <w:pPr>
        <w:pStyle w:val="TNCBodyText"/>
        <w:numPr>
          <w:ilvl w:val="0"/>
          <w:numId w:val="3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their bank account used to facilitate drug dealing.</w:t>
      </w:r>
    </w:p>
    <w:p w14:paraId="0D8837AD"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3DCC9735"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DSL will consider referral to the National Referral Mechanism on a case-by-case basis and consider involving local services and providers who offer support to victims of county lines exploitation.</w:t>
      </w:r>
    </w:p>
    <w:p w14:paraId="6CD18EF0" w14:textId="77777777" w:rsidR="00B652F2" w:rsidRPr="00657FB8" w:rsidRDefault="00B652F2" w:rsidP="00D438A2">
      <w:pPr>
        <w:pStyle w:val="Heading3"/>
        <w:rPr>
          <w:rFonts w:ascii="Sylexiad Sans Spaced Med" w:hAnsi="Sylexiad Sans Spaced Med"/>
          <w:sz w:val="28"/>
          <w:szCs w:val="28"/>
        </w:rPr>
      </w:pPr>
      <w:bookmarkStart w:id="35" w:name="cybercrime"/>
      <w:r w:rsidRPr="00657FB8">
        <w:rPr>
          <w:rFonts w:ascii="Sylexiad Sans Spaced Med" w:hAnsi="Sylexiad Sans Spaced Med"/>
          <w:sz w:val="28"/>
          <w:szCs w:val="28"/>
        </w:rPr>
        <w:t>Cyber-crime</w:t>
      </w:r>
    </w:p>
    <w:bookmarkEnd w:id="35"/>
    <w:p w14:paraId="3E65805A"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“cyber-crime”</w:t>
      </w:r>
      <w:r w:rsidRPr="00657FB8">
        <w:rPr>
          <w:rFonts w:ascii="Sylexiad Sans Spaced Med" w:hAnsi="Sylexiad Sans Spaced Med"/>
          <w:sz w:val="28"/>
          <w:szCs w:val="28"/>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56F9DD94" w14:textId="77777777" w:rsidR="00B652F2" w:rsidRPr="00657FB8" w:rsidRDefault="00B652F2" w:rsidP="008971C8">
      <w:pPr>
        <w:pStyle w:val="TNCBodyText"/>
        <w:numPr>
          <w:ilvl w:val="0"/>
          <w:numId w:val="4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Unauthorised access to computers, known as ‘hacking’.</w:t>
      </w:r>
    </w:p>
    <w:p w14:paraId="4AB64B49" w14:textId="77777777" w:rsidR="00B652F2" w:rsidRPr="00657FB8" w:rsidRDefault="00B652F2" w:rsidP="008971C8">
      <w:pPr>
        <w:pStyle w:val="TNCBodyText"/>
        <w:numPr>
          <w:ilvl w:val="0"/>
          <w:numId w:val="4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Denial of Service attacks, known as ‘booting’. </w:t>
      </w:r>
    </w:p>
    <w:p w14:paraId="4E730529" w14:textId="77777777" w:rsidR="00B652F2" w:rsidRPr="00657FB8" w:rsidRDefault="00B652F2" w:rsidP="008971C8">
      <w:pPr>
        <w:pStyle w:val="TNCBodyText"/>
        <w:numPr>
          <w:ilvl w:val="0"/>
          <w:numId w:val="43"/>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Making, supplying or obtaining malicious software, or ‘malware’, e.g. viruses, spyware, ransomware, botnets and Remote Access Trojans with the intent to commit further offence.</w:t>
      </w:r>
    </w:p>
    <w:p w14:paraId="2D99E75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of the signs of cyber-crime and follow the appropriate safeguarding procedures where concerns arise. This may include the DSL referring pupils to the National Crime Agency’s Cyber Choices programme.</w:t>
      </w:r>
    </w:p>
    <w:p w14:paraId="044CA83C" w14:textId="77777777" w:rsidR="00B652F2" w:rsidRPr="00657FB8" w:rsidRDefault="00B652F2" w:rsidP="00D438A2">
      <w:pPr>
        <w:pStyle w:val="Heading3"/>
        <w:rPr>
          <w:rFonts w:ascii="Sylexiad Sans Spaced Med" w:hAnsi="Sylexiad Sans Spaced Med"/>
          <w:sz w:val="28"/>
          <w:szCs w:val="28"/>
        </w:rPr>
      </w:pPr>
      <w:bookmarkStart w:id="36" w:name="cse"/>
      <w:r w:rsidRPr="00657FB8">
        <w:rPr>
          <w:rFonts w:ascii="Sylexiad Sans Spaced Med" w:hAnsi="Sylexiad Sans Spaced Med"/>
          <w:sz w:val="28"/>
          <w:szCs w:val="28"/>
        </w:rPr>
        <w:lastRenderedPageBreak/>
        <w:t>Child sexual exploitation (CSE)</w:t>
      </w:r>
    </w:p>
    <w:bookmarkEnd w:id="36"/>
    <w:p w14:paraId="0BDEBF0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sz w:val="28"/>
          <w:szCs w:val="28"/>
        </w:rPr>
        <w:t>“child sexual exploitation”</w:t>
      </w:r>
      <w:r w:rsidRPr="00657FB8">
        <w:rPr>
          <w:rFonts w:ascii="Sylexiad Sans Spaced Med" w:hAnsi="Sylexiad Sans Spaced Med"/>
          <w:sz w:val="28"/>
          <w:szCs w:val="28"/>
        </w:rPr>
        <w:t xml:space="preserve"> is defined as a form of sexual abuse where an individual or group takes advantage of an imbalance of power to coerce, manipulate or deceive a child into sexual activity, for any of the following reasons:</w:t>
      </w:r>
    </w:p>
    <w:p w14:paraId="7B53DA24" w14:textId="77777777" w:rsidR="00B652F2" w:rsidRPr="00657FB8" w:rsidRDefault="00B652F2" w:rsidP="008971C8">
      <w:pPr>
        <w:pStyle w:val="TNCBodyText"/>
        <w:numPr>
          <w:ilvl w:val="0"/>
          <w:numId w:val="2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In exchange for something the victim needs or wants</w:t>
      </w:r>
    </w:p>
    <w:p w14:paraId="5AE48C6A" w14:textId="77777777" w:rsidR="00B652F2" w:rsidRPr="00657FB8" w:rsidRDefault="00B652F2" w:rsidP="008971C8">
      <w:pPr>
        <w:pStyle w:val="TNCBodyText"/>
        <w:numPr>
          <w:ilvl w:val="0"/>
          <w:numId w:val="2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For the financial advantage, increased status or other advantage of the perpetrator or facilitator</w:t>
      </w:r>
    </w:p>
    <w:p w14:paraId="0CEBA9BC" w14:textId="77777777" w:rsidR="00B652F2" w:rsidRPr="00657FB8" w:rsidRDefault="00B652F2" w:rsidP="008971C8">
      <w:pPr>
        <w:pStyle w:val="TNCBodyText"/>
        <w:numPr>
          <w:ilvl w:val="0"/>
          <w:numId w:val="28"/>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Through violence or the threat of violence</w:t>
      </w:r>
    </w:p>
    <w:p w14:paraId="47DB420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417FD66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School staff will be aware of the key indicators that a pupil is the victim of CSE, including:</w:t>
      </w:r>
    </w:p>
    <w:p w14:paraId="60506C61"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Appearing with unexplained gifts, money or new possessions.</w:t>
      </w:r>
    </w:p>
    <w:p w14:paraId="085AABF8"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Associating with other children involved in exploitation.</w:t>
      </w:r>
    </w:p>
    <w:p w14:paraId="1983FDB2"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Suffering from changes in emotional wellbeing.</w:t>
      </w:r>
    </w:p>
    <w:p w14:paraId="77A85CC5"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Misusing drugs or alcohol.</w:t>
      </w:r>
    </w:p>
    <w:p w14:paraId="10FBD9DF"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Going missing for periods of time or regularly coming home late.</w:t>
      </w:r>
    </w:p>
    <w:p w14:paraId="28E1ED7F"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Regularly becoming absent from school or education or not taking part.</w:t>
      </w:r>
    </w:p>
    <w:p w14:paraId="7E60DE6D"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older partners.</w:t>
      </w:r>
    </w:p>
    <w:p w14:paraId="6541EBC3"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Suffering from sexually transmitted infections.</w:t>
      </w:r>
    </w:p>
    <w:p w14:paraId="2CFE94E6"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Displaying sexual behaviours beyond expected sexual development.</w:t>
      </w:r>
    </w:p>
    <w:p w14:paraId="3DA2F51A" w14:textId="77777777" w:rsidR="00B652F2" w:rsidRPr="00657FB8" w:rsidRDefault="00B652F2" w:rsidP="008971C8">
      <w:pPr>
        <w:pStyle w:val="TNCBodyText"/>
        <w:numPr>
          <w:ilvl w:val="0"/>
          <w:numId w:val="29"/>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Becoming pregnant.</w:t>
      </w:r>
    </w:p>
    <w:p w14:paraId="2FA1AD1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concerns related to CSE will be managed in line with the school’s Child Sexual Exploitation (CSE) Policy. </w:t>
      </w:r>
    </w:p>
    <w:p w14:paraId="687AA34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43D7872E" w14:textId="77777777" w:rsidR="00B652F2" w:rsidRPr="00657FB8" w:rsidRDefault="00B652F2" w:rsidP="00D438A2">
      <w:pPr>
        <w:pStyle w:val="Heading3"/>
        <w:rPr>
          <w:rFonts w:ascii="Sylexiad Sans Spaced Med" w:hAnsi="Sylexiad Sans Spaced Med"/>
          <w:sz w:val="28"/>
          <w:szCs w:val="28"/>
        </w:rPr>
      </w:pPr>
      <w:bookmarkStart w:id="37" w:name="slavery"/>
      <w:r w:rsidRPr="00657FB8">
        <w:rPr>
          <w:rFonts w:ascii="Sylexiad Sans Spaced Med" w:hAnsi="Sylexiad Sans Spaced Med"/>
          <w:sz w:val="28"/>
          <w:szCs w:val="28"/>
        </w:rPr>
        <w:lastRenderedPageBreak/>
        <w:t>Modern slavery</w:t>
      </w:r>
    </w:p>
    <w:bookmarkEnd w:id="37"/>
    <w:p w14:paraId="3E69D11E"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“modern slavery”</w:t>
      </w:r>
      <w:r w:rsidRPr="00657FB8">
        <w:rPr>
          <w:rFonts w:ascii="Sylexiad Sans Spaced Med" w:hAnsi="Sylexiad Sans Spaced Med"/>
          <w:sz w:val="28"/>
          <w:szCs w:val="28"/>
        </w:rPr>
        <w:t xml:space="preserve"> encompasses human trafficking and slavery, servitude, and forced or compulsory labour. This can include CCE, CSE, and other forms of exploitation.</w:t>
      </w:r>
    </w:p>
    <w:p w14:paraId="7C884AD4"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All staff will be aware of and alert to the signs that a pupil may be the victim of modern slavery. Staff will also be aware of the support available to victims of modern slavery and how to refer them to the National Referral Mechanism. </w:t>
      </w:r>
    </w:p>
    <w:p w14:paraId="13ABAC8A" w14:textId="77777777" w:rsidR="00B652F2" w:rsidRPr="00657FB8" w:rsidRDefault="00B652F2" w:rsidP="006B7C4F">
      <w:pPr>
        <w:pStyle w:val="Heading3"/>
        <w:rPr>
          <w:rFonts w:ascii="Sylexiad Sans Spaced Med" w:hAnsi="Sylexiad Sans Spaced Med"/>
          <w:sz w:val="28"/>
          <w:szCs w:val="28"/>
        </w:rPr>
      </w:pPr>
      <w:bookmarkStart w:id="38" w:name="fgm"/>
      <w:r w:rsidRPr="00657FB8">
        <w:rPr>
          <w:rFonts w:ascii="Sylexiad Sans Spaced Med" w:hAnsi="Sylexiad Sans Spaced Med"/>
          <w:sz w:val="28"/>
          <w:szCs w:val="28"/>
        </w:rPr>
        <w:t>FGM</w:t>
      </w:r>
    </w:p>
    <w:bookmarkEnd w:id="38"/>
    <w:p w14:paraId="3C06F7F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“FGM”</w:t>
      </w:r>
      <w:r w:rsidRPr="00657FB8">
        <w:rPr>
          <w:rFonts w:ascii="Sylexiad Sans Spaced Med" w:hAnsi="Sylexiad Sans Spaced Med"/>
          <w:b/>
          <w:sz w:val="28"/>
          <w:szCs w:val="28"/>
        </w:rPr>
        <w:t xml:space="preserve"> </w:t>
      </w:r>
      <w:r w:rsidRPr="00657FB8">
        <w:rPr>
          <w:rFonts w:ascii="Sylexiad Sans Spaced Med" w:hAnsi="Sylexiad Sans Spaced Med"/>
          <w:sz w:val="28"/>
          <w:szCs w:val="28"/>
        </w:rPr>
        <w:t>is defined as all procedures involving the partial or total removal of the external female genitalia or other injury to the female genital organs. FGM is illegal in the UK and a form of child abuse with long-lasting harmful consequences.</w:t>
      </w:r>
    </w:p>
    <w:p w14:paraId="72644DD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0D0A51E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As outlined in Section 5B of the Female Genital Mutilation Act 2003 (as inserted by section 74 of the Serious Crime Act 2015), teachers are </w:t>
      </w:r>
      <w:r w:rsidRPr="00657FB8">
        <w:rPr>
          <w:rFonts w:ascii="Sylexiad Sans Spaced Med" w:hAnsi="Sylexiad Sans Spaced Med"/>
          <w:b/>
          <w:sz w:val="28"/>
          <w:szCs w:val="28"/>
        </w:rPr>
        <w:t xml:space="preserve">legally required </w:t>
      </w:r>
      <w:r w:rsidRPr="00657FB8">
        <w:rPr>
          <w:rFonts w:ascii="Sylexiad Sans Spaced Med" w:hAnsi="Sylexiad Sans Spaced Med"/>
          <w:sz w:val="28"/>
          <w:szCs w:val="28"/>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657FB8">
        <w:rPr>
          <w:rFonts w:ascii="Sylexiad Sans Spaced Med" w:hAnsi="Sylexiad Sans Spaced Med"/>
          <w:b/>
          <w:sz w:val="28"/>
          <w:szCs w:val="28"/>
        </w:rPr>
        <w:t>NB:</w:t>
      </w:r>
      <w:r w:rsidRPr="00657FB8">
        <w:rPr>
          <w:rFonts w:ascii="Sylexiad Sans Spaced Med" w:hAnsi="Sylexiad Sans Spaced Med"/>
          <w:sz w:val="28"/>
          <w:szCs w:val="28"/>
        </w:rPr>
        <w:t xml:space="preserve"> This does not apply to any suspected or at-risk cases, nor if the individual is over the age of 18. In such cases, local safeguarding procedures will be followed.</w:t>
      </w:r>
    </w:p>
    <w:p w14:paraId="5FF3B718"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23C400D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Indicators that a pupil may be at heightened risk of undergoing FGM include:</w:t>
      </w:r>
    </w:p>
    <w:p w14:paraId="31601763" w14:textId="77777777" w:rsidR="00B652F2" w:rsidRPr="00657FB8" w:rsidRDefault="00B652F2" w:rsidP="008971C8">
      <w:pPr>
        <w:pStyle w:val="TNCBodyText"/>
        <w:numPr>
          <w:ilvl w:val="0"/>
          <w:numId w:val="2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socio-economic position of the family and their level of integration into UK society.</w:t>
      </w:r>
    </w:p>
    <w:p w14:paraId="4E6DF30D" w14:textId="77777777" w:rsidR="00B652F2" w:rsidRPr="00657FB8" w:rsidRDefault="00B652F2" w:rsidP="008971C8">
      <w:pPr>
        <w:pStyle w:val="TNCBodyText"/>
        <w:numPr>
          <w:ilvl w:val="0"/>
          <w:numId w:val="2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pupil coming from a community known to adopt FGM.</w:t>
      </w:r>
    </w:p>
    <w:p w14:paraId="6B121B80" w14:textId="77777777" w:rsidR="00B652F2" w:rsidRPr="00657FB8" w:rsidRDefault="00B652F2" w:rsidP="008971C8">
      <w:pPr>
        <w:pStyle w:val="TNCBodyText"/>
        <w:numPr>
          <w:ilvl w:val="0"/>
          <w:numId w:val="2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Any girl with a mother or sister who has been subjected to FGM.</w:t>
      </w:r>
    </w:p>
    <w:p w14:paraId="30B5FF47" w14:textId="77777777" w:rsidR="00B652F2" w:rsidRPr="00657FB8" w:rsidRDefault="00B652F2" w:rsidP="008971C8">
      <w:pPr>
        <w:pStyle w:val="TNCBodyText"/>
        <w:numPr>
          <w:ilvl w:val="0"/>
          <w:numId w:val="2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Any girl withdrawn from PSHE.</w:t>
      </w:r>
    </w:p>
    <w:p w14:paraId="510F1159"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Indicators that FGM may take place soon include: </w:t>
      </w:r>
    </w:p>
    <w:p w14:paraId="4A1952E8" w14:textId="77777777" w:rsidR="00B652F2" w:rsidRPr="00657FB8" w:rsidRDefault="00B652F2" w:rsidP="008971C8">
      <w:pPr>
        <w:pStyle w:val="TNCBodyText"/>
        <w:numPr>
          <w:ilvl w:val="0"/>
          <w:numId w:val="2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When a female family elder is visiting from a country of origin.</w:t>
      </w:r>
    </w:p>
    <w:p w14:paraId="488E6460" w14:textId="77777777" w:rsidR="00B652F2" w:rsidRPr="00657FB8" w:rsidRDefault="00B652F2" w:rsidP="008971C8">
      <w:pPr>
        <w:pStyle w:val="TNCBodyText"/>
        <w:numPr>
          <w:ilvl w:val="0"/>
          <w:numId w:val="2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girl confiding that she is to have a ‘special procedure’ or a ceremony to ‘become a woman’.</w:t>
      </w:r>
    </w:p>
    <w:p w14:paraId="19AD8567" w14:textId="77777777" w:rsidR="00B652F2" w:rsidRPr="00657FB8" w:rsidRDefault="00B652F2" w:rsidP="008971C8">
      <w:pPr>
        <w:pStyle w:val="TNCBodyText"/>
        <w:numPr>
          <w:ilvl w:val="0"/>
          <w:numId w:val="2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girl requesting help from a teacher if she is aware or suspects that she is at immediate risk.</w:t>
      </w:r>
    </w:p>
    <w:p w14:paraId="30E381AF" w14:textId="77777777" w:rsidR="00B652F2" w:rsidRPr="00657FB8" w:rsidRDefault="00B652F2" w:rsidP="008971C8">
      <w:pPr>
        <w:pStyle w:val="TNCBodyText"/>
        <w:numPr>
          <w:ilvl w:val="0"/>
          <w:numId w:val="2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girl, or her family member, talking about a long holiday to her country of origin or another country where FGM is prevalent.</w:t>
      </w:r>
    </w:p>
    <w:p w14:paraId="22F2D21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vigilant to the signs that FGM has already taken place so that help can be offered, enquiries can be made to protect others, and criminal investigations can begin. Indicators that FGM may have already taken place include the pupil:</w:t>
      </w:r>
    </w:p>
    <w:p w14:paraId="5871B88E"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difficulty walking, sitting or standing.</w:t>
      </w:r>
    </w:p>
    <w:p w14:paraId="1DC20C62"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Spending longer than normal in the bathroom or toilet.</w:t>
      </w:r>
    </w:p>
    <w:p w14:paraId="3861DB8D"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Spending long periods of time away from a classroom during the day with bladder or menstrual problems.</w:t>
      </w:r>
    </w:p>
    <w:p w14:paraId="1D3082CC"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prolonged or repeated absences from school, followed by withdrawal or depression.</w:t>
      </w:r>
    </w:p>
    <w:p w14:paraId="69168607"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reluctant to undergo normal medical examinations.</w:t>
      </w:r>
    </w:p>
    <w:p w14:paraId="2020A40B" w14:textId="77777777" w:rsidR="00B652F2" w:rsidRPr="00657FB8" w:rsidRDefault="00B652F2" w:rsidP="008971C8">
      <w:pPr>
        <w:pStyle w:val="TNCBodyText"/>
        <w:numPr>
          <w:ilvl w:val="0"/>
          <w:numId w:val="2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Asking for help, but not being explicit about the problem due to embarrassment or fear.</w:t>
      </w:r>
    </w:p>
    <w:p w14:paraId="1F420A3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FGM is included in the definition of so-called </w:t>
      </w:r>
      <w:r w:rsidRPr="00657FB8">
        <w:rPr>
          <w:rFonts w:ascii="Sylexiad Sans Spaced Med" w:hAnsi="Sylexiad Sans Spaced Med"/>
          <w:b/>
          <w:bCs/>
          <w:sz w:val="28"/>
          <w:szCs w:val="28"/>
        </w:rPr>
        <w:t>“‘honour-based’ abuse (HBA)”</w:t>
      </w:r>
      <w:r w:rsidRPr="00657FB8">
        <w:rPr>
          <w:rFonts w:ascii="Sylexiad Sans Spaced Med" w:hAnsi="Sylexiad Sans Spaced Med"/>
          <w:sz w:val="28"/>
          <w:szCs w:val="28"/>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438FDAF8" w14:textId="77777777" w:rsidR="00B652F2" w:rsidRPr="00657FB8" w:rsidRDefault="00B652F2" w:rsidP="006B7C4F">
      <w:pPr>
        <w:pStyle w:val="Heading3"/>
        <w:rPr>
          <w:rFonts w:ascii="Sylexiad Sans Spaced Med" w:hAnsi="Sylexiad Sans Spaced Med"/>
          <w:sz w:val="28"/>
          <w:szCs w:val="28"/>
        </w:rPr>
      </w:pPr>
      <w:bookmarkStart w:id="39" w:name="virginitytesting"/>
      <w:bookmarkEnd w:id="39"/>
      <w:r w:rsidRPr="00657FB8">
        <w:rPr>
          <w:rFonts w:ascii="Sylexiad Sans Spaced Med" w:hAnsi="Sylexiad Sans Spaced Med"/>
          <w:sz w:val="28"/>
          <w:szCs w:val="28"/>
        </w:rPr>
        <w:t>Virginity testing and hymenoplasty</w:t>
      </w:r>
    </w:p>
    <w:p w14:paraId="00D02BE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Under the Health and Care Act 2022, it is illegal to carry out, offer or aid and abet virginity testing or hymenoplasty in any part of the UK. It is also illegal for UK nationals and residents to do these things outside the UK.</w:t>
      </w:r>
    </w:p>
    <w:p w14:paraId="4D30B4D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b/>
          <w:bCs/>
          <w:sz w:val="28"/>
          <w:szCs w:val="28"/>
        </w:rPr>
        <w:t>Virginity testing</w:t>
      </w:r>
      <w:r w:rsidRPr="00657FB8">
        <w:rPr>
          <w:rFonts w:ascii="Sylexiad Sans Spaced Med" w:hAnsi="Sylexiad Sans Spaced Med"/>
          <w:sz w:val="28"/>
          <w:szCs w:val="28"/>
        </w:rPr>
        <w:t xml:space="preserve"> - Also known as hymen, ‘2-finger’ or vaginal examination, this is defined as any examination (with or without contact) of the female genitalia intended to establish if </w:t>
      </w:r>
      <w:r w:rsidRPr="00657FB8">
        <w:rPr>
          <w:rFonts w:ascii="Sylexiad Sans Spaced Med" w:hAnsi="Sylexiad Sans Spaced Med"/>
          <w:sz w:val="28"/>
          <w:szCs w:val="28"/>
        </w:rPr>
        <w:lastRenderedPageBreak/>
        <w:t>vaginal intercourse has taken place. This is irrespective of whether consent has been given. Vaginal examination has no established scientific merit or clinical indication.</w:t>
      </w:r>
    </w:p>
    <w:p w14:paraId="6095EB2D"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b/>
          <w:bCs/>
          <w:sz w:val="28"/>
          <w:szCs w:val="28"/>
        </w:rPr>
        <w:t xml:space="preserve">Hymenoplasty </w:t>
      </w:r>
      <w:r w:rsidRPr="00657FB8">
        <w:rPr>
          <w:rFonts w:ascii="Sylexiad Sans Spaced Med" w:hAnsi="Sylexiad Sans Spaced Med"/>
          <w:sz w:val="28"/>
          <w:szCs w:val="28"/>
        </w:rPr>
        <w:t>-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726C118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36EA909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procedures are degrading and intrusive, and can result in extreme psychological trauma, provoking conditions such as anxiety, depression and PTSD, as well as physical harm and medical complications. Staff will be alert to the possible presence of stress, anxiety and other psychological or behavioural signs, and mental health support should be made available where appropriate.</w:t>
      </w:r>
    </w:p>
    <w:p w14:paraId="5FB9AB39"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70EA96A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72A2628D"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pupil is known to have requested either procedure or asks for help</w:t>
      </w:r>
    </w:p>
    <w:p w14:paraId="5AABABFD"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Family members disclose that the pupil has already undergone the practices</w:t>
      </w:r>
    </w:p>
    <w:p w14:paraId="06F1F0FD"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Pain and discomfort after the procedures, e.g. difficulty in walking or sitting for a long period of time which was not a problem previously</w:t>
      </w:r>
    </w:p>
    <w:p w14:paraId="0AB6D8DA"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Concern from family members that the pupil is in a relationship, or plans for them to be married</w:t>
      </w:r>
    </w:p>
    <w:p w14:paraId="23A9ECDA"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A close relative has been threatened with either procedure or has already been subjected to one</w:t>
      </w:r>
    </w:p>
    <w:p w14:paraId="48F02FE0"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pupil has already experienced or is at risk of other forms of HBA</w:t>
      </w:r>
    </w:p>
    <w:p w14:paraId="4169858F"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pupil is already known to social services in relation to other safeguarding issues</w:t>
      </w:r>
    </w:p>
    <w:p w14:paraId="083588FB"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 pupil discloses other concerns that could be an indication of abuse, </w:t>
      </w:r>
      <w:proofErr w:type="spellStart"/>
      <w:r w:rsidRPr="00657FB8">
        <w:rPr>
          <w:rFonts w:ascii="Sylexiad Sans Spaced Med" w:hAnsi="Sylexiad Sans Spaced Med"/>
          <w:sz w:val="28"/>
          <w:szCs w:val="28"/>
        </w:rPr>
        <w:t>e.g</w:t>
      </w:r>
      <w:proofErr w:type="spellEnd"/>
      <w:r w:rsidRPr="00657FB8">
        <w:rPr>
          <w:rFonts w:ascii="Sylexiad Sans Spaced Med" w:hAnsi="Sylexiad Sans Spaced Med"/>
          <w:sz w:val="28"/>
          <w:szCs w:val="28"/>
        </w:rPr>
        <w:t xml:space="preserve"> they may state that they do not feel safe at home, that family members will not let them out the house and/or that family members are controlling</w:t>
      </w:r>
    </w:p>
    <w:p w14:paraId="08D4CA59"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pupil displays signs of trauma and an increase in emotional and psychological needs, e.g. withdrawal, anxiety, depression, or significant change in behaviour</w:t>
      </w:r>
    </w:p>
    <w:p w14:paraId="66635E8B"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A pupil appears fearful of their family or a particular family member</w:t>
      </w:r>
    </w:p>
    <w:p w14:paraId="0D2EECC4"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Unexplained absence from school, potentially to go abroad</w:t>
      </w:r>
    </w:p>
    <w:p w14:paraId="5C3DCEC1" w14:textId="77777777" w:rsidR="00B652F2" w:rsidRPr="00657FB8" w:rsidRDefault="00B652F2" w:rsidP="008971C8">
      <w:pPr>
        <w:pStyle w:val="TNCBodyText"/>
        <w:numPr>
          <w:ilvl w:val="0"/>
          <w:numId w:val="46"/>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Changes in behaviour, e.g. a deterioration in schoolwork, attendance, or attainment</w:t>
      </w:r>
    </w:p>
    <w:p w14:paraId="4A319AC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6C0AB36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71908533" w14:textId="77777777" w:rsidR="00B652F2" w:rsidRPr="00657FB8" w:rsidRDefault="00B652F2" w:rsidP="006B7C4F">
      <w:pPr>
        <w:pStyle w:val="Heading3"/>
        <w:rPr>
          <w:rFonts w:ascii="Sylexiad Sans Spaced Med" w:hAnsi="Sylexiad Sans Spaced Med"/>
          <w:sz w:val="28"/>
          <w:szCs w:val="28"/>
        </w:rPr>
      </w:pPr>
      <w:bookmarkStart w:id="40" w:name="forcedmarriage"/>
      <w:r w:rsidRPr="00657FB8">
        <w:rPr>
          <w:rFonts w:ascii="Sylexiad Sans Spaced Med" w:hAnsi="Sylexiad Sans Spaced Med"/>
          <w:sz w:val="28"/>
          <w:szCs w:val="28"/>
        </w:rPr>
        <w:t>Forced marriage</w:t>
      </w:r>
    </w:p>
    <w:bookmarkEnd w:id="40"/>
    <w:p w14:paraId="5052E43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Forced marriage is a crime. It is a form of abuse directed towards a child or vulnerable adult, including adults who are forced into marriage against their free will.</w:t>
      </w:r>
    </w:p>
    <w:p w14:paraId="170936F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Forced marriage is a marriage where one or both spouses do not consent to the marriage but are coerced into it.</w:t>
      </w:r>
      <w:r w:rsidRPr="00657FB8">
        <w:rPr>
          <w:rFonts w:ascii="Sylexiad Sans Spaced Med" w:hAnsi="Sylexiad Sans Spaced Med"/>
          <w:b/>
          <w:bCs/>
          <w:sz w:val="28"/>
          <w:szCs w:val="28"/>
        </w:rPr>
        <w:t xml:space="preserve"> </w:t>
      </w:r>
      <w:r w:rsidRPr="00657FB8">
        <w:rPr>
          <w:rFonts w:ascii="Sylexiad Sans Spaced Med" w:hAnsi="Sylexiad Sans Spaced Med"/>
          <w:sz w:val="28"/>
          <w:szCs w:val="28"/>
        </w:rPr>
        <w:t xml:space="preserve">Force can be physical, psychological, financial, sexual and emotional pressure. Forced marriage can be committed if a person lacks capacity, whether or not coercion plays a part. </w:t>
      </w:r>
    </w:p>
    <w:p w14:paraId="578DA127"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Under 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 </w:t>
      </w:r>
    </w:p>
    <w:p w14:paraId="6F6C3AB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It is an offence to do anything intended to cause a child to marry before the child’s eighteenth birthday, whether or not the conduct amounts to violence, threats, or any other form of </w:t>
      </w:r>
      <w:r w:rsidRPr="00657FB8">
        <w:rPr>
          <w:rFonts w:ascii="Sylexiad Sans Spaced Med" w:hAnsi="Sylexiad Sans Spaced Med"/>
          <w:sz w:val="28"/>
          <w:szCs w:val="28"/>
        </w:rPr>
        <w:lastRenderedPageBreak/>
        <w:t>coercion or deception. This applies to non-binding, unofficial ‘marriages’ as well as legal marriages.</w:t>
      </w:r>
    </w:p>
    <w:p w14:paraId="26149D3A"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alert to the indicators that a pupil is at risk of, or has undergone, forced marriage, including, but not limited to, the pupil:</w:t>
      </w:r>
    </w:p>
    <w:p w14:paraId="7FE07689"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absent from school – particularly where this is persistent.</w:t>
      </w:r>
    </w:p>
    <w:p w14:paraId="61305603"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Requesting for extended leave of absence and failure to return from visits to country of origin.</w:t>
      </w:r>
    </w:p>
    <w:p w14:paraId="16608ED4"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fearful about forthcoming school holidays.</w:t>
      </w:r>
    </w:p>
    <w:p w14:paraId="11541769"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subjected to surveillance by siblings or cousins at school.</w:t>
      </w:r>
    </w:p>
    <w:p w14:paraId="6212DA0E"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Demonstrating a decline in behaviour, engagement, performance, exam results or punctuality.</w:t>
      </w:r>
    </w:p>
    <w:p w14:paraId="08442CCC"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withdrawn from school by their parents.</w:t>
      </w:r>
    </w:p>
    <w:p w14:paraId="3A773C31"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removed from a day centre when they have a physical or learning disability.</w:t>
      </w:r>
    </w:p>
    <w:p w14:paraId="0B4CF27B"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Not being allowed to attend extracurricular activities.</w:t>
      </w:r>
    </w:p>
    <w:p w14:paraId="21FF0186"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Suddenly announcing that they are engaged to a stranger, e.g. to friends or on social media.</w:t>
      </w:r>
    </w:p>
    <w:p w14:paraId="4EEA24EE"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a family history of forced marriage, e.g. their older siblings have been forced to marry.</w:t>
      </w:r>
    </w:p>
    <w:p w14:paraId="0797A198"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prevented from going on to further or higher education.</w:t>
      </w:r>
    </w:p>
    <w:p w14:paraId="5F1F039B"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Showing signs of mental health disorders and behaviours, e.g. depression, self-harm, anorexia.</w:t>
      </w:r>
    </w:p>
    <w:p w14:paraId="43DA44C6" w14:textId="77777777" w:rsidR="00B652F2" w:rsidRPr="00657FB8" w:rsidRDefault="00B652F2" w:rsidP="008971C8">
      <w:pPr>
        <w:pStyle w:val="TNCBodyText"/>
        <w:numPr>
          <w:ilvl w:val="0"/>
          <w:numId w:val="27"/>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Displaying a sudden decline in their educational performance, aspirations or motivation.</w:t>
      </w:r>
    </w:p>
    <w:p w14:paraId="278D364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6F66F25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It will be made clear to staff members that they should not approach the pupil’s family or those with influence in the community, without the express consent of the pupil, as this will alert them to the concerns and may place the pupil in further danger.</w:t>
      </w:r>
    </w:p>
    <w:p w14:paraId="5B6AE8B0"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Advice will be sought from the Forced Marriage Unit following any suspicion of forced marriage among pupils.</w:t>
      </w:r>
    </w:p>
    <w:p w14:paraId="2F6D8B1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187CF0EE" w14:textId="49E7EF9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Staff members will make themselves aware of how they can support victims of forced marriage in order to respond to the victims needs at an early </w:t>
      </w:r>
      <w:r w:rsidR="00917550" w:rsidRPr="00657FB8">
        <w:rPr>
          <w:rFonts w:ascii="Sylexiad Sans Spaced Med" w:hAnsi="Sylexiad Sans Spaced Med"/>
          <w:sz w:val="28"/>
          <w:szCs w:val="28"/>
        </w:rPr>
        <w:t>stage and</w:t>
      </w:r>
      <w:r w:rsidRPr="00657FB8">
        <w:rPr>
          <w:rFonts w:ascii="Sylexiad Sans Spaced Med" w:hAnsi="Sylexiad Sans Spaced Med"/>
          <w:sz w:val="28"/>
          <w:szCs w:val="28"/>
        </w:rPr>
        <w:t xml:space="preserve"> be aware of the practical help they can offer, e.g. referral to social services and local and national support groups. </w:t>
      </w:r>
    </w:p>
    <w:p w14:paraId="0C33A791" w14:textId="5608A8C5"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Local child safeguarding procedures will be activated following concerns regarding forced marriage – the school will use existing national and local protocols for multi-agency liaison with police and </w:t>
      </w:r>
      <w:r w:rsidR="00A3728C" w:rsidRPr="00657FB8">
        <w:rPr>
          <w:rFonts w:ascii="Sylexiad Sans Spaced Med" w:hAnsi="Sylexiad Sans Spaced Med"/>
          <w:sz w:val="28"/>
          <w:szCs w:val="28"/>
        </w:rPr>
        <w:t>CSCS</w:t>
      </w:r>
      <w:r w:rsidRPr="00657FB8">
        <w:rPr>
          <w:rFonts w:ascii="Sylexiad Sans Spaced Med" w:hAnsi="Sylexiad Sans Spaced Med"/>
          <w:sz w:val="28"/>
          <w:szCs w:val="28"/>
        </w:rPr>
        <w:t>.</w:t>
      </w:r>
    </w:p>
    <w:p w14:paraId="34B015A2"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support any victims to seek help by:</w:t>
      </w:r>
    </w:p>
    <w:p w14:paraId="623AA4EB" w14:textId="77777777" w:rsidR="00B652F2" w:rsidRPr="00657FB8" w:rsidRDefault="00B652F2" w:rsidP="008971C8">
      <w:pPr>
        <w:pStyle w:val="TNCBodyText"/>
        <w:numPr>
          <w:ilvl w:val="0"/>
          <w:numId w:val="4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Making them aware of their rights and choices to seek legal advice and representation.</w:t>
      </w:r>
    </w:p>
    <w:p w14:paraId="7ED5A6A1" w14:textId="77777777" w:rsidR="00B652F2" w:rsidRPr="00657FB8" w:rsidRDefault="00B652F2" w:rsidP="008971C8">
      <w:pPr>
        <w:pStyle w:val="TNCBodyText"/>
        <w:numPr>
          <w:ilvl w:val="0"/>
          <w:numId w:val="4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Recording injuries and making referrals for medical examination where necessary.</w:t>
      </w:r>
    </w:p>
    <w:p w14:paraId="656677D4" w14:textId="77777777" w:rsidR="00B652F2" w:rsidRPr="00657FB8" w:rsidRDefault="00B652F2" w:rsidP="008971C8">
      <w:pPr>
        <w:pStyle w:val="TNCBodyText"/>
        <w:numPr>
          <w:ilvl w:val="0"/>
          <w:numId w:val="4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Providing personal safety advice.</w:t>
      </w:r>
    </w:p>
    <w:p w14:paraId="270FFE46" w14:textId="77777777" w:rsidR="00B652F2" w:rsidRPr="00657FB8" w:rsidRDefault="00B652F2" w:rsidP="008971C8">
      <w:pPr>
        <w:pStyle w:val="TNCBodyText"/>
        <w:numPr>
          <w:ilvl w:val="0"/>
          <w:numId w:val="4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Developing a safety plan in case they are seen, e.g. by preparing another reason for why the victim is seeking help.</w:t>
      </w:r>
    </w:p>
    <w:p w14:paraId="2B9A796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establish where possible whether pupils at risk of forced marriage have a dual nationality or two passports.</w:t>
      </w:r>
    </w:p>
    <w:p w14:paraId="602F4FAF"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1210D76D"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2B2524D3" w14:textId="700CD25D"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Teachers and other staff members will be educated about the issues surrounding forced marriage and the signs to look out for.</w:t>
      </w:r>
    </w:p>
    <w:p w14:paraId="4B027D48" w14:textId="77777777" w:rsidR="00B652F2" w:rsidRPr="00657FB8" w:rsidRDefault="00B652F2" w:rsidP="006B7C4F">
      <w:pPr>
        <w:pStyle w:val="Heading3"/>
        <w:rPr>
          <w:rFonts w:ascii="Sylexiad Sans Spaced Med" w:hAnsi="Sylexiad Sans Spaced Med"/>
          <w:sz w:val="28"/>
          <w:szCs w:val="28"/>
        </w:rPr>
      </w:pPr>
      <w:bookmarkStart w:id="41" w:name="radicalisation"/>
      <w:r w:rsidRPr="00657FB8">
        <w:rPr>
          <w:rFonts w:ascii="Sylexiad Sans Spaced Med" w:hAnsi="Sylexiad Sans Spaced Med"/>
          <w:sz w:val="28"/>
          <w:szCs w:val="28"/>
        </w:rPr>
        <w:t>Radicalisation</w:t>
      </w:r>
    </w:p>
    <w:bookmarkEnd w:id="41"/>
    <w:p w14:paraId="398D09B3"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For the purposes of this policy, </w:t>
      </w:r>
      <w:r w:rsidRPr="00657FB8">
        <w:rPr>
          <w:rFonts w:ascii="Sylexiad Sans Spaced Med" w:hAnsi="Sylexiad Sans Spaced Med"/>
          <w:b/>
          <w:bCs/>
          <w:sz w:val="28"/>
          <w:szCs w:val="28"/>
        </w:rPr>
        <w:t>“radicalisation”</w:t>
      </w:r>
      <w:r w:rsidRPr="00657FB8">
        <w:rPr>
          <w:rFonts w:ascii="Sylexiad Sans Spaced Med" w:hAnsi="Sylexiad Sans Spaced Med"/>
          <w:sz w:val="28"/>
          <w:szCs w:val="28"/>
        </w:rPr>
        <w:t xml:space="preserve"> refers to the process by which a person comes to support terrorism and extremist ideologies associated with terrorist groups.</w:t>
      </w:r>
    </w:p>
    <w:p w14:paraId="72B9E9FF" w14:textId="650C8958"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lastRenderedPageBreak/>
        <w:t xml:space="preserve">For the purposes of this policy, </w:t>
      </w:r>
      <w:r w:rsidRPr="00657FB8">
        <w:rPr>
          <w:rFonts w:ascii="Sylexiad Sans Spaced Med" w:hAnsi="Sylexiad Sans Spaced Med"/>
          <w:b/>
          <w:bCs/>
          <w:sz w:val="28"/>
          <w:szCs w:val="28"/>
        </w:rPr>
        <w:t>“extremism”</w:t>
      </w:r>
      <w:r w:rsidRPr="00657FB8">
        <w:rPr>
          <w:rFonts w:ascii="Sylexiad Sans Spaced Med" w:hAnsi="Sylexiad Sans Spaced Med"/>
          <w:sz w:val="28"/>
          <w:szCs w:val="28"/>
        </w:rPr>
        <w:t xml:space="preserve"> refers to the vocal or active opposition to fundamental British values, including democracy, the rule of law, individual liberty, </w:t>
      </w:r>
      <w:r w:rsidR="00917550" w:rsidRPr="00657FB8">
        <w:rPr>
          <w:rFonts w:ascii="Sylexiad Sans Spaced Med" w:hAnsi="Sylexiad Sans Spaced Med"/>
          <w:sz w:val="28"/>
          <w:szCs w:val="28"/>
        </w:rPr>
        <w:t>and the</w:t>
      </w:r>
      <w:r w:rsidRPr="00657FB8">
        <w:rPr>
          <w:rFonts w:ascii="Sylexiad Sans Spaced Med" w:hAnsi="Sylexiad Sans Spaced Med"/>
          <w:sz w:val="28"/>
          <w:szCs w:val="28"/>
        </w:rPr>
        <w:t xml:space="preserve"> mutual respect and tolerance of different faiths and beliefs. Extremism also includes calling for the death of members of the armed forces.</w:t>
      </w:r>
    </w:p>
    <w:p w14:paraId="6152D0E6" w14:textId="22078BF3"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For the purposes of this policy,</w:t>
      </w:r>
      <w:r w:rsidRPr="00657FB8">
        <w:rPr>
          <w:rFonts w:ascii="Sylexiad Sans Spaced Med" w:hAnsi="Sylexiad Sans Spaced Med"/>
          <w:b/>
          <w:bCs/>
          <w:sz w:val="28"/>
          <w:szCs w:val="28"/>
        </w:rPr>
        <w:t xml:space="preserve"> “terrorism”</w:t>
      </w:r>
      <w:r w:rsidRPr="00657FB8">
        <w:rPr>
          <w:rFonts w:ascii="Sylexiad Sans Spaced Med" w:hAnsi="Sylexiad Sans Spaced Med"/>
          <w:sz w:val="28"/>
          <w:szCs w:val="28"/>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917550" w:rsidRPr="00657FB8">
        <w:rPr>
          <w:rFonts w:ascii="Sylexiad Sans Spaced Med" w:hAnsi="Sylexiad Sans Spaced Med"/>
          <w:sz w:val="28"/>
          <w:szCs w:val="28"/>
        </w:rPr>
        <w:t>public and</w:t>
      </w:r>
      <w:r w:rsidRPr="00657FB8">
        <w:rPr>
          <w:rFonts w:ascii="Sylexiad Sans Spaced Med" w:hAnsi="Sylexiad Sans Spaced Med"/>
          <w:sz w:val="28"/>
          <w:szCs w:val="28"/>
        </w:rPr>
        <w:t xml:space="preserve"> be made for the purpose of advancing a political, religious or ideological cause.</w:t>
      </w:r>
    </w:p>
    <w:p w14:paraId="4124EBBC"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40745F84"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4B812B1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355EC68E" w14:textId="77777777" w:rsidR="00B652F2" w:rsidRPr="00657FB8" w:rsidRDefault="00B652F2" w:rsidP="006B7C4F">
      <w:pPr>
        <w:pStyle w:val="Heading4"/>
        <w:rPr>
          <w:rFonts w:ascii="Sylexiad Sans Spaced Med" w:hAnsi="Sylexiad Sans Spaced Med"/>
          <w:i w:val="0"/>
          <w:iCs w:val="0"/>
          <w:sz w:val="28"/>
          <w:szCs w:val="28"/>
        </w:rPr>
      </w:pPr>
      <w:r w:rsidRPr="00657FB8">
        <w:rPr>
          <w:rFonts w:ascii="Sylexiad Sans Spaced Med" w:hAnsi="Sylexiad Sans Spaced Med"/>
          <w:i w:val="0"/>
          <w:iCs w:val="0"/>
          <w:sz w:val="28"/>
          <w:szCs w:val="28"/>
        </w:rPr>
        <w:t>The Prevent duty</w:t>
      </w:r>
    </w:p>
    <w:p w14:paraId="0FF40E14"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Under section 26 of the Counter-Terrorism and Security Act 2015, all schools are subject to a duty to have “due regard to the need to prevent people from being drawn into terrorism”, known as </w:t>
      </w:r>
      <w:r w:rsidRPr="00657FB8">
        <w:rPr>
          <w:rFonts w:ascii="Sylexiad Sans Spaced Med" w:hAnsi="Sylexiad Sans Spaced Med"/>
          <w:b/>
          <w:bCs/>
          <w:sz w:val="28"/>
          <w:szCs w:val="28"/>
        </w:rPr>
        <w:t>“the Prevent duty”</w:t>
      </w:r>
      <w:r w:rsidRPr="00657FB8">
        <w:rPr>
          <w:rFonts w:ascii="Sylexiad Sans Spaced Med" w:hAnsi="Sylexiad Sans Spaced Med"/>
          <w:sz w:val="28"/>
          <w:szCs w:val="28"/>
        </w:rPr>
        <w:t xml:space="preserve">. The Prevent duty will form part of the school’s wider safeguarding obligations. </w:t>
      </w:r>
    </w:p>
    <w:p w14:paraId="20CCDC99"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school’s procedures for carrying out the Prevent duty, including how it will engage and implement the Channel programme, are outline in the Prevent Duty Policy.</w:t>
      </w:r>
    </w:p>
    <w:p w14:paraId="6E37B06C" w14:textId="77777777" w:rsidR="00B652F2" w:rsidRPr="00657FB8" w:rsidRDefault="00B652F2" w:rsidP="006B7C4F">
      <w:pPr>
        <w:pStyle w:val="Heading3"/>
        <w:rPr>
          <w:rFonts w:ascii="Sylexiad Sans Spaced Med" w:hAnsi="Sylexiad Sans Spaced Med"/>
          <w:sz w:val="28"/>
          <w:szCs w:val="28"/>
        </w:rPr>
      </w:pPr>
      <w:bookmarkStart w:id="42" w:name="pupilswfamilyinprison"/>
      <w:r w:rsidRPr="00657FB8">
        <w:rPr>
          <w:rFonts w:ascii="Sylexiad Sans Spaced Med" w:hAnsi="Sylexiad Sans Spaced Med"/>
          <w:sz w:val="28"/>
          <w:szCs w:val="28"/>
        </w:rPr>
        <w:lastRenderedPageBreak/>
        <w:t>Pupils with family members in prison</w:t>
      </w:r>
    </w:p>
    <w:bookmarkEnd w:id="42"/>
    <w:p w14:paraId="69780D14"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Pupils with a family member in prison will be offered pastoral support as necessary. They will receive a copy of ‘</w:t>
      </w:r>
      <w:hyperlink r:id="rId67" w:history="1">
        <w:r w:rsidRPr="00657FB8">
          <w:rPr>
            <w:rStyle w:val="Hyperlink"/>
            <w:rFonts w:ascii="Sylexiad Sans Spaced Med" w:hAnsi="Sylexiad Sans Spaced Med"/>
            <w:sz w:val="28"/>
            <w:szCs w:val="28"/>
          </w:rPr>
          <w:t>Are you a young person with a family member in prison?</w:t>
        </w:r>
      </w:hyperlink>
      <w:r w:rsidRPr="00657FB8">
        <w:rPr>
          <w:rFonts w:ascii="Sylexiad Sans Spaced Med" w:hAnsi="Sylexiad Sans Spaced Med"/>
          <w:sz w:val="28"/>
          <w:szCs w:val="28"/>
        </w:rPr>
        <w:t>’ from Action for Prisoners’ Families where appropriate and allowed the opportunity to discuss questions and concerns.</w:t>
      </w:r>
    </w:p>
    <w:p w14:paraId="3D9A9D32" w14:textId="77777777" w:rsidR="00B652F2" w:rsidRPr="00657FB8" w:rsidRDefault="00B652F2" w:rsidP="006B7C4F">
      <w:pPr>
        <w:pStyle w:val="Heading3"/>
        <w:rPr>
          <w:rFonts w:ascii="Sylexiad Sans Spaced Med" w:hAnsi="Sylexiad Sans Spaced Med"/>
          <w:sz w:val="28"/>
          <w:szCs w:val="28"/>
        </w:rPr>
      </w:pPr>
      <w:bookmarkStart w:id="43" w:name="evidencecourt"/>
      <w:r w:rsidRPr="00657FB8">
        <w:rPr>
          <w:rFonts w:ascii="Sylexiad Sans Spaced Med" w:hAnsi="Sylexiad Sans Spaced Med"/>
          <w:sz w:val="28"/>
          <w:szCs w:val="28"/>
        </w:rPr>
        <w:t>Pupils required to give evidence in court</w:t>
      </w:r>
    </w:p>
    <w:bookmarkEnd w:id="43"/>
    <w:p w14:paraId="6F8D5456"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Pupils required to give evidence in criminal courts, either for crimes committed against them or crimes they have witnessed, will be offered appropriate pastoral support. </w:t>
      </w:r>
    </w:p>
    <w:p w14:paraId="1BE96AE5" w14:textId="5C9018B8"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Pupils will be provided with the booklet ‘</w:t>
      </w:r>
      <w:hyperlink r:id="rId68" w:history="1">
        <w:r w:rsidRPr="00657FB8">
          <w:rPr>
            <w:rStyle w:val="Hyperlink"/>
            <w:rFonts w:ascii="Sylexiad Sans Spaced Med" w:hAnsi="Sylexiad Sans Spaced Med"/>
            <w:sz w:val="28"/>
            <w:szCs w:val="28"/>
          </w:rPr>
          <w:t>Going to Court</w:t>
        </w:r>
      </w:hyperlink>
      <w:r w:rsidRPr="00657FB8">
        <w:rPr>
          <w:rFonts w:ascii="Sylexiad Sans Spaced Med" w:hAnsi="Sylexiad Sans Spaced Med"/>
          <w:sz w:val="28"/>
          <w:szCs w:val="28"/>
        </w:rPr>
        <w:t>’ from HMCTS where appropriate and allowed the opportunity to discuss questions and concerns.</w:t>
      </w:r>
    </w:p>
    <w:p w14:paraId="4A2DD639" w14:textId="77777777" w:rsidR="00B652F2" w:rsidRPr="00657FB8" w:rsidRDefault="00B652F2" w:rsidP="006B7C4F">
      <w:pPr>
        <w:pStyle w:val="Heading3"/>
        <w:rPr>
          <w:rFonts w:ascii="Sylexiad Sans Spaced Med" w:hAnsi="Sylexiad Sans Spaced Med"/>
          <w:sz w:val="28"/>
          <w:szCs w:val="28"/>
        </w:rPr>
      </w:pPr>
      <w:bookmarkStart w:id="44" w:name="mentalhealth"/>
      <w:r w:rsidRPr="00657FB8">
        <w:rPr>
          <w:rFonts w:ascii="Sylexiad Sans Spaced Med" w:hAnsi="Sylexiad Sans Spaced Med"/>
          <w:sz w:val="28"/>
          <w:szCs w:val="28"/>
        </w:rPr>
        <w:t>Mental health</w:t>
      </w:r>
    </w:p>
    <w:bookmarkEnd w:id="44"/>
    <w:p w14:paraId="5B80240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All staff will be made aware that mental health problems can, in some cases, be an indicator that a pupil has suffered, or is at risk of suffering, abuse, neglect or exploitation.</w:t>
      </w:r>
    </w:p>
    <w:p w14:paraId="5DF3A3F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66E54E9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who have a mental health concern about a pupil that is also a safeguarding concern will act in line with this policy and speak to the DSL or deputy DSLs.</w:t>
      </w:r>
    </w:p>
    <w:p w14:paraId="06058C65"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The school will access a range of advice to help them identify pupils in need of additional mental health support, including working with external agencies.</w:t>
      </w:r>
    </w:p>
    <w:p w14:paraId="1DE7AA6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In all cases of mental health difficulties, the school’s Social, Emotional and Mental Health (SEMH) Policy will be consulted and adhered to at all times.</w:t>
      </w:r>
    </w:p>
    <w:p w14:paraId="5B7FFABE" w14:textId="4C9BC2FD" w:rsidR="00B652F2" w:rsidRPr="00657FB8" w:rsidRDefault="00B652F2" w:rsidP="009B7041">
      <w:pPr>
        <w:pStyle w:val="Heading3"/>
        <w:rPr>
          <w:rFonts w:ascii="Sylexiad Sans Spaced Med" w:hAnsi="Sylexiad Sans Spaced Med"/>
          <w:sz w:val="28"/>
          <w:szCs w:val="28"/>
        </w:rPr>
      </w:pPr>
      <w:bookmarkStart w:id="45" w:name="seriousviolence"/>
      <w:r w:rsidRPr="00657FB8">
        <w:rPr>
          <w:rFonts w:ascii="Sylexiad Sans Spaced Med" w:hAnsi="Sylexiad Sans Spaced Med"/>
          <w:sz w:val="28"/>
          <w:szCs w:val="28"/>
        </w:rPr>
        <w:t>Serious violence</w:t>
      </w:r>
    </w:p>
    <w:bookmarkEnd w:id="45"/>
    <w:p w14:paraId="57C32B0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Through training, all staff will be made aware of the indicators which may signal a pupil is at risk from, or is involved with, serious violent crime. These indicators include, but are not limited to:</w:t>
      </w:r>
    </w:p>
    <w:p w14:paraId="7555B959"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Increased absence from school. </w:t>
      </w:r>
    </w:p>
    <w:p w14:paraId="74B4926D"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 change in friendships. </w:t>
      </w:r>
    </w:p>
    <w:p w14:paraId="4E624C9E"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Relationships with older individuals or groups. </w:t>
      </w:r>
    </w:p>
    <w:p w14:paraId="2C222E54"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 significant decline in academic performance. </w:t>
      </w:r>
    </w:p>
    <w:p w14:paraId="365819B1"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 xml:space="preserve">Signs of self-harm. </w:t>
      </w:r>
    </w:p>
    <w:p w14:paraId="6CDE7896"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A significant change in wellbeing. </w:t>
      </w:r>
    </w:p>
    <w:p w14:paraId="2DC4F1CD"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Signs of assault. </w:t>
      </w:r>
    </w:p>
    <w:p w14:paraId="777D211B"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Unexplained injuries. </w:t>
      </w:r>
    </w:p>
    <w:p w14:paraId="166C0EA2" w14:textId="77777777" w:rsidR="00B652F2" w:rsidRPr="00657FB8" w:rsidRDefault="00B652F2" w:rsidP="008971C8">
      <w:pPr>
        <w:pStyle w:val="TNCBodyText"/>
        <w:numPr>
          <w:ilvl w:val="0"/>
          <w:numId w:val="34"/>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Unexplained gifts or new possessions.</w:t>
      </w:r>
    </w:p>
    <w:p w14:paraId="4A7A2036" w14:textId="6FF5EC18"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will be made aware of some of the most significant risk factors that could increase a pupil’s vulnerability to becoming involved in serious violence. These risk factors include, but are not limited to:</w:t>
      </w:r>
    </w:p>
    <w:p w14:paraId="4A329CC5"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male.</w:t>
      </w:r>
    </w:p>
    <w:p w14:paraId="12B513A7"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been frequently absent from school.</w:t>
      </w:r>
    </w:p>
    <w:p w14:paraId="47BF983A" w14:textId="57C661B2"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Having been </w:t>
      </w:r>
      <w:r w:rsidR="00D23CD8" w:rsidRPr="00657FB8">
        <w:rPr>
          <w:rFonts w:ascii="Sylexiad Sans Spaced Med" w:hAnsi="Sylexiad Sans Spaced Med"/>
          <w:sz w:val="28"/>
          <w:szCs w:val="28"/>
        </w:rPr>
        <w:t xml:space="preserve">suspended, spent time in </w:t>
      </w:r>
      <w:r w:rsidR="004023C0" w:rsidRPr="00657FB8">
        <w:rPr>
          <w:rFonts w:ascii="Sylexiad Sans Spaced Med" w:hAnsi="Sylexiad Sans Spaced Med"/>
          <w:sz w:val="28"/>
          <w:szCs w:val="28"/>
        </w:rPr>
        <w:t>AP</w:t>
      </w:r>
      <w:r w:rsidR="00D23CD8" w:rsidRPr="00657FB8">
        <w:rPr>
          <w:rFonts w:ascii="Sylexiad Sans Spaced Med" w:hAnsi="Sylexiad Sans Spaced Med"/>
          <w:sz w:val="28"/>
          <w:szCs w:val="28"/>
        </w:rPr>
        <w:t xml:space="preserve"> or </w:t>
      </w:r>
      <w:r w:rsidRPr="00657FB8">
        <w:rPr>
          <w:rFonts w:ascii="Sylexiad Sans Spaced Med" w:hAnsi="Sylexiad Sans Spaced Med"/>
          <w:sz w:val="28"/>
          <w:szCs w:val="28"/>
        </w:rPr>
        <w:t>permanently excluded from school.</w:t>
      </w:r>
    </w:p>
    <w:p w14:paraId="1C3FC981"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experienced child maltreatment.</w:t>
      </w:r>
    </w:p>
    <w:p w14:paraId="3B8FC0FE" w14:textId="60D1F798" w:rsidR="00D23CD8" w:rsidRPr="00657FB8" w:rsidRDefault="00D23CD8"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Having used drugs or alcohol in early adolescence.</w:t>
      </w:r>
    </w:p>
    <w:p w14:paraId="56222AEF" w14:textId="59C13FB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 xml:space="preserve">Having </w:t>
      </w:r>
      <w:r w:rsidR="00102AA3" w:rsidRPr="00657FB8">
        <w:rPr>
          <w:rFonts w:ascii="Sylexiad Sans Spaced Med" w:hAnsi="Sylexiad Sans Spaced Med"/>
          <w:sz w:val="28"/>
          <w:szCs w:val="28"/>
        </w:rPr>
        <w:t>p</w:t>
      </w:r>
      <w:r w:rsidR="00D23CD8" w:rsidRPr="00657FB8">
        <w:rPr>
          <w:rFonts w:ascii="Sylexiad Sans Spaced Med" w:hAnsi="Sylexiad Sans Spaced Med"/>
          <w:sz w:val="28"/>
          <w:szCs w:val="28"/>
        </w:rPr>
        <w:t>reviously been a victim or previously perpetrated violence.</w:t>
      </w:r>
    </w:p>
    <w:p w14:paraId="77D60131"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members who suspect a pupil may be vulnerable to, or involved in, serious violent crime will immediately report their concerns to the DSL.</w:t>
      </w:r>
    </w:p>
    <w:p w14:paraId="67F8A3FE" w14:textId="65B632FC"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cooperate with </w:t>
      </w:r>
      <w:r w:rsidR="00367A1C" w:rsidRPr="00657FB8">
        <w:rPr>
          <w:rFonts w:ascii="Sylexiad Sans Spaced Med" w:hAnsi="Sylexiad Sans Spaced Med"/>
          <w:sz w:val="28"/>
          <w:szCs w:val="28"/>
        </w:rPr>
        <w:t xml:space="preserve">safeguarding partners, </w:t>
      </w:r>
      <w:r w:rsidR="00A3728C" w:rsidRPr="00657FB8">
        <w:rPr>
          <w:rFonts w:ascii="Sylexiad Sans Spaced Med" w:hAnsi="Sylexiad Sans Spaced Med"/>
          <w:sz w:val="28"/>
          <w:szCs w:val="28"/>
        </w:rPr>
        <w:t>CSCS</w:t>
      </w:r>
      <w:r w:rsidR="00367A1C" w:rsidRPr="00657FB8">
        <w:rPr>
          <w:rFonts w:ascii="Sylexiad Sans Spaced Med" w:hAnsi="Sylexiad Sans Spaced Med"/>
          <w:sz w:val="28"/>
          <w:szCs w:val="28"/>
        </w:rPr>
        <w:t>, the police and other relevant agencies where appropriate.</w:t>
      </w:r>
      <w:bookmarkStart w:id="46" w:name="YPSI"/>
      <w:bookmarkEnd w:id="46"/>
    </w:p>
    <w:p w14:paraId="5E634DBF" w14:textId="2E05E427" w:rsidR="00B31F8C" w:rsidRPr="00657FB8" w:rsidRDefault="00A305DF" w:rsidP="00B652F2">
      <w:pPr>
        <w:pStyle w:val="Heading3"/>
        <w:rPr>
          <w:rFonts w:ascii="Sylexiad Sans Spaced Med" w:hAnsi="Sylexiad Sans Spaced Med"/>
          <w:sz w:val="28"/>
          <w:szCs w:val="28"/>
        </w:rPr>
      </w:pPr>
      <w:r w:rsidRPr="00657FB8">
        <w:rPr>
          <w:rFonts w:ascii="Sylexiad Sans Spaced Med" w:hAnsi="Sylexiad Sans Spaced Med"/>
          <w:sz w:val="28"/>
          <w:szCs w:val="28"/>
        </w:rPr>
        <w:t>Adult involvement in the making or sharing of nude or semi-nude images</w:t>
      </w:r>
    </w:p>
    <w:p w14:paraId="5E0B827A" w14:textId="05572DD3"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school’s </w:t>
      </w:r>
      <w:r w:rsidR="00616DD9" w:rsidRPr="00657FB8">
        <w:rPr>
          <w:rFonts w:ascii="Sylexiad Sans Spaced Med" w:hAnsi="Sylexiad Sans Spaced Med"/>
          <w:sz w:val="28"/>
          <w:szCs w:val="28"/>
        </w:rPr>
        <w:t>response</w:t>
      </w:r>
      <w:r w:rsidRPr="00657FB8">
        <w:rPr>
          <w:rFonts w:ascii="Sylexiad Sans Spaced Med" w:hAnsi="Sylexiad Sans Spaced Med"/>
          <w:sz w:val="28"/>
          <w:szCs w:val="28"/>
        </w:rPr>
        <w:t xml:space="preserve"> to </w:t>
      </w:r>
      <w:r w:rsidR="00A305DF" w:rsidRPr="00657FB8">
        <w:rPr>
          <w:rFonts w:ascii="Sylexiad Sans Spaced Med" w:hAnsi="Sylexiad Sans Spaced Med"/>
          <w:sz w:val="28"/>
          <w:szCs w:val="28"/>
        </w:rPr>
        <w:t>the making or sharing of nude or semi-nude images</w:t>
      </w:r>
      <w:r w:rsidRPr="00657FB8">
        <w:rPr>
          <w:rFonts w:ascii="Sylexiad Sans Spaced Med" w:hAnsi="Sylexiad Sans Spaced Med"/>
          <w:sz w:val="28"/>
          <w:szCs w:val="28"/>
        </w:rPr>
        <w:t xml:space="preserve"> </w:t>
      </w:r>
      <w:r w:rsidR="00616DD9" w:rsidRPr="00657FB8">
        <w:rPr>
          <w:rFonts w:ascii="Sylexiad Sans Spaced Med" w:hAnsi="Sylexiad Sans Spaced Med"/>
          <w:sz w:val="28"/>
          <w:szCs w:val="28"/>
        </w:rPr>
        <w:t xml:space="preserve">will follow the guidance in KCSIE. </w:t>
      </w:r>
    </w:p>
    <w:p w14:paraId="7A996E97" w14:textId="77777777" w:rsidR="00B652F2" w:rsidRPr="00657FB8" w:rsidRDefault="00B652F2" w:rsidP="00B652F2">
      <w:pPr>
        <w:pStyle w:val="Heading4"/>
        <w:rPr>
          <w:rFonts w:ascii="Sylexiad Sans Spaced Med" w:hAnsi="Sylexiad Sans Spaced Med"/>
          <w:sz w:val="28"/>
          <w:szCs w:val="28"/>
        </w:rPr>
      </w:pPr>
      <w:r w:rsidRPr="00657FB8">
        <w:rPr>
          <w:rFonts w:ascii="Sylexiad Sans Spaced Med" w:hAnsi="Sylexiad Sans Spaced Med"/>
          <w:sz w:val="28"/>
          <w:szCs w:val="28"/>
        </w:rPr>
        <w:t>Sexually motivated incidents</w:t>
      </w:r>
    </w:p>
    <w:p w14:paraId="6B3482C0" w14:textId="51810E25"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 xml:space="preserve">The school will remain aware that not all instances </w:t>
      </w:r>
      <w:r w:rsidR="00860AF1" w:rsidRPr="00657FB8">
        <w:rPr>
          <w:rFonts w:ascii="Sylexiad Sans Spaced Med" w:hAnsi="Sylexiad Sans Spaced Med"/>
          <w:sz w:val="28"/>
          <w:szCs w:val="28"/>
        </w:rPr>
        <w:t>i</w:t>
      </w:r>
      <w:r w:rsidR="00712388" w:rsidRPr="00657FB8">
        <w:rPr>
          <w:rFonts w:ascii="Sylexiad Sans Spaced Med" w:hAnsi="Sylexiad Sans Spaced Med"/>
          <w:sz w:val="28"/>
          <w:szCs w:val="28"/>
        </w:rPr>
        <w:t>nvolving the making or sharing of nude or semi-nude images</w:t>
      </w:r>
      <w:r w:rsidRPr="00657FB8">
        <w:rPr>
          <w:rFonts w:ascii="Sylexiad Sans Spaced Med" w:hAnsi="Sylexiad Sans Spaced Med"/>
          <w:sz w:val="28"/>
          <w:szCs w:val="28"/>
        </w:rPr>
        <w:t xml:space="preserve"> will be between children and young people, and in some cases may involve adults posing as a child for the purpose of obtaining nude and semi-nude images from persons under 18.</w:t>
      </w:r>
    </w:p>
    <w:p w14:paraId="5888EF2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will be aware of the signs that an adult is involved in the sharing the nude or semi-nude images. These include:</w:t>
      </w:r>
    </w:p>
    <w:p w14:paraId="184C225C"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contacted by an online account they do not know but appears to be from somebody under the age of 18.</w:t>
      </w:r>
    </w:p>
    <w:p w14:paraId="3BCEDFD1"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Quickly being engaged in sexually explicit communications.</w:t>
      </w:r>
    </w:p>
    <w:p w14:paraId="0A6D17D7"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offender sharing unsolicited sexual images.</w:t>
      </w:r>
    </w:p>
    <w:p w14:paraId="16384E74"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conversation being moved from a public to a private and/or encrypted platform.</w:t>
      </w:r>
    </w:p>
    <w:p w14:paraId="0926663A"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lastRenderedPageBreak/>
        <w:t>Being coerced or pressured into doing sexual things, including producing sexual imagery.</w:t>
      </w:r>
    </w:p>
    <w:p w14:paraId="212C6762"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offered money or gifts.</w:t>
      </w:r>
    </w:p>
    <w:p w14:paraId="3F86E9CD"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threatened or blackmailed into sharing nude or semi-nude images, and/or further sexual activity.</w:t>
      </w:r>
    </w:p>
    <w:p w14:paraId="35C43716" w14:textId="77777777" w:rsidR="00B652F2" w:rsidRPr="00657FB8" w:rsidRDefault="00B652F2" w:rsidP="009B7041">
      <w:pPr>
        <w:pStyle w:val="Heading4"/>
        <w:rPr>
          <w:rFonts w:ascii="Sylexiad Sans Spaced Med" w:hAnsi="Sylexiad Sans Spaced Med"/>
          <w:sz w:val="28"/>
          <w:szCs w:val="28"/>
        </w:rPr>
      </w:pPr>
      <w:r w:rsidRPr="00657FB8">
        <w:rPr>
          <w:rFonts w:ascii="Sylexiad Sans Spaced Med" w:hAnsi="Sylexiad Sans Spaced Med"/>
          <w:sz w:val="28"/>
          <w:szCs w:val="28"/>
        </w:rPr>
        <w:t>Financially motivated incidents</w:t>
      </w:r>
    </w:p>
    <w:p w14:paraId="43822A1F" w14:textId="16BA9A4E" w:rsidR="00B652F2" w:rsidRPr="00657FB8" w:rsidRDefault="008823D1"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F</w:t>
      </w:r>
      <w:r w:rsidR="00B652F2" w:rsidRPr="00657FB8">
        <w:rPr>
          <w:rFonts w:ascii="Sylexiad Sans Spaced Med" w:hAnsi="Sylexiad Sans Spaced Med"/>
          <w:sz w:val="28"/>
          <w:szCs w:val="28"/>
        </w:rPr>
        <w:t xml:space="preserve">inancially motivated incidents </w:t>
      </w:r>
      <w:r w:rsidR="00B15EFE" w:rsidRPr="00657FB8">
        <w:rPr>
          <w:rFonts w:ascii="Sylexiad Sans Spaced Med" w:hAnsi="Sylexiad Sans Spaced Med"/>
          <w:sz w:val="28"/>
          <w:szCs w:val="28"/>
        </w:rPr>
        <w:t>involving the making or sharing of nude or semi-nude images</w:t>
      </w:r>
      <w:r w:rsidR="00B652F2" w:rsidRPr="00657FB8">
        <w:rPr>
          <w:rFonts w:ascii="Sylexiad Sans Spaced Med" w:hAnsi="Sylexiad Sans Spaced Med"/>
          <w:sz w:val="28"/>
          <w:szCs w:val="28"/>
        </w:rPr>
        <w:t xml:space="preserve"> involving adults may also be called </w:t>
      </w:r>
      <w:r w:rsidR="00B652F2" w:rsidRPr="00657FB8">
        <w:rPr>
          <w:rFonts w:ascii="Sylexiad Sans Spaced Med" w:hAnsi="Sylexiad Sans Spaced Med"/>
          <w:b/>
          <w:bCs/>
          <w:sz w:val="28"/>
          <w:szCs w:val="28"/>
        </w:rPr>
        <w:t>“sextortion”</w:t>
      </w:r>
      <w:r w:rsidR="00B652F2" w:rsidRPr="00657FB8">
        <w:rPr>
          <w:rFonts w:ascii="Sylexiad Sans Spaced Med" w:hAnsi="Sylexiad Sans Spaced Med"/>
          <w:sz w:val="28"/>
          <w:szCs w:val="28"/>
        </w:rPr>
        <w:t>, where the offender threatens to release nudes or semi-nudes of a child or young person unless they do something to prevent it, e.g. paying money. In these cases, offenders often pose as children and:</w:t>
      </w:r>
    </w:p>
    <w:p w14:paraId="7396CD03"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Groom or coerce the victim into sending nudes or semi-nudes in order to blackmail them.</w:t>
      </w:r>
    </w:p>
    <w:p w14:paraId="7B43DF8D"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Use images that have been stolen from the child or young person, e.g. via hacking.</w:t>
      </w:r>
    </w:p>
    <w:p w14:paraId="75E420FA"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Use digitally manipulated and/or AI-generated images of the child or young person.</w:t>
      </w:r>
    </w:p>
    <w:p w14:paraId="4BD2014B" w14:textId="77777777" w:rsidR="00B652F2" w:rsidRPr="00657FB8" w:rsidRDefault="00B652F2" w:rsidP="00B652F2">
      <w:pPr>
        <w:pStyle w:val="TNCBodyText"/>
        <w:rPr>
          <w:rFonts w:ascii="Sylexiad Sans Spaced Med" w:hAnsi="Sylexiad Sans Spaced Med"/>
          <w:sz w:val="28"/>
          <w:szCs w:val="28"/>
        </w:rPr>
      </w:pPr>
      <w:r w:rsidRPr="00657FB8">
        <w:rPr>
          <w:rFonts w:ascii="Sylexiad Sans Spaced Med" w:hAnsi="Sylexiad Sans Spaced Med"/>
          <w:sz w:val="28"/>
          <w:szCs w:val="28"/>
        </w:rPr>
        <w:t>Staff will be aware of the signs of sextortion, which include:</w:t>
      </w:r>
    </w:p>
    <w:p w14:paraId="5288786E"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Being contacted by an online account they do not know but appears to be from somebody under the age of 18.</w:t>
      </w:r>
    </w:p>
    <w:p w14:paraId="5880FA29"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Quickly being engaged in sexually explicit communications.</w:t>
      </w:r>
    </w:p>
    <w:p w14:paraId="6709EDCE" w14:textId="77777777" w:rsidR="00B652F2" w:rsidRPr="00657FB8" w:rsidRDefault="00B652F2" w:rsidP="008971C8">
      <w:pPr>
        <w:pStyle w:val="TNCBodyText"/>
        <w:numPr>
          <w:ilvl w:val="0"/>
          <w:numId w:val="35"/>
        </w:numPr>
        <w:spacing w:before="0" w:after="0"/>
        <w:ind w:left="714" w:hanging="357"/>
        <w:rPr>
          <w:rFonts w:ascii="Sylexiad Sans Spaced Med" w:hAnsi="Sylexiad Sans Spaced Med"/>
          <w:sz w:val="28"/>
          <w:szCs w:val="28"/>
        </w:rPr>
      </w:pPr>
      <w:r w:rsidRPr="00657FB8">
        <w:rPr>
          <w:rFonts w:ascii="Sylexiad Sans Spaced Med" w:hAnsi="Sylexiad Sans Spaced Med"/>
          <w:sz w:val="28"/>
          <w:szCs w:val="28"/>
        </w:rPr>
        <w:t>The offender sharing sexual images first.</w:t>
      </w:r>
    </w:p>
    <w:p w14:paraId="02F4DBCB" w14:textId="77777777" w:rsidR="00B652F2" w:rsidRPr="00657FB8" w:rsidRDefault="00B652F2" w:rsidP="008971C8">
      <w:pPr>
        <w:pStyle w:val="TNCBodyText"/>
        <w:numPr>
          <w:ilvl w:val="0"/>
          <w:numId w:val="35"/>
        </w:numPr>
        <w:spacing w:before="0" w:after="0"/>
        <w:rPr>
          <w:rFonts w:ascii="Sylexiad Sans Spaced Med" w:hAnsi="Sylexiad Sans Spaced Med"/>
          <w:sz w:val="28"/>
          <w:szCs w:val="28"/>
        </w:rPr>
      </w:pPr>
      <w:r w:rsidRPr="00657FB8">
        <w:rPr>
          <w:rFonts w:ascii="Sylexiad Sans Spaced Med" w:hAnsi="Sylexiad Sans Spaced Med"/>
          <w:sz w:val="28"/>
          <w:szCs w:val="28"/>
        </w:rPr>
        <w:t>The conversation being moved from a public to a private and/or encrypted platform.</w:t>
      </w:r>
    </w:p>
    <w:p w14:paraId="06A0BA10" w14:textId="77777777" w:rsidR="00B652F2" w:rsidRPr="00657FB8" w:rsidRDefault="00B652F2" w:rsidP="008971C8">
      <w:pPr>
        <w:pStyle w:val="TNCBodyText"/>
        <w:numPr>
          <w:ilvl w:val="0"/>
          <w:numId w:val="35"/>
        </w:numPr>
        <w:spacing w:before="0" w:after="0"/>
        <w:rPr>
          <w:rFonts w:ascii="Sylexiad Sans Spaced Med" w:hAnsi="Sylexiad Sans Spaced Med"/>
          <w:sz w:val="28"/>
          <w:szCs w:val="28"/>
        </w:rPr>
      </w:pPr>
      <w:r w:rsidRPr="00657FB8">
        <w:rPr>
          <w:rFonts w:ascii="Sylexiad Sans Spaced Med" w:hAnsi="Sylexiad Sans Spaced Med"/>
          <w:sz w:val="28"/>
          <w:szCs w:val="28"/>
        </w:rPr>
        <w:t>Told their online accounts have been hacked in order to obtain images, personal information, and contacts.</w:t>
      </w:r>
    </w:p>
    <w:p w14:paraId="5F0EBDF2" w14:textId="77777777" w:rsidR="00B652F2" w:rsidRPr="00657FB8" w:rsidRDefault="00B652F2" w:rsidP="008971C8">
      <w:pPr>
        <w:pStyle w:val="TNCBodyText"/>
        <w:numPr>
          <w:ilvl w:val="0"/>
          <w:numId w:val="35"/>
        </w:numPr>
        <w:spacing w:before="0" w:after="0"/>
        <w:rPr>
          <w:rFonts w:ascii="Sylexiad Sans Spaced Med" w:hAnsi="Sylexiad Sans Spaced Med"/>
          <w:sz w:val="28"/>
          <w:szCs w:val="28"/>
        </w:rPr>
      </w:pPr>
      <w:r w:rsidRPr="00657FB8">
        <w:rPr>
          <w:rFonts w:ascii="Sylexiad Sans Spaced Med" w:hAnsi="Sylexiad Sans Spaced Med"/>
          <w:sz w:val="28"/>
          <w:szCs w:val="28"/>
        </w:rPr>
        <w:t>Being blackmailed into sending money or sharing bank account details.</w:t>
      </w:r>
    </w:p>
    <w:p w14:paraId="5399DE58" w14:textId="77777777" w:rsidR="00B652F2" w:rsidRPr="00657FB8" w:rsidRDefault="00B652F2" w:rsidP="008971C8">
      <w:pPr>
        <w:pStyle w:val="TNCBodyText"/>
        <w:numPr>
          <w:ilvl w:val="0"/>
          <w:numId w:val="35"/>
        </w:numPr>
        <w:spacing w:before="0" w:after="0"/>
        <w:rPr>
          <w:rFonts w:ascii="Sylexiad Sans Spaced Med" w:hAnsi="Sylexiad Sans Spaced Med"/>
          <w:sz w:val="28"/>
          <w:szCs w:val="28"/>
        </w:rPr>
      </w:pPr>
      <w:r w:rsidRPr="00657FB8">
        <w:rPr>
          <w:rFonts w:ascii="Sylexiad Sans Spaced Med" w:hAnsi="Sylexiad Sans Spaced Med"/>
          <w:sz w:val="28"/>
          <w:szCs w:val="28"/>
        </w:rPr>
        <w:t>Being shown stolen or digitally manipulated/generated images of the victim.</w:t>
      </w:r>
    </w:p>
    <w:p w14:paraId="7D1951D9" w14:textId="77777777" w:rsidR="000A4B31" w:rsidRPr="00657FB8" w:rsidRDefault="000A4B31" w:rsidP="000A4B31">
      <w:pPr>
        <w:pStyle w:val="TNCBodyText"/>
        <w:spacing w:before="0" w:after="0"/>
        <w:rPr>
          <w:rFonts w:ascii="Sylexiad Sans Spaced Med" w:hAnsi="Sylexiad Sans Spaced Med"/>
          <w:sz w:val="28"/>
          <w:szCs w:val="28"/>
        </w:rPr>
      </w:pPr>
    </w:p>
    <w:p w14:paraId="15F48A28" w14:textId="77777777" w:rsidR="000A4B31" w:rsidRPr="00657FB8" w:rsidRDefault="000A4B31" w:rsidP="000A4B31">
      <w:pPr>
        <w:pStyle w:val="TNCBodyText"/>
        <w:spacing w:before="0" w:after="0"/>
        <w:rPr>
          <w:rFonts w:ascii="Sylexiad Sans Spaced Med" w:hAnsi="Sylexiad Sans Spaced Med"/>
          <w:sz w:val="28"/>
          <w:szCs w:val="28"/>
        </w:rPr>
      </w:pPr>
    </w:p>
    <w:p w14:paraId="67687D39"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38AD530A"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71C36C54"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6A0F4F2E"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653E6FDB"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2CE47480"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6FDF3FA9"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4C92D25A" w14:textId="77777777" w:rsidR="00D92048" w:rsidRPr="00657FB8" w:rsidRDefault="00D92048" w:rsidP="000A4B31">
      <w:pPr>
        <w:rPr>
          <w:rFonts w:ascii="Sylexiad Sans Spaced Med" w:hAnsi="Sylexiad Sans Spaced Med" w:cs="Arial"/>
          <w:b/>
          <w:bCs/>
          <w:color w:val="2F5496" w:themeColor="accent1" w:themeShade="BF"/>
          <w:sz w:val="28"/>
          <w:szCs w:val="28"/>
        </w:rPr>
      </w:pPr>
    </w:p>
    <w:p w14:paraId="6ED20FA7" w14:textId="2B7261EA" w:rsidR="00AB4F65" w:rsidRPr="00657FB8" w:rsidRDefault="00AB4F65" w:rsidP="000A4B31">
      <w:pPr>
        <w:rPr>
          <w:rFonts w:ascii="Sylexiad Sans Spaced Med" w:hAnsi="Sylexiad Sans Spaced Med" w:cs="Arial"/>
          <w:b/>
          <w:bCs/>
          <w:color w:val="2F5496" w:themeColor="accent1" w:themeShade="BF"/>
          <w:sz w:val="28"/>
          <w:szCs w:val="28"/>
        </w:rPr>
      </w:pPr>
      <w:r w:rsidRPr="00657FB8">
        <w:rPr>
          <w:rFonts w:ascii="Sylexiad Sans Spaced Med" w:hAnsi="Sylexiad Sans Spaced Med" w:cs="Arial"/>
          <w:b/>
          <w:bCs/>
          <w:color w:val="2F5496" w:themeColor="accent1" w:themeShade="BF"/>
          <w:sz w:val="28"/>
          <w:szCs w:val="28"/>
        </w:rPr>
        <w:lastRenderedPageBreak/>
        <w:t>Appendix D</w:t>
      </w:r>
    </w:p>
    <w:p w14:paraId="7E81080B" w14:textId="6BB3E12B" w:rsidR="000A4B31" w:rsidRPr="00657FB8" w:rsidRDefault="000A4B31" w:rsidP="000A4B31">
      <w:pPr>
        <w:rPr>
          <w:rFonts w:ascii="Sylexiad Sans Spaced Med" w:hAnsi="Sylexiad Sans Spaced Med" w:cs="Arial"/>
          <w:sz w:val="28"/>
          <w:szCs w:val="28"/>
        </w:rPr>
      </w:pPr>
      <w:r w:rsidRPr="00657FB8">
        <w:rPr>
          <w:rFonts w:ascii="Sylexiad Sans Spaced Med" w:hAnsi="Sylexiad Sans Spaced Med" w:cs="Arial"/>
          <w:color w:val="2F5496" w:themeColor="accent1" w:themeShade="BF"/>
          <w:sz w:val="28"/>
          <w:szCs w:val="28"/>
        </w:rPr>
        <w:t>Key Local Safeguarding Contacts</w:t>
      </w:r>
    </w:p>
    <w:p w14:paraId="5F3E893E" w14:textId="708F142E" w:rsidR="00DD6011" w:rsidRPr="00657FB8" w:rsidRDefault="00DD6011" w:rsidP="00DD6011">
      <w:pPr>
        <w:rPr>
          <w:rFonts w:ascii="Sylexiad Sans Spaced Med" w:hAnsi="Sylexiad Sans Spaced Med"/>
          <w:b/>
          <w:bCs/>
          <w:sz w:val="28"/>
          <w:szCs w:val="28"/>
        </w:rPr>
      </w:pPr>
      <w:bookmarkStart w:id="47" w:name="_Hlk203994253"/>
      <w:bookmarkStart w:id="48" w:name="_Hlk203991282"/>
      <w:bookmarkStart w:id="49" w:name="_Hlk203996806"/>
      <w:r w:rsidRPr="00657FB8">
        <w:rPr>
          <w:rFonts w:ascii="Sylexiad Sans Spaced Med" w:hAnsi="Sylexiad Sans Spaced Med"/>
          <w:b/>
          <w:bCs/>
          <w:sz w:val="28"/>
          <w:szCs w:val="28"/>
        </w:rPr>
        <w:t>Other Key Local Safeguarding Contacts</w:t>
      </w:r>
      <w:r w:rsidRPr="00657FB8">
        <w:rPr>
          <w:rFonts w:ascii="Sylexiad Sans Spaced Med" w:hAnsi="Sylexiad Sans Spaced Med"/>
          <w:b/>
          <w:bCs/>
          <w:sz w:val="28"/>
          <w:szCs w:val="28"/>
        </w:rPr>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DD6011" w:rsidRPr="00657FB8" w14:paraId="0A2518DF" w14:textId="77777777" w:rsidTr="00FC755B">
        <w:trPr>
          <w:tblHeader/>
        </w:trPr>
        <w:tc>
          <w:tcPr>
            <w:tcW w:w="1881" w:type="dxa"/>
            <w:shd w:val="clear" w:color="auto" w:fill="D9E2F3" w:themeFill="accent1" w:themeFillTint="33"/>
          </w:tcPr>
          <w:p w14:paraId="7D24095A" w14:textId="77777777" w:rsidR="00DD6011" w:rsidRPr="00657FB8" w:rsidRDefault="00DD6011" w:rsidP="00FC755B">
            <w:pPr>
              <w:rPr>
                <w:rFonts w:ascii="Sylexiad Sans Spaced Med" w:hAnsi="Sylexiad Sans Spaced Med"/>
                <w:sz w:val="28"/>
                <w:szCs w:val="28"/>
              </w:rPr>
            </w:pPr>
            <w:bookmarkStart w:id="50" w:name="_Hlk203994952"/>
          </w:p>
        </w:tc>
        <w:tc>
          <w:tcPr>
            <w:tcW w:w="3650" w:type="dxa"/>
            <w:gridSpan w:val="2"/>
            <w:shd w:val="clear" w:color="auto" w:fill="D9E2F3" w:themeFill="accent1" w:themeFillTint="33"/>
          </w:tcPr>
          <w:p w14:paraId="6A87CF3C"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Derby</w:t>
            </w:r>
          </w:p>
        </w:tc>
        <w:tc>
          <w:tcPr>
            <w:tcW w:w="4104" w:type="dxa"/>
            <w:shd w:val="clear" w:color="auto" w:fill="D9E2F3" w:themeFill="accent1" w:themeFillTint="33"/>
          </w:tcPr>
          <w:p w14:paraId="77260F47"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Derbyshire </w:t>
            </w:r>
          </w:p>
        </w:tc>
      </w:tr>
      <w:bookmarkEnd w:id="47"/>
      <w:tr w:rsidR="00DD6011" w:rsidRPr="00657FB8" w14:paraId="081DA2BB" w14:textId="77777777" w:rsidTr="00FC755B">
        <w:tc>
          <w:tcPr>
            <w:tcW w:w="1881" w:type="dxa"/>
          </w:tcPr>
          <w:p w14:paraId="4C37E313"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Early/Family Help and Advice</w:t>
            </w:r>
          </w:p>
          <w:p w14:paraId="170F355C" w14:textId="77777777" w:rsidR="00DD6011" w:rsidRPr="00657FB8" w:rsidRDefault="00DD6011" w:rsidP="00FC755B">
            <w:pPr>
              <w:rPr>
                <w:rFonts w:ascii="Sylexiad Sans Spaced Med" w:hAnsi="Sylexiad Sans Spaced Med"/>
                <w:b/>
                <w:bCs/>
                <w:sz w:val="28"/>
                <w:szCs w:val="28"/>
              </w:rPr>
            </w:pPr>
          </w:p>
        </w:tc>
        <w:tc>
          <w:tcPr>
            <w:tcW w:w="3650" w:type="dxa"/>
            <w:gridSpan w:val="2"/>
          </w:tcPr>
          <w:p w14:paraId="3D7EBBA6" w14:textId="77777777" w:rsidR="00DD6011" w:rsidRPr="00657FB8" w:rsidRDefault="00DD6011" w:rsidP="008971C8">
            <w:pPr>
              <w:pStyle w:val="ListParagraph"/>
              <w:numPr>
                <w:ilvl w:val="0"/>
                <w:numId w:val="77"/>
              </w:numPr>
              <w:rPr>
                <w:rFonts w:ascii="Sylexiad Sans Spaced Med" w:hAnsi="Sylexiad Sans Spaced Med"/>
                <w:sz w:val="28"/>
                <w:szCs w:val="28"/>
              </w:rPr>
            </w:pPr>
            <w:r w:rsidRPr="00657FB8">
              <w:rPr>
                <w:rFonts w:ascii="Sylexiad Sans Spaced Med" w:hAnsi="Sylexiad Sans Spaced Med"/>
                <w:sz w:val="28"/>
                <w:szCs w:val="28"/>
              </w:rPr>
              <w:t xml:space="preserve">Derby City </w:t>
            </w:r>
            <w:hyperlink r:id="rId69" w:history="1">
              <w:r w:rsidRPr="00657FB8">
                <w:rPr>
                  <w:rStyle w:val="Hyperlink"/>
                  <w:rFonts w:ascii="Sylexiad Sans Spaced Med" w:hAnsi="Sylexiad Sans Spaced Med"/>
                  <w:sz w:val="28"/>
                  <w:szCs w:val="28"/>
                </w:rPr>
                <w:t>Family Hubs</w:t>
              </w:r>
            </w:hyperlink>
            <w:r w:rsidRPr="00657FB8">
              <w:rPr>
                <w:rFonts w:ascii="Sylexiad Sans Spaced Med" w:hAnsi="Sylexiad Sans Spaced Med"/>
                <w:sz w:val="28"/>
                <w:szCs w:val="28"/>
              </w:rPr>
              <w:t xml:space="preserve"> and </w:t>
            </w:r>
            <w:hyperlink r:id="rId70" w:history="1">
              <w:r w:rsidRPr="00657FB8">
                <w:rPr>
                  <w:rStyle w:val="Hyperlink"/>
                  <w:rFonts w:ascii="Sylexiad Sans Spaced Med" w:hAnsi="Sylexiad Sans Spaced Med"/>
                  <w:sz w:val="28"/>
                  <w:szCs w:val="28"/>
                </w:rPr>
                <w:t>Early Help</w:t>
              </w:r>
            </w:hyperlink>
            <w:r w:rsidRPr="00657FB8">
              <w:rPr>
                <w:rFonts w:ascii="Sylexiad Sans Spaced Med" w:hAnsi="Sylexiad Sans Spaced Med"/>
                <w:sz w:val="28"/>
                <w:szCs w:val="28"/>
              </w:rPr>
              <w:t xml:space="preserve"> </w:t>
            </w:r>
          </w:p>
          <w:p w14:paraId="41F1B61B" w14:textId="77777777" w:rsidR="00DD6011" w:rsidRPr="00657FB8" w:rsidRDefault="00DD6011" w:rsidP="008971C8">
            <w:pPr>
              <w:pStyle w:val="ListParagraph"/>
              <w:numPr>
                <w:ilvl w:val="0"/>
                <w:numId w:val="77"/>
              </w:numPr>
              <w:rPr>
                <w:rFonts w:ascii="Sylexiad Sans Spaced Med" w:hAnsi="Sylexiad Sans Spaced Med"/>
                <w:i/>
                <w:iCs/>
                <w:color w:val="7030A0"/>
                <w:sz w:val="28"/>
                <w:szCs w:val="28"/>
              </w:rPr>
            </w:pPr>
            <w:r w:rsidRPr="00657FB8">
              <w:rPr>
                <w:rFonts w:ascii="Sylexiad Sans Spaced Med" w:hAnsi="Sylexiad Sans Spaced Med"/>
                <w:sz w:val="28"/>
                <w:szCs w:val="28"/>
              </w:rPr>
              <w:t>Early Help Advisors, see Safeguarding Children Procedures Contacts,</w:t>
            </w:r>
            <w:r w:rsidRPr="00657FB8">
              <w:rPr>
                <w:rFonts w:ascii="Sylexiad Sans Spaced Med" w:hAnsi="Sylexiad Sans Spaced Med"/>
                <w:color w:val="7030A0"/>
                <w:sz w:val="28"/>
                <w:szCs w:val="28"/>
              </w:rPr>
              <w:t xml:space="preserve"> </w:t>
            </w:r>
            <w:hyperlink r:id="rId71" w:anchor="advice-and-further-information" w:history="1">
              <w:r w:rsidRPr="00657FB8">
                <w:rPr>
                  <w:rStyle w:val="Hyperlink"/>
                  <w:rFonts w:ascii="Sylexiad Sans Spaced Med" w:hAnsi="Sylexiad Sans Spaced Med"/>
                  <w:sz w:val="28"/>
                  <w:szCs w:val="28"/>
                </w:rPr>
                <w:t>advice and further information</w:t>
              </w:r>
            </w:hyperlink>
            <w:r w:rsidRPr="00657FB8">
              <w:rPr>
                <w:rFonts w:ascii="Sylexiad Sans Spaced Med" w:hAnsi="Sylexiad Sans Spaced Med"/>
                <w:i/>
                <w:iCs/>
                <w:color w:val="7030A0"/>
                <w:sz w:val="28"/>
                <w:szCs w:val="28"/>
              </w:rPr>
              <w:t xml:space="preserve"> </w:t>
            </w:r>
          </w:p>
          <w:p w14:paraId="70E40BBD" w14:textId="50700FE1" w:rsidR="00DD6011" w:rsidRPr="00657FB8" w:rsidRDefault="00DD6011" w:rsidP="00FC755B">
            <w:pPr>
              <w:rPr>
                <w:rFonts w:ascii="Sylexiad Sans Spaced Med" w:hAnsi="Sylexiad Sans Spaced Med"/>
                <w:sz w:val="28"/>
                <w:szCs w:val="28"/>
              </w:rPr>
            </w:pPr>
          </w:p>
        </w:tc>
        <w:tc>
          <w:tcPr>
            <w:tcW w:w="4104" w:type="dxa"/>
          </w:tcPr>
          <w:p w14:paraId="77A33B02" w14:textId="77777777" w:rsidR="00DD6011" w:rsidRPr="00657FB8" w:rsidRDefault="00DD6011" w:rsidP="008971C8">
            <w:pPr>
              <w:pStyle w:val="ListParagraph"/>
              <w:numPr>
                <w:ilvl w:val="0"/>
                <w:numId w:val="78"/>
              </w:numPr>
              <w:rPr>
                <w:rFonts w:ascii="Sylexiad Sans Spaced Med" w:hAnsi="Sylexiad Sans Spaced Med"/>
                <w:color w:val="7030A0"/>
                <w:sz w:val="28"/>
                <w:szCs w:val="28"/>
              </w:rPr>
            </w:pPr>
            <w:hyperlink r:id="rId72" w:history="1">
              <w:r w:rsidRPr="00657FB8">
                <w:rPr>
                  <w:rStyle w:val="Hyperlink"/>
                  <w:rFonts w:ascii="Sylexiad Sans Spaced Med" w:hAnsi="Sylexiad Sans Spaced Med"/>
                  <w:sz w:val="28"/>
                  <w:szCs w:val="28"/>
                </w:rPr>
                <w:t>Family Help Service</w:t>
              </w:r>
            </w:hyperlink>
            <w:r w:rsidRPr="00657FB8" w:rsidDel="00E32919">
              <w:rPr>
                <w:rFonts w:ascii="Sylexiad Sans Spaced Med" w:hAnsi="Sylexiad Sans Spaced Med"/>
                <w:i/>
                <w:iCs/>
                <w:color w:val="7030A0"/>
                <w:sz w:val="28"/>
                <w:szCs w:val="28"/>
              </w:rPr>
              <w:t xml:space="preserve"> </w:t>
            </w:r>
          </w:p>
          <w:p w14:paraId="4C1BA48D" w14:textId="77777777" w:rsidR="00DD6011" w:rsidRPr="00657FB8" w:rsidRDefault="00DD6011" w:rsidP="008971C8">
            <w:pPr>
              <w:pStyle w:val="ListParagraph"/>
              <w:numPr>
                <w:ilvl w:val="0"/>
                <w:numId w:val="78"/>
              </w:numPr>
              <w:rPr>
                <w:rFonts w:ascii="Sylexiad Sans Spaced Med" w:hAnsi="Sylexiad Sans Spaced Med"/>
                <w:i/>
                <w:iCs/>
                <w:color w:val="7030A0"/>
                <w:sz w:val="28"/>
                <w:szCs w:val="28"/>
              </w:rPr>
            </w:pPr>
            <w:r w:rsidRPr="00657FB8">
              <w:rPr>
                <w:rFonts w:ascii="Sylexiad Sans Spaced Med" w:hAnsi="Sylexiad Sans Spaced Med"/>
                <w:sz w:val="28"/>
                <w:szCs w:val="28"/>
              </w:rPr>
              <w:t>For advice contact Starting Point Consultation and Advice Service for Professionals via 01629 535353</w:t>
            </w:r>
            <w:r w:rsidRPr="00657FB8">
              <w:rPr>
                <w:rFonts w:ascii="Sylexiad Sans Spaced Med" w:hAnsi="Sylexiad Sans Spaced Med"/>
                <w:i/>
                <w:iCs/>
                <w:color w:val="7030A0"/>
                <w:sz w:val="28"/>
                <w:szCs w:val="28"/>
              </w:rPr>
              <w:t xml:space="preserve"> </w:t>
            </w:r>
          </w:p>
          <w:p w14:paraId="5B84938E" w14:textId="1BEC39BF" w:rsidR="00DD6011" w:rsidRPr="00657FB8" w:rsidRDefault="00DD6011" w:rsidP="00FC755B">
            <w:pPr>
              <w:rPr>
                <w:rFonts w:ascii="Sylexiad Sans Spaced Med" w:hAnsi="Sylexiad Sans Spaced Med"/>
                <w:sz w:val="28"/>
                <w:szCs w:val="28"/>
              </w:rPr>
            </w:pPr>
          </w:p>
        </w:tc>
      </w:tr>
      <w:bookmarkEnd w:id="48"/>
      <w:tr w:rsidR="00DD6011" w:rsidRPr="00657FB8" w14:paraId="3C2F0A13" w14:textId="77777777" w:rsidTr="00FC755B">
        <w:tc>
          <w:tcPr>
            <w:tcW w:w="1881" w:type="dxa"/>
          </w:tcPr>
          <w:p w14:paraId="73F881E0"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Targeted Early/Family Help requests  </w:t>
            </w:r>
          </w:p>
        </w:tc>
        <w:tc>
          <w:tcPr>
            <w:tcW w:w="3650" w:type="dxa"/>
            <w:gridSpan w:val="2"/>
          </w:tcPr>
          <w:p w14:paraId="1F9B5315" w14:textId="77777777" w:rsidR="00DD6011" w:rsidRPr="00657FB8" w:rsidRDefault="00DD6011" w:rsidP="00FC755B">
            <w:pPr>
              <w:rPr>
                <w:rFonts w:ascii="Sylexiad Sans Spaced Med" w:hAnsi="Sylexiad Sans Spaced Med" w:cstheme="minorHAnsi"/>
                <w:sz w:val="28"/>
                <w:szCs w:val="28"/>
              </w:rPr>
            </w:pPr>
            <w:r w:rsidRPr="00657FB8">
              <w:rPr>
                <w:rFonts w:ascii="Sylexiad Sans Spaced Med" w:hAnsi="Sylexiad Sans Spaced Med" w:cstheme="minorHAnsi"/>
                <w:sz w:val="28"/>
                <w:szCs w:val="28"/>
              </w:rPr>
              <w:t>Locality Vulnerable Children Meeting (VCM)/ Family Help Forums (FHF) for requests for targeted early help via multi-agency team (MAT) or non-urgent social care referrals via</w:t>
            </w:r>
            <w:r w:rsidRPr="00657FB8">
              <w:rPr>
                <w:rFonts w:ascii="Sylexiad Sans Spaced Med" w:hAnsi="Sylexiad Sans Spaced Med"/>
                <w:sz w:val="28"/>
                <w:szCs w:val="28"/>
              </w:rPr>
              <w:t xml:space="preserve"> </w:t>
            </w:r>
            <w:hyperlink r:id="rId73" w:anchor="advice-and-further-information" w:history="1">
              <w:r w:rsidRPr="00657FB8">
                <w:rPr>
                  <w:rStyle w:val="Hyperlink"/>
                  <w:rFonts w:ascii="Sylexiad Sans Spaced Med" w:hAnsi="Sylexiad Sans Spaced Med"/>
                  <w:sz w:val="28"/>
                  <w:szCs w:val="28"/>
                </w:rPr>
                <w:t xml:space="preserve">Locality </w:t>
              </w:r>
              <w:r w:rsidRPr="00657FB8">
                <w:rPr>
                  <w:rStyle w:val="Hyperlink"/>
                  <w:rFonts w:ascii="Sylexiad Sans Spaced Med" w:hAnsi="Sylexiad Sans Spaced Med" w:cstheme="minorHAnsi"/>
                  <w:sz w:val="28"/>
                  <w:szCs w:val="28"/>
                </w:rPr>
                <w:t>Casework Support Officers</w:t>
              </w:r>
            </w:hyperlink>
          </w:p>
        </w:tc>
        <w:tc>
          <w:tcPr>
            <w:tcW w:w="4104" w:type="dxa"/>
          </w:tcPr>
          <w:p w14:paraId="24CF04E7" w14:textId="77777777" w:rsidR="00DD6011" w:rsidRPr="00657FB8" w:rsidRDefault="00DD6011" w:rsidP="00FC755B">
            <w:pPr>
              <w:pStyle w:val="NormalWeb"/>
              <w:shd w:val="clear" w:color="auto" w:fill="FFFFFF"/>
              <w:spacing w:after="300"/>
              <w:rPr>
                <w:rFonts w:ascii="Sylexiad Sans Spaced Med" w:hAnsi="Sylexiad Sans Spaced Med" w:cstheme="minorHAnsi"/>
                <w:color w:val="333333"/>
                <w:sz w:val="28"/>
                <w:szCs w:val="28"/>
              </w:rPr>
            </w:pPr>
            <w:r w:rsidRPr="00657FB8">
              <w:rPr>
                <w:rFonts w:ascii="Sylexiad Sans Spaced Med" w:hAnsi="Sylexiad Sans Spaced Med" w:cstheme="minorHAnsi"/>
                <w:color w:val="333333"/>
                <w:sz w:val="28"/>
                <w:szCs w:val="28"/>
              </w:rPr>
              <w:t>Requests for support from professionals should be made via the </w:t>
            </w:r>
            <w:hyperlink r:id="rId74" w:tgtFrame="_blank" w:history="1">
              <w:r w:rsidRPr="00657FB8">
                <w:rPr>
                  <w:rStyle w:val="Hyperlink"/>
                  <w:rFonts w:ascii="Sylexiad Sans Spaced Med" w:hAnsi="Sylexiad Sans Spaced Med" w:cstheme="minorHAnsi"/>
                  <w:sz w:val="28"/>
                  <w:szCs w:val="28"/>
                </w:rPr>
                <w:t>online request for support</w:t>
              </w:r>
            </w:hyperlink>
            <w:r w:rsidRPr="00657FB8">
              <w:rPr>
                <w:rFonts w:ascii="Sylexiad Sans Spaced Med" w:hAnsi="Sylexiad Sans Spaced Med" w:cstheme="minorHAnsi"/>
                <w:color w:val="333333"/>
                <w:sz w:val="28"/>
                <w:szCs w:val="28"/>
              </w:rPr>
              <w:t> unless a child is at risk of Significant Harm</w:t>
            </w:r>
          </w:p>
          <w:p w14:paraId="34FBD534" w14:textId="77777777" w:rsidR="00DD6011" w:rsidRPr="00657FB8" w:rsidRDefault="00DD6011" w:rsidP="00FC755B">
            <w:pPr>
              <w:pStyle w:val="NormalWeb"/>
              <w:shd w:val="clear" w:color="auto" w:fill="FFFFFF"/>
              <w:spacing w:after="300"/>
              <w:rPr>
                <w:rFonts w:ascii="Sylexiad Sans Spaced Med" w:hAnsi="Sylexiad Sans Spaced Med" w:cstheme="minorHAnsi"/>
                <w:sz w:val="28"/>
                <w:szCs w:val="28"/>
                <w:highlight w:val="green"/>
              </w:rPr>
            </w:pPr>
          </w:p>
        </w:tc>
      </w:tr>
      <w:tr w:rsidR="00DD6011" w:rsidRPr="00657FB8" w14:paraId="4B59E4A3" w14:textId="77777777" w:rsidTr="00FC755B">
        <w:tc>
          <w:tcPr>
            <w:tcW w:w="1881" w:type="dxa"/>
          </w:tcPr>
          <w:p w14:paraId="73A2611A" w14:textId="77777777" w:rsidR="00DD6011" w:rsidRPr="00657FB8" w:rsidRDefault="00DD6011" w:rsidP="00FC755B">
            <w:pPr>
              <w:rPr>
                <w:rFonts w:ascii="Sylexiad Sans Spaced Med" w:hAnsi="Sylexiad Sans Spaced Med"/>
                <w:b/>
                <w:bCs/>
                <w:sz w:val="28"/>
                <w:szCs w:val="28"/>
              </w:rPr>
            </w:pPr>
            <w:bookmarkStart w:id="51" w:name="_Hlk111043757"/>
            <w:bookmarkEnd w:id="49"/>
            <w:r w:rsidRPr="00657FB8">
              <w:rPr>
                <w:rFonts w:ascii="Sylexiad Sans Spaced Med" w:hAnsi="Sylexiad Sans Spaced Med"/>
                <w:b/>
                <w:bCs/>
                <w:sz w:val="28"/>
                <w:szCs w:val="28"/>
              </w:rPr>
              <w:t xml:space="preserve">Speak to a Social Worker for thresholds advice and consultation </w:t>
            </w:r>
          </w:p>
        </w:tc>
        <w:tc>
          <w:tcPr>
            <w:tcW w:w="3650" w:type="dxa"/>
            <w:gridSpan w:val="2"/>
          </w:tcPr>
          <w:p w14:paraId="3774195B"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Children's Services Professional Consultation Line 07812 300329</w:t>
            </w:r>
          </w:p>
        </w:tc>
        <w:tc>
          <w:tcPr>
            <w:tcW w:w="4104" w:type="dxa"/>
          </w:tcPr>
          <w:p w14:paraId="7BFD9C16"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Starting Point Consultation and Advice Service for Professionals 01629 535353</w:t>
            </w:r>
          </w:p>
        </w:tc>
      </w:tr>
      <w:bookmarkEnd w:id="50"/>
      <w:bookmarkEnd w:id="51"/>
      <w:tr w:rsidR="00DD6011" w:rsidRPr="00657FB8" w14:paraId="6C36B6DA" w14:textId="77777777" w:rsidTr="00FC755B">
        <w:tc>
          <w:tcPr>
            <w:tcW w:w="1881" w:type="dxa"/>
          </w:tcPr>
          <w:p w14:paraId="52A529BD"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Referrals to Local Authority Children’s Social Care </w:t>
            </w:r>
          </w:p>
        </w:tc>
        <w:tc>
          <w:tcPr>
            <w:tcW w:w="3650" w:type="dxa"/>
            <w:gridSpan w:val="2"/>
          </w:tcPr>
          <w:p w14:paraId="253F2069" w14:textId="77777777" w:rsidR="00DD6011" w:rsidRPr="00657FB8" w:rsidRDefault="00DD6011" w:rsidP="00FC755B">
            <w:pPr>
              <w:rPr>
                <w:rFonts w:ascii="Sylexiad Sans Spaced Med" w:hAnsi="Sylexiad Sans Spaced Med"/>
                <w:b/>
                <w:bCs/>
                <w:i/>
                <w:iCs/>
                <w:sz w:val="28"/>
                <w:szCs w:val="28"/>
              </w:rPr>
            </w:pPr>
            <w:r w:rsidRPr="00657FB8">
              <w:rPr>
                <w:rFonts w:ascii="Sylexiad Sans Spaced Med" w:hAnsi="Sylexiad Sans Spaced Med"/>
                <w:b/>
                <w:bCs/>
                <w:i/>
                <w:iCs/>
                <w:sz w:val="28"/>
                <w:szCs w:val="28"/>
              </w:rPr>
              <w:t xml:space="preserve">Initial Response Team </w:t>
            </w:r>
          </w:p>
          <w:p w14:paraId="01CB3371"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b/>
                <w:bCs/>
                <w:sz w:val="28"/>
                <w:szCs w:val="28"/>
              </w:rPr>
              <w:t>Urgent:</w:t>
            </w:r>
            <w:r w:rsidRPr="00657FB8">
              <w:rPr>
                <w:rFonts w:ascii="Sylexiad Sans Spaced Med" w:hAnsi="Sylexiad Sans Spaced Med"/>
                <w:sz w:val="28"/>
                <w:szCs w:val="28"/>
              </w:rPr>
              <w:t xml:space="preserve"> 01332 641172 or out of hours via Careline 01332 956606</w:t>
            </w:r>
          </w:p>
          <w:p w14:paraId="6B811A9D"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b/>
                <w:bCs/>
                <w:sz w:val="28"/>
                <w:szCs w:val="28"/>
              </w:rPr>
              <w:t>Non urgent:</w:t>
            </w:r>
            <w:r w:rsidRPr="00657FB8">
              <w:rPr>
                <w:rFonts w:ascii="Sylexiad Sans Spaced Med" w:hAnsi="Sylexiad Sans Spaced Med"/>
                <w:sz w:val="28"/>
                <w:szCs w:val="28"/>
              </w:rPr>
              <w:t xml:space="preserve"> </w:t>
            </w:r>
            <w:hyperlink r:id="rId75" w:history="1">
              <w:r w:rsidRPr="00657FB8">
                <w:rPr>
                  <w:rStyle w:val="Hyperlink"/>
                  <w:rFonts w:ascii="Sylexiad Sans Spaced Med" w:hAnsi="Sylexiad Sans Spaced Med"/>
                  <w:sz w:val="28"/>
                  <w:szCs w:val="28"/>
                </w:rPr>
                <w:t>Derby Children's Social Care Online Referral system</w:t>
              </w:r>
            </w:hyperlink>
          </w:p>
        </w:tc>
        <w:tc>
          <w:tcPr>
            <w:tcW w:w="4104" w:type="dxa"/>
          </w:tcPr>
          <w:p w14:paraId="52E6EB74"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i/>
                <w:iCs/>
                <w:sz w:val="28"/>
                <w:szCs w:val="28"/>
              </w:rPr>
              <w:t xml:space="preserve">Starting Point </w:t>
            </w:r>
          </w:p>
          <w:p w14:paraId="7FE399A1" w14:textId="77777777" w:rsidR="00DD6011" w:rsidRPr="00657FB8" w:rsidRDefault="00DD6011" w:rsidP="00FC755B">
            <w:pPr>
              <w:pStyle w:val="NormalWeb"/>
              <w:shd w:val="clear" w:color="auto" w:fill="FFFFFF"/>
              <w:rPr>
                <w:rFonts w:ascii="Sylexiad Sans Spaced Med" w:hAnsi="Sylexiad Sans Spaced Med" w:cstheme="minorHAnsi"/>
                <w:sz w:val="28"/>
                <w:szCs w:val="28"/>
              </w:rPr>
            </w:pPr>
            <w:r w:rsidRPr="00657FB8">
              <w:rPr>
                <w:rFonts w:ascii="Sylexiad Sans Spaced Med" w:hAnsi="Sylexiad Sans Spaced Med" w:cstheme="minorHAnsi"/>
                <w:b/>
                <w:bCs/>
                <w:sz w:val="28"/>
                <w:szCs w:val="28"/>
              </w:rPr>
              <w:t>Urgent:</w:t>
            </w:r>
            <w:r w:rsidRPr="00657FB8">
              <w:rPr>
                <w:rFonts w:ascii="Sylexiad Sans Spaced Med" w:hAnsi="Sylexiad Sans Spaced Med" w:cstheme="minorHAnsi"/>
                <w:sz w:val="28"/>
                <w:szCs w:val="28"/>
              </w:rPr>
              <w:t xml:space="preserve"> Call Derbyshire 01629 533 190</w:t>
            </w:r>
          </w:p>
          <w:p w14:paraId="5989A32F" w14:textId="77777777" w:rsidR="00DD6011" w:rsidRPr="00657FB8" w:rsidRDefault="00DD6011" w:rsidP="00FC755B">
            <w:pPr>
              <w:pStyle w:val="NormalWeb"/>
              <w:shd w:val="clear" w:color="auto" w:fill="FFFFFF"/>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Non urgent:</w:t>
            </w:r>
          </w:p>
          <w:p w14:paraId="104618EB" w14:textId="77777777" w:rsidR="00DD6011" w:rsidRPr="00657FB8" w:rsidRDefault="00DD6011" w:rsidP="00FC755B">
            <w:pPr>
              <w:pStyle w:val="NormalWeb"/>
              <w:shd w:val="clear" w:color="auto" w:fill="FFFFFF"/>
              <w:rPr>
                <w:rFonts w:ascii="Sylexiad Sans Spaced Med" w:hAnsi="Sylexiad Sans Spaced Med"/>
                <w:color w:val="333333"/>
                <w:sz w:val="28"/>
                <w:szCs w:val="28"/>
              </w:rPr>
            </w:pPr>
            <w:hyperlink r:id="rId76" w:history="1">
              <w:r w:rsidRPr="00657FB8">
                <w:rPr>
                  <w:rStyle w:val="Hyperlink"/>
                  <w:rFonts w:ascii="Sylexiad Sans Spaced Med" w:hAnsi="Sylexiad Sans Spaced Med" w:cstheme="minorHAnsi"/>
                  <w:sz w:val="28"/>
                  <w:szCs w:val="28"/>
                </w:rPr>
                <w:t>Starting Point online</w:t>
              </w:r>
            </w:hyperlink>
            <w:r w:rsidRPr="00657FB8">
              <w:rPr>
                <w:rFonts w:ascii="Sylexiad Sans Spaced Med" w:hAnsi="Sylexiad Sans Spaced Med" w:cstheme="minorHAnsi"/>
                <w:color w:val="333333"/>
                <w:sz w:val="28"/>
                <w:szCs w:val="28"/>
              </w:rPr>
              <w:t xml:space="preserve"> </w:t>
            </w:r>
          </w:p>
        </w:tc>
      </w:tr>
      <w:tr w:rsidR="00DD6011" w:rsidRPr="00657FB8" w14:paraId="4FCD4D09" w14:textId="77777777" w:rsidTr="00FC755B">
        <w:tc>
          <w:tcPr>
            <w:tcW w:w="1881" w:type="dxa"/>
          </w:tcPr>
          <w:p w14:paraId="0A11ADFA"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Local Authority Designated Officer (LADO)</w:t>
            </w:r>
          </w:p>
        </w:tc>
        <w:tc>
          <w:tcPr>
            <w:tcW w:w="3650" w:type="dxa"/>
            <w:gridSpan w:val="2"/>
          </w:tcPr>
          <w:p w14:paraId="634C0F22" w14:textId="77777777" w:rsidR="00DD6011" w:rsidRPr="00657FB8" w:rsidRDefault="00DD6011" w:rsidP="00FC755B">
            <w:pPr>
              <w:rPr>
                <w:rFonts w:ascii="Sylexiad Sans Spaced Med" w:hAnsi="Sylexiad Sans Spaced Med" w:cs="Calibri"/>
                <w:color w:val="000000"/>
                <w:sz w:val="28"/>
                <w:szCs w:val="28"/>
                <w:shd w:val="clear" w:color="auto" w:fill="FFFFFF"/>
              </w:rPr>
            </w:pPr>
            <w:r w:rsidRPr="00657FB8">
              <w:rPr>
                <w:rFonts w:ascii="Sylexiad Sans Spaced Med" w:hAnsi="Sylexiad Sans Spaced Med" w:cs="Calibri"/>
                <w:color w:val="000000"/>
                <w:sz w:val="28"/>
                <w:szCs w:val="28"/>
                <w:shd w:val="clear" w:color="auto" w:fill="FFFFFF"/>
              </w:rPr>
              <w:t xml:space="preserve">Derby LADO advice </w:t>
            </w:r>
            <w:hyperlink r:id="rId77" w:history="1">
              <w:r w:rsidRPr="00657FB8">
                <w:rPr>
                  <w:rStyle w:val="Hyperlink"/>
                  <w:rFonts w:ascii="Sylexiad Sans Spaced Med" w:hAnsi="Sylexiad Sans Spaced Med" w:cs="Calibri"/>
                  <w:sz w:val="28"/>
                  <w:szCs w:val="28"/>
                  <w:shd w:val="clear" w:color="auto" w:fill="FFFFFF"/>
                </w:rPr>
                <w:t>form</w:t>
              </w:r>
            </w:hyperlink>
          </w:p>
          <w:p w14:paraId="77ED77D8" w14:textId="77777777" w:rsidR="00DD6011" w:rsidRPr="00657FB8" w:rsidRDefault="00DD6011" w:rsidP="00FC755B">
            <w:pPr>
              <w:rPr>
                <w:rFonts w:ascii="Sylexiad Sans Spaced Med" w:hAnsi="Sylexiad Sans Spaced Med" w:cs="Calibri"/>
                <w:color w:val="000000"/>
                <w:sz w:val="28"/>
                <w:szCs w:val="28"/>
                <w:shd w:val="clear" w:color="auto" w:fill="FFFFFF"/>
              </w:rPr>
            </w:pPr>
            <w:r w:rsidRPr="00657FB8">
              <w:rPr>
                <w:rFonts w:ascii="Sylexiad Sans Spaced Med" w:hAnsi="Sylexiad Sans Spaced Med" w:cs="Calibri"/>
                <w:color w:val="000000"/>
                <w:sz w:val="28"/>
                <w:szCs w:val="28"/>
                <w:shd w:val="clear" w:color="auto" w:fill="FFFFFF"/>
              </w:rPr>
              <w:t xml:space="preserve">Derby and Derbyshire LADO referral </w:t>
            </w:r>
            <w:hyperlink r:id="rId78" w:history="1">
              <w:r w:rsidRPr="00657FB8">
                <w:rPr>
                  <w:rStyle w:val="Hyperlink"/>
                  <w:rFonts w:ascii="Sylexiad Sans Spaced Med" w:hAnsi="Sylexiad Sans Spaced Med" w:cs="Calibri"/>
                  <w:sz w:val="28"/>
                  <w:szCs w:val="28"/>
                  <w:shd w:val="clear" w:color="auto" w:fill="FFFFFF"/>
                </w:rPr>
                <w:t>form</w:t>
              </w:r>
            </w:hyperlink>
          </w:p>
          <w:p w14:paraId="6C1B9A45"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cs="Calibri"/>
                <w:b/>
                <w:bCs/>
                <w:color w:val="000000"/>
                <w:sz w:val="28"/>
                <w:szCs w:val="28"/>
                <w:shd w:val="clear" w:color="auto" w:fill="FFFFFF"/>
              </w:rPr>
              <w:t>Email:</w:t>
            </w:r>
            <w:r w:rsidRPr="00657FB8">
              <w:rPr>
                <w:rFonts w:ascii="Sylexiad Sans Spaced Med" w:hAnsi="Sylexiad Sans Spaced Med" w:cs="Calibri"/>
                <w:color w:val="000000"/>
                <w:sz w:val="28"/>
                <w:szCs w:val="28"/>
                <w:shd w:val="clear" w:color="auto" w:fill="FFFFFF"/>
              </w:rPr>
              <w:t> </w:t>
            </w:r>
            <w:hyperlink r:id="rId79" w:history="1">
              <w:r w:rsidRPr="00657FB8">
                <w:rPr>
                  <w:rStyle w:val="Hyperlink"/>
                  <w:rFonts w:ascii="Sylexiad Sans Spaced Med" w:hAnsi="Sylexiad Sans Spaced Med" w:cs="Calibri"/>
                  <w:sz w:val="28"/>
                  <w:szCs w:val="28"/>
                  <w:shd w:val="clear" w:color="auto" w:fill="FFFFFF"/>
                </w:rPr>
                <w:t>CPMduty@derby.gov.uk</w:t>
              </w:r>
            </w:hyperlink>
            <w:r w:rsidRPr="00657FB8">
              <w:rPr>
                <w:rFonts w:ascii="Sylexiad Sans Spaced Med" w:hAnsi="Sylexiad Sans Spaced Med" w:cs="Calibri"/>
                <w:color w:val="000000"/>
                <w:sz w:val="28"/>
                <w:szCs w:val="28"/>
                <w:shd w:val="clear" w:color="auto" w:fill="FFFFFF"/>
              </w:rPr>
              <w:t xml:space="preserve"> </w:t>
            </w:r>
          </w:p>
        </w:tc>
        <w:tc>
          <w:tcPr>
            <w:tcW w:w="4104" w:type="dxa"/>
          </w:tcPr>
          <w:p w14:paraId="79FA2C31" w14:textId="77777777" w:rsidR="00DD6011" w:rsidRPr="00657FB8" w:rsidRDefault="00DD6011" w:rsidP="00FC755B">
            <w:pPr>
              <w:rPr>
                <w:rFonts w:ascii="Sylexiad Sans Spaced Med" w:hAnsi="Sylexiad Sans Spaced Med"/>
                <w:sz w:val="28"/>
                <w:szCs w:val="28"/>
              </w:rPr>
            </w:pPr>
            <w:bookmarkStart w:id="52" w:name="_Hlk111044659"/>
            <w:r w:rsidRPr="00657FB8">
              <w:rPr>
                <w:rFonts w:ascii="Sylexiad Sans Spaced Med" w:hAnsi="Sylexiad Sans Spaced Med"/>
                <w:sz w:val="28"/>
                <w:szCs w:val="28"/>
              </w:rPr>
              <w:t xml:space="preserve">Derby and Derbyshire LADO referral </w:t>
            </w:r>
            <w:hyperlink r:id="rId80" w:history="1">
              <w:r w:rsidRPr="00657FB8">
                <w:rPr>
                  <w:rStyle w:val="Hyperlink"/>
                  <w:rFonts w:ascii="Sylexiad Sans Spaced Med" w:hAnsi="Sylexiad Sans Spaced Med"/>
                  <w:sz w:val="28"/>
                  <w:szCs w:val="28"/>
                </w:rPr>
                <w:t>form</w:t>
              </w:r>
            </w:hyperlink>
          </w:p>
          <w:p w14:paraId="0D7E5FFF"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Email:</w:t>
            </w:r>
          </w:p>
          <w:p w14:paraId="4435676B" w14:textId="77777777" w:rsidR="00DD6011" w:rsidRPr="00657FB8" w:rsidRDefault="00DD6011" w:rsidP="00FC755B">
            <w:pPr>
              <w:rPr>
                <w:rFonts w:ascii="Sylexiad Sans Spaced Med" w:hAnsi="Sylexiad Sans Spaced Med"/>
                <w:sz w:val="28"/>
                <w:szCs w:val="28"/>
              </w:rPr>
            </w:pPr>
            <w:hyperlink r:id="rId81" w:history="1">
              <w:r w:rsidRPr="00657FB8">
                <w:rPr>
                  <w:rStyle w:val="Hyperlink"/>
                  <w:rFonts w:ascii="Sylexiad Sans Spaced Med" w:hAnsi="Sylexiad Sans Spaced Med"/>
                  <w:sz w:val="28"/>
                  <w:szCs w:val="28"/>
                </w:rPr>
                <w:t>professional.allegations@derbyshire.gov.uk</w:t>
              </w:r>
            </w:hyperlink>
            <w:r w:rsidRPr="00657FB8">
              <w:rPr>
                <w:rFonts w:ascii="Sylexiad Sans Spaced Med" w:hAnsi="Sylexiad Sans Spaced Med"/>
                <w:sz w:val="28"/>
                <w:szCs w:val="28"/>
              </w:rPr>
              <w:t xml:space="preserve"> </w:t>
            </w:r>
            <w:bookmarkEnd w:id="52"/>
          </w:p>
        </w:tc>
      </w:tr>
      <w:tr w:rsidR="00DD6011" w:rsidRPr="00657FB8" w14:paraId="59D6BDA1" w14:textId="77777777" w:rsidTr="00FC755B">
        <w:trPr>
          <w:trHeight w:val="1170"/>
        </w:trPr>
        <w:tc>
          <w:tcPr>
            <w:tcW w:w="1881" w:type="dxa"/>
          </w:tcPr>
          <w:p w14:paraId="121131F5"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Derbyshire Police</w:t>
            </w:r>
          </w:p>
        </w:tc>
        <w:tc>
          <w:tcPr>
            <w:tcW w:w="7754" w:type="dxa"/>
            <w:gridSpan w:val="3"/>
          </w:tcPr>
          <w:p w14:paraId="38B635C2" w14:textId="77777777" w:rsidR="00DD6011" w:rsidRPr="00657FB8" w:rsidRDefault="00DD6011" w:rsidP="008971C8">
            <w:pPr>
              <w:pStyle w:val="ListParagraph"/>
              <w:numPr>
                <w:ilvl w:val="0"/>
                <w:numId w:val="64"/>
              </w:numPr>
              <w:rPr>
                <w:rFonts w:ascii="Sylexiad Sans Spaced Med" w:hAnsi="Sylexiad Sans Spaced Med"/>
                <w:sz w:val="28"/>
                <w:szCs w:val="28"/>
              </w:rPr>
            </w:pPr>
            <w:r w:rsidRPr="00657FB8">
              <w:rPr>
                <w:rFonts w:ascii="Sylexiad Sans Spaced Med" w:hAnsi="Sylexiad Sans Spaced Med" w:cs="Calibri"/>
                <w:color w:val="000000"/>
                <w:sz w:val="28"/>
                <w:szCs w:val="28"/>
                <w:shd w:val="clear" w:color="auto" w:fill="FFFFFF"/>
              </w:rPr>
              <w:t>999 for emergencies or 101 for non-emergencies</w:t>
            </w:r>
            <w:r w:rsidRPr="00657FB8">
              <w:rPr>
                <w:rFonts w:ascii="Sylexiad Sans Spaced Med" w:hAnsi="Sylexiad Sans Spaced Med"/>
                <w:sz w:val="28"/>
                <w:szCs w:val="28"/>
              </w:rPr>
              <w:t xml:space="preserve"> </w:t>
            </w:r>
          </w:p>
          <w:p w14:paraId="41391E55" w14:textId="77777777" w:rsidR="00DD6011" w:rsidRPr="00657FB8" w:rsidRDefault="00DD6011" w:rsidP="008971C8">
            <w:pPr>
              <w:pStyle w:val="ListParagraph"/>
              <w:numPr>
                <w:ilvl w:val="0"/>
                <w:numId w:val="64"/>
              </w:numPr>
              <w:rPr>
                <w:rFonts w:ascii="Sylexiad Sans Spaced Med" w:hAnsi="Sylexiad Sans Spaced Med"/>
                <w:sz w:val="28"/>
                <w:szCs w:val="28"/>
              </w:rPr>
            </w:pPr>
            <w:r w:rsidRPr="00657FB8">
              <w:rPr>
                <w:rFonts w:ascii="Sylexiad Sans Spaced Med" w:hAnsi="Sylexiad Sans Spaced Med"/>
                <w:sz w:val="28"/>
                <w:szCs w:val="28"/>
              </w:rPr>
              <w:t>Mandatory reporting of Female Genital Mutilation (FGM) via 101</w:t>
            </w:r>
          </w:p>
          <w:p w14:paraId="7F9A3456" w14:textId="196F6D6F" w:rsidR="00DD6011" w:rsidRPr="00657FB8" w:rsidRDefault="00DD6011" w:rsidP="008971C8">
            <w:pPr>
              <w:pStyle w:val="ListParagraph"/>
              <w:numPr>
                <w:ilvl w:val="0"/>
                <w:numId w:val="64"/>
              </w:numPr>
              <w:rPr>
                <w:rFonts w:ascii="Sylexiad Sans Spaced Med" w:hAnsi="Sylexiad Sans Spaced Med"/>
                <w:sz w:val="28"/>
                <w:szCs w:val="28"/>
              </w:rPr>
            </w:pPr>
            <w:r w:rsidRPr="00657FB8">
              <w:rPr>
                <w:rFonts w:ascii="Sylexiad Sans Spaced Med" w:hAnsi="Sylexiad Sans Spaced Med"/>
                <w:sz w:val="28"/>
                <w:szCs w:val="28"/>
              </w:rPr>
              <w:t xml:space="preserve">School/College Police Safer neighbourhood team or link officer Also see </w:t>
            </w:r>
            <w:hyperlink r:id="rId82" w:history="1">
              <w:r w:rsidRPr="00657FB8">
                <w:rPr>
                  <w:rStyle w:val="Hyperlink"/>
                  <w:rFonts w:ascii="Sylexiad Sans Spaced Med" w:hAnsi="Sylexiad Sans Spaced Med"/>
                  <w:i/>
                  <w:iCs/>
                  <w:sz w:val="28"/>
                  <w:szCs w:val="28"/>
                </w:rPr>
                <w:t>When to call the police – guidance for schools and colleges</w:t>
              </w:r>
            </w:hyperlink>
          </w:p>
        </w:tc>
      </w:tr>
      <w:tr w:rsidR="00DD6011" w:rsidRPr="00657FB8" w14:paraId="12153AD6" w14:textId="77777777" w:rsidTr="00FC755B">
        <w:trPr>
          <w:trHeight w:val="1775"/>
        </w:trPr>
        <w:tc>
          <w:tcPr>
            <w:tcW w:w="1881" w:type="dxa"/>
          </w:tcPr>
          <w:p w14:paraId="1E35A308"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lastRenderedPageBreak/>
              <w:t>Prevent (radicalisation and extremism)</w:t>
            </w:r>
          </w:p>
        </w:tc>
        <w:tc>
          <w:tcPr>
            <w:tcW w:w="7754" w:type="dxa"/>
            <w:gridSpan w:val="3"/>
          </w:tcPr>
          <w:p w14:paraId="0ABC1FB5" w14:textId="77777777" w:rsidR="00DD6011" w:rsidRPr="00657FB8" w:rsidRDefault="00DD6011" w:rsidP="008971C8">
            <w:pPr>
              <w:pStyle w:val="ListParagraph"/>
              <w:numPr>
                <w:ilvl w:val="0"/>
                <w:numId w:val="76"/>
              </w:numPr>
              <w:rPr>
                <w:rFonts w:ascii="Sylexiad Sans Spaced Med" w:hAnsi="Sylexiad Sans Spaced Med"/>
                <w:sz w:val="28"/>
                <w:szCs w:val="28"/>
              </w:rPr>
            </w:pPr>
            <w:r w:rsidRPr="00657FB8">
              <w:rPr>
                <w:rFonts w:ascii="Sylexiad Sans Spaced Med" w:hAnsi="Sylexiad Sans Spaced Med"/>
                <w:sz w:val="28"/>
                <w:szCs w:val="28"/>
              </w:rPr>
              <w:t xml:space="preserve">For advice contact the Local Authority Prevent Team: </w:t>
            </w:r>
          </w:p>
          <w:p w14:paraId="6E192643" w14:textId="77777777" w:rsidR="00DD6011" w:rsidRPr="00657FB8" w:rsidRDefault="00DD6011" w:rsidP="00FC755B">
            <w:pPr>
              <w:pStyle w:val="ListParagraph"/>
              <w:rPr>
                <w:rFonts w:ascii="Sylexiad Sans Spaced Med" w:hAnsi="Sylexiad Sans Spaced Med"/>
                <w:sz w:val="28"/>
                <w:szCs w:val="28"/>
              </w:rPr>
            </w:pPr>
            <w:r w:rsidRPr="00657FB8">
              <w:rPr>
                <w:rFonts w:ascii="Sylexiad Sans Spaced Med" w:hAnsi="Sylexiad Sans Spaced Med"/>
                <w:sz w:val="28"/>
                <w:szCs w:val="28"/>
              </w:rPr>
              <w:t xml:space="preserve">Derbyshire - 01629 535646 or </w:t>
            </w:r>
            <w:hyperlink r:id="rId83" w:history="1">
              <w:r w:rsidRPr="00657FB8">
                <w:rPr>
                  <w:rStyle w:val="Hyperlink"/>
                  <w:rFonts w:ascii="Sylexiad Sans Spaced Med" w:hAnsi="Sylexiad Sans Spaced Med"/>
                  <w:sz w:val="28"/>
                  <w:szCs w:val="28"/>
                </w:rPr>
                <w:t>prevent@derbyshire.gov.uk</w:t>
              </w:r>
            </w:hyperlink>
            <w:r w:rsidRPr="00657FB8">
              <w:rPr>
                <w:rFonts w:ascii="Sylexiad Sans Spaced Med" w:hAnsi="Sylexiad Sans Spaced Med"/>
                <w:sz w:val="28"/>
                <w:szCs w:val="28"/>
              </w:rPr>
              <w:t xml:space="preserve"> </w:t>
            </w:r>
          </w:p>
          <w:p w14:paraId="55DDCB6E" w14:textId="77777777" w:rsidR="00DD6011" w:rsidRPr="00657FB8" w:rsidRDefault="00DD6011" w:rsidP="00FC755B">
            <w:pPr>
              <w:pStyle w:val="ListParagraph"/>
              <w:rPr>
                <w:rFonts w:ascii="Sylexiad Sans Spaced Med" w:hAnsi="Sylexiad Sans Spaced Med"/>
                <w:sz w:val="28"/>
                <w:szCs w:val="28"/>
              </w:rPr>
            </w:pPr>
            <w:r w:rsidRPr="00657FB8">
              <w:rPr>
                <w:rFonts w:ascii="Sylexiad Sans Spaced Med" w:hAnsi="Sylexiad Sans Spaced Med"/>
                <w:sz w:val="28"/>
                <w:szCs w:val="28"/>
              </w:rPr>
              <w:t xml:space="preserve">Derby - </w:t>
            </w:r>
            <w:hyperlink r:id="rId84" w:history="1">
              <w:r w:rsidRPr="00657FB8">
                <w:rPr>
                  <w:rStyle w:val="Hyperlink"/>
                  <w:rFonts w:ascii="Sylexiad Sans Spaced Med" w:hAnsi="Sylexiad Sans Spaced Med"/>
                  <w:sz w:val="28"/>
                  <w:szCs w:val="28"/>
                </w:rPr>
                <w:t>Prevent@derby.gov.uk</w:t>
              </w:r>
            </w:hyperlink>
            <w:r w:rsidRPr="00657FB8">
              <w:rPr>
                <w:rFonts w:ascii="Sylexiad Sans Spaced Med" w:hAnsi="Sylexiad Sans Spaced Med"/>
                <w:sz w:val="28"/>
                <w:szCs w:val="28"/>
              </w:rPr>
              <w:t xml:space="preserve"> </w:t>
            </w:r>
          </w:p>
          <w:p w14:paraId="38D214CD" w14:textId="77777777" w:rsidR="00DD6011" w:rsidRPr="00657FB8" w:rsidRDefault="00DD6011" w:rsidP="008971C8">
            <w:pPr>
              <w:pStyle w:val="ListParagraph"/>
              <w:numPr>
                <w:ilvl w:val="0"/>
                <w:numId w:val="64"/>
              </w:numPr>
              <w:rPr>
                <w:rFonts w:ascii="Sylexiad Sans Spaced Med" w:hAnsi="Sylexiad Sans Spaced Med"/>
                <w:sz w:val="28"/>
                <w:szCs w:val="28"/>
              </w:rPr>
            </w:pPr>
            <w:r w:rsidRPr="00657FB8">
              <w:rPr>
                <w:rFonts w:ascii="Sylexiad Sans Spaced Med" w:hAnsi="Sylexiad Sans Spaced Med" w:cs="Calibri"/>
                <w:color w:val="000000"/>
                <w:sz w:val="28"/>
                <w:szCs w:val="28"/>
                <w:shd w:val="clear" w:color="auto" w:fill="FFFFFF"/>
              </w:rPr>
              <w:t>Police Prevent (radicalisation/extremism) Team on 101 or directly via 0300 1228694</w:t>
            </w:r>
            <w:r w:rsidRPr="00657FB8">
              <w:rPr>
                <w:rFonts w:ascii="Sylexiad Sans Spaced Med" w:hAnsi="Sylexiad Sans Spaced Med"/>
                <w:sz w:val="28"/>
                <w:szCs w:val="28"/>
              </w:rPr>
              <w:t xml:space="preserve">. For emergencies phone 999. See Refer someone to the </w:t>
            </w:r>
            <w:hyperlink r:id="rId85" w:history="1">
              <w:r w:rsidRPr="00657FB8">
                <w:rPr>
                  <w:rStyle w:val="Hyperlink"/>
                  <w:rFonts w:ascii="Sylexiad Sans Spaced Med" w:hAnsi="Sylexiad Sans Spaced Med"/>
                  <w:sz w:val="28"/>
                  <w:szCs w:val="28"/>
                </w:rPr>
                <w:t>Derbyshire Prevent Team</w:t>
              </w:r>
            </w:hyperlink>
            <w:r w:rsidRPr="00657FB8">
              <w:rPr>
                <w:rFonts w:ascii="Sylexiad Sans Spaced Med" w:hAnsi="Sylexiad Sans Spaced Med"/>
                <w:sz w:val="28"/>
                <w:szCs w:val="28"/>
              </w:rPr>
              <w:t xml:space="preserve"> (Derbyshire Constabulary)  </w:t>
            </w:r>
          </w:p>
          <w:p w14:paraId="6E74CE24" w14:textId="77777777" w:rsidR="00DD6011" w:rsidRPr="00657FB8" w:rsidRDefault="00DD6011" w:rsidP="008971C8">
            <w:pPr>
              <w:pStyle w:val="ListParagraph"/>
              <w:numPr>
                <w:ilvl w:val="0"/>
                <w:numId w:val="76"/>
              </w:numPr>
              <w:shd w:val="clear" w:color="auto" w:fill="FFFFFF"/>
              <w:spacing w:after="75"/>
              <w:rPr>
                <w:rFonts w:ascii="Sylexiad Sans Spaced Med" w:eastAsia="Times New Roman" w:hAnsi="Sylexiad Sans Spaced Med" w:cs="Arial"/>
                <w:color w:val="0B0C0C"/>
                <w:sz w:val="28"/>
                <w:szCs w:val="28"/>
                <w:lang w:eastAsia="en-GB"/>
              </w:rPr>
            </w:pPr>
            <w:r w:rsidRPr="00657FB8">
              <w:rPr>
                <w:rFonts w:ascii="Sylexiad Sans Spaced Med" w:hAnsi="Sylexiad Sans Spaced Med" w:cs="Calibri"/>
                <w:color w:val="000000"/>
                <w:sz w:val="28"/>
                <w:szCs w:val="28"/>
                <w:shd w:val="clear" w:color="auto" w:fill="FFFFFF"/>
              </w:rPr>
              <w:t xml:space="preserve">Reporting extremism concerns about an adult working in an education setting </w:t>
            </w:r>
            <w:r w:rsidRPr="00657FB8">
              <w:rPr>
                <w:rFonts w:ascii="Sylexiad Sans Spaced Med" w:eastAsia="Times New Roman" w:hAnsi="Sylexiad Sans Spaced Med" w:cstheme="minorHAnsi"/>
                <w:color w:val="0B0C0C"/>
                <w:sz w:val="28"/>
                <w:szCs w:val="28"/>
                <w:lang w:eastAsia="en-GB"/>
              </w:rPr>
              <w:t>submit the details at </w:t>
            </w:r>
            <w:hyperlink r:id="rId86" w:history="1">
              <w:r w:rsidRPr="00657FB8">
                <w:rPr>
                  <w:rFonts w:ascii="Sylexiad Sans Spaced Med" w:eastAsia="Times New Roman" w:hAnsi="Sylexiad Sans Spaced Med" w:cstheme="minorHAnsi"/>
                  <w:color w:val="1D70B8"/>
                  <w:sz w:val="28"/>
                  <w:szCs w:val="28"/>
                  <w:u w:val="single"/>
                  <w:lang w:eastAsia="en-GB"/>
                </w:rPr>
                <w:t>report extremism in education</w:t>
              </w:r>
            </w:hyperlink>
            <w:r w:rsidRPr="00657FB8">
              <w:rPr>
                <w:rFonts w:ascii="Sylexiad Sans Spaced Med" w:eastAsia="Times New Roman" w:hAnsi="Sylexiad Sans Spaced Med" w:cstheme="minorHAnsi"/>
                <w:color w:val="0B0C0C"/>
                <w:sz w:val="28"/>
                <w:szCs w:val="28"/>
                <w:lang w:eastAsia="en-GB"/>
              </w:rPr>
              <w:t xml:space="preserve"> </w:t>
            </w:r>
          </w:p>
        </w:tc>
      </w:tr>
      <w:tr w:rsidR="00DD6011" w:rsidRPr="00657FB8" w14:paraId="3E502DDC" w14:textId="77777777" w:rsidTr="00FC755B">
        <w:trPr>
          <w:trHeight w:val="2942"/>
        </w:trPr>
        <w:tc>
          <w:tcPr>
            <w:tcW w:w="1881" w:type="dxa"/>
          </w:tcPr>
          <w:p w14:paraId="537ECBAE" w14:textId="77777777" w:rsidR="00DD6011" w:rsidRPr="00657FB8" w:rsidRDefault="00DD6011" w:rsidP="00FC755B">
            <w:pPr>
              <w:rPr>
                <w:rFonts w:ascii="Sylexiad Sans Spaced Med" w:hAnsi="Sylexiad Sans Spaced Med"/>
                <w:b/>
                <w:bCs/>
                <w:sz w:val="28"/>
                <w:szCs w:val="28"/>
              </w:rPr>
            </w:pPr>
            <w:bookmarkStart w:id="53" w:name="_Hlk111045352"/>
            <w:r w:rsidRPr="00657FB8">
              <w:rPr>
                <w:rFonts w:ascii="Sylexiad Sans Spaced Med" w:hAnsi="Sylexiad Sans Spaced Med"/>
                <w:b/>
                <w:bCs/>
                <w:sz w:val="28"/>
                <w:szCs w:val="28"/>
              </w:rPr>
              <w:t xml:space="preserve">Children absent from education </w:t>
            </w:r>
          </w:p>
        </w:tc>
        <w:tc>
          <w:tcPr>
            <w:tcW w:w="3650" w:type="dxa"/>
            <w:gridSpan w:val="2"/>
          </w:tcPr>
          <w:p w14:paraId="5DBC2CAE" w14:textId="77777777" w:rsidR="00DD6011" w:rsidRPr="00657FB8" w:rsidRDefault="00DD6011" w:rsidP="008971C8">
            <w:pPr>
              <w:pStyle w:val="ListParagraph"/>
              <w:numPr>
                <w:ilvl w:val="0"/>
                <w:numId w:val="73"/>
              </w:numPr>
              <w:ind w:left="360"/>
              <w:rPr>
                <w:rFonts w:ascii="Sylexiad Sans Spaced Med" w:hAnsi="Sylexiad Sans Spaced Med" w:cs="Calibri"/>
                <w:sz w:val="28"/>
                <w:szCs w:val="28"/>
                <w:shd w:val="clear" w:color="auto" w:fill="FFFFFF"/>
              </w:rPr>
            </w:pPr>
            <w:hyperlink r:id="rId87" w:history="1">
              <w:r w:rsidRPr="00657FB8">
                <w:rPr>
                  <w:rStyle w:val="Hyperlink"/>
                  <w:rFonts w:ascii="Sylexiad Sans Spaced Med" w:hAnsi="Sylexiad Sans Spaced Med" w:cs="Calibri"/>
                  <w:sz w:val="28"/>
                  <w:szCs w:val="28"/>
                  <w:shd w:val="clear" w:color="auto" w:fill="FFFFFF"/>
                </w:rPr>
                <w:t>Derby Education Welfare Service</w:t>
              </w:r>
            </w:hyperlink>
            <w:r w:rsidRPr="00657FB8">
              <w:rPr>
                <w:rFonts w:ascii="Sylexiad Sans Spaced Med" w:hAnsi="Sylexiad Sans Spaced Med" w:cs="Calibri"/>
                <w:sz w:val="28"/>
                <w:szCs w:val="28"/>
                <w:shd w:val="clear" w:color="auto" w:fill="FFFFFF"/>
              </w:rPr>
              <w:t xml:space="preserve"> (EWS) </w:t>
            </w:r>
          </w:p>
          <w:p w14:paraId="170AF078" w14:textId="77777777" w:rsidR="00DD6011" w:rsidRPr="00657FB8" w:rsidRDefault="00DD6011" w:rsidP="008971C8">
            <w:pPr>
              <w:pStyle w:val="ListParagraph"/>
              <w:numPr>
                <w:ilvl w:val="0"/>
                <w:numId w:val="73"/>
              </w:numPr>
              <w:ind w:left="360"/>
              <w:rPr>
                <w:rFonts w:ascii="Sylexiad Sans Spaced Med" w:hAnsi="Sylexiad Sans Spaced Med" w:cs="Calibri"/>
                <w:sz w:val="28"/>
                <w:szCs w:val="28"/>
                <w:shd w:val="clear" w:color="auto" w:fill="FFFFFF"/>
              </w:rPr>
            </w:pPr>
            <w:hyperlink r:id="rId88" w:anchor="page-1" w:history="1">
              <w:r w:rsidRPr="00657FB8">
                <w:rPr>
                  <w:rStyle w:val="Hyperlink"/>
                  <w:rFonts w:ascii="Sylexiad Sans Spaced Med" w:hAnsi="Sylexiad Sans Spaced Med" w:cs="Calibri"/>
                  <w:sz w:val="28"/>
                  <w:szCs w:val="28"/>
                  <w:shd w:val="clear" w:color="auto" w:fill="FFFFFF"/>
                </w:rPr>
                <w:t>Elective home education</w:t>
              </w:r>
            </w:hyperlink>
            <w:r w:rsidRPr="00657FB8">
              <w:rPr>
                <w:rFonts w:ascii="Sylexiad Sans Spaced Med" w:hAnsi="Sylexiad Sans Spaced Med" w:cs="Calibri"/>
                <w:sz w:val="28"/>
                <w:szCs w:val="28"/>
                <w:shd w:val="clear" w:color="auto" w:fill="FFFFFF"/>
              </w:rPr>
              <w:t xml:space="preserve"> (EHE)</w:t>
            </w:r>
            <w:r w:rsidRPr="00657FB8">
              <w:rPr>
                <w:rFonts w:ascii="Sylexiad Sans Spaced Med" w:hAnsi="Sylexiad Sans Spaced Med"/>
                <w:sz w:val="28"/>
                <w:szCs w:val="28"/>
              </w:rPr>
              <w:t xml:space="preserve"> </w:t>
            </w:r>
          </w:p>
          <w:p w14:paraId="19B7FC98" w14:textId="77777777" w:rsidR="00DD6011" w:rsidRPr="00657FB8" w:rsidRDefault="00DD6011" w:rsidP="008971C8">
            <w:pPr>
              <w:pStyle w:val="ListParagraph"/>
              <w:numPr>
                <w:ilvl w:val="0"/>
                <w:numId w:val="73"/>
              </w:numPr>
              <w:ind w:left="360"/>
              <w:rPr>
                <w:rFonts w:ascii="Sylexiad Sans Spaced Med" w:hAnsi="Sylexiad Sans Spaced Med" w:cs="Calibri"/>
                <w:color w:val="000000"/>
                <w:sz w:val="28"/>
                <w:szCs w:val="28"/>
                <w:shd w:val="clear" w:color="auto" w:fill="FFFFFF"/>
              </w:rPr>
            </w:pPr>
            <w:hyperlink r:id="rId89" w:history="1">
              <w:r w:rsidRPr="00657FB8">
                <w:rPr>
                  <w:rStyle w:val="Hyperlink"/>
                  <w:rFonts w:ascii="Sylexiad Sans Spaced Med" w:hAnsi="Sylexiad Sans Spaced Med" w:cs="Calibri"/>
                  <w:sz w:val="28"/>
                  <w:szCs w:val="28"/>
                  <w:shd w:val="clear" w:color="auto" w:fill="FFFFFF"/>
                </w:rPr>
                <w:t>Children missing education</w:t>
              </w:r>
            </w:hyperlink>
            <w:r w:rsidRPr="00657FB8">
              <w:rPr>
                <w:rFonts w:ascii="Sylexiad Sans Spaced Med" w:hAnsi="Sylexiad Sans Spaced Med" w:cs="Calibri"/>
                <w:color w:val="000000"/>
                <w:sz w:val="28"/>
                <w:szCs w:val="28"/>
                <w:shd w:val="clear" w:color="auto" w:fill="FFFFFF"/>
              </w:rPr>
              <w:t xml:space="preserve"> (CME)</w:t>
            </w:r>
          </w:p>
        </w:tc>
        <w:tc>
          <w:tcPr>
            <w:tcW w:w="4104" w:type="dxa"/>
          </w:tcPr>
          <w:p w14:paraId="47AFF4EE" w14:textId="77777777" w:rsidR="00DD6011" w:rsidRPr="00657FB8" w:rsidRDefault="00DD6011" w:rsidP="008971C8">
            <w:pPr>
              <w:pStyle w:val="ListParagraph"/>
              <w:numPr>
                <w:ilvl w:val="0"/>
                <w:numId w:val="74"/>
              </w:numPr>
              <w:rPr>
                <w:rFonts w:ascii="Sylexiad Sans Spaced Med" w:hAnsi="Sylexiad Sans Spaced Med"/>
                <w:color w:val="7030A0"/>
                <w:sz w:val="28"/>
                <w:szCs w:val="28"/>
              </w:rPr>
            </w:pPr>
            <w:hyperlink r:id="rId90" w:history="1">
              <w:r w:rsidRPr="00657FB8">
                <w:rPr>
                  <w:rStyle w:val="Hyperlink"/>
                  <w:rFonts w:ascii="Sylexiad Sans Spaced Med" w:hAnsi="Sylexiad Sans Spaced Med"/>
                  <w:sz w:val="28"/>
                  <w:szCs w:val="28"/>
                </w:rPr>
                <w:t>Derbyshire Education Welfare Services</w:t>
              </w:r>
            </w:hyperlink>
            <w:r w:rsidRPr="00657FB8">
              <w:rPr>
                <w:rFonts w:ascii="Sylexiad Sans Spaced Med" w:hAnsi="Sylexiad Sans Spaced Med"/>
                <w:color w:val="7030A0"/>
                <w:sz w:val="28"/>
                <w:szCs w:val="28"/>
              </w:rPr>
              <w:t xml:space="preserve"> </w:t>
            </w:r>
          </w:p>
          <w:p w14:paraId="445416D7" w14:textId="77777777" w:rsidR="00DD6011" w:rsidRPr="00657FB8" w:rsidRDefault="00DD6011" w:rsidP="008971C8">
            <w:pPr>
              <w:pStyle w:val="ListParagraph"/>
              <w:numPr>
                <w:ilvl w:val="0"/>
                <w:numId w:val="74"/>
              </w:numPr>
              <w:rPr>
                <w:rFonts w:ascii="Sylexiad Sans Spaced Med" w:hAnsi="Sylexiad Sans Spaced Med"/>
                <w:sz w:val="28"/>
                <w:szCs w:val="28"/>
              </w:rPr>
            </w:pPr>
            <w:hyperlink r:id="rId91" w:history="1">
              <w:r w:rsidRPr="00657FB8">
                <w:rPr>
                  <w:rStyle w:val="Hyperlink"/>
                  <w:rFonts w:ascii="Sylexiad Sans Spaced Med" w:hAnsi="Sylexiad Sans Spaced Med"/>
                  <w:sz w:val="28"/>
                  <w:szCs w:val="28"/>
                </w:rPr>
                <w:t>Elective home education</w:t>
              </w:r>
            </w:hyperlink>
            <w:r w:rsidRPr="00657FB8">
              <w:rPr>
                <w:rFonts w:ascii="Sylexiad Sans Spaced Med" w:hAnsi="Sylexiad Sans Spaced Med"/>
                <w:sz w:val="28"/>
                <w:szCs w:val="28"/>
              </w:rPr>
              <w:t xml:space="preserve"> (EHE)</w:t>
            </w:r>
          </w:p>
          <w:p w14:paraId="68FD21C6" w14:textId="77777777" w:rsidR="00DD6011" w:rsidRPr="00657FB8" w:rsidRDefault="00DD6011" w:rsidP="008971C8">
            <w:pPr>
              <w:pStyle w:val="ListParagraph"/>
              <w:numPr>
                <w:ilvl w:val="0"/>
                <w:numId w:val="74"/>
              </w:numPr>
              <w:rPr>
                <w:rFonts w:ascii="Sylexiad Sans Spaced Med" w:hAnsi="Sylexiad Sans Spaced Med"/>
                <w:i/>
                <w:iCs/>
                <w:sz w:val="28"/>
                <w:szCs w:val="28"/>
              </w:rPr>
            </w:pPr>
            <w:hyperlink r:id="rId92" w:history="1">
              <w:r w:rsidRPr="00657FB8">
                <w:rPr>
                  <w:rStyle w:val="Hyperlink"/>
                  <w:rFonts w:ascii="Sylexiad Sans Spaced Med" w:hAnsi="Sylexiad Sans Spaced Med"/>
                  <w:sz w:val="28"/>
                  <w:szCs w:val="28"/>
                </w:rPr>
                <w:t>Children missing education</w:t>
              </w:r>
            </w:hyperlink>
            <w:r w:rsidRPr="00657FB8">
              <w:rPr>
                <w:rFonts w:ascii="Sylexiad Sans Spaced Med" w:hAnsi="Sylexiad Sans Spaced Med"/>
                <w:sz w:val="28"/>
                <w:szCs w:val="28"/>
              </w:rPr>
              <w:t xml:space="preserve"> (CME)</w:t>
            </w:r>
          </w:p>
          <w:p w14:paraId="5205A9CE" w14:textId="77777777" w:rsidR="00DD6011" w:rsidRPr="00657FB8" w:rsidRDefault="00DD6011" w:rsidP="008971C8">
            <w:pPr>
              <w:pStyle w:val="ListParagraph"/>
              <w:numPr>
                <w:ilvl w:val="0"/>
                <w:numId w:val="74"/>
              </w:numPr>
              <w:rPr>
                <w:rFonts w:ascii="Sylexiad Sans Spaced Med" w:hAnsi="Sylexiad Sans Spaced Med"/>
                <w:i/>
                <w:iCs/>
                <w:sz w:val="28"/>
                <w:szCs w:val="28"/>
              </w:rPr>
            </w:pPr>
            <w:r w:rsidRPr="00657FB8">
              <w:rPr>
                <w:rFonts w:ascii="Sylexiad Sans Spaced Med" w:hAnsi="Sylexiad Sans Spaced Med"/>
                <w:sz w:val="28"/>
                <w:szCs w:val="28"/>
              </w:rPr>
              <w:t xml:space="preserve">See </w:t>
            </w:r>
            <w:hyperlink r:id="rId93" w:history="1">
              <w:r w:rsidRPr="00657FB8">
                <w:rPr>
                  <w:rStyle w:val="Hyperlink"/>
                  <w:rFonts w:ascii="Sylexiad Sans Spaced Med" w:hAnsi="Sylexiad Sans Spaced Med"/>
                  <w:sz w:val="28"/>
                  <w:szCs w:val="28"/>
                </w:rPr>
                <w:t>Children missing from education</w:t>
              </w:r>
            </w:hyperlink>
            <w:r w:rsidRPr="00657FB8">
              <w:rPr>
                <w:rFonts w:ascii="Sylexiad Sans Spaced Med" w:hAnsi="Sylexiad Sans Spaced Med"/>
                <w:sz w:val="28"/>
                <w:szCs w:val="28"/>
              </w:rPr>
              <w:t xml:space="preserve"> for further information on guidance, policies and procedures relating to school age children missing from education</w:t>
            </w:r>
          </w:p>
        </w:tc>
      </w:tr>
      <w:bookmarkEnd w:id="53"/>
      <w:tr w:rsidR="00DD6011" w:rsidRPr="00657FB8" w14:paraId="7A287F5F" w14:textId="77777777" w:rsidTr="00FC755B">
        <w:tc>
          <w:tcPr>
            <w:tcW w:w="1881" w:type="dxa"/>
          </w:tcPr>
          <w:p w14:paraId="24FC2B96"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Virtual School for Looked After Children</w:t>
            </w:r>
          </w:p>
        </w:tc>
        <w:tc>
          <w:tcPr>
            <w:tcW w:w="3650" w:type="dxa"/>
            <w:gridSpan w:val="2"/>
          </w:tcPr>
          <w:p w14:paraId="7920EB16" w14:textId="77777777" w:rsidR="00DD6011" w:rsidRPr="00657FB8" w:rsidRDefault="00DD6011" w:rsidP="008971C8">
            <w:pPr>
              <w:pStyle w:val="ListParagraph"/>
              <w:numPr>
                <w:ilvl w:val="0"/>
                <w:numId w:val="65"/>
              </w:numPr>
              <w:rPr>
                <w:rFonts w:ascii="Sylexiad Sans Spaced Med" w:hAnsi="Sylexiad Sans Spaced Med" w:cs="Calibri"/>
                <w:color w:val="000000"/>
                <w:sz w:val="28"/>
                <w:szCs w:val="28"/>
                <w:shd w:val="clear" w:color="auto" w:fill="FFFFFF"/>
              </w:rPr>
            </w:pPr>
            <w:r w:rsidRPr="00657FB8">
              <w:rPr>
                <w:rFonts w:ascii="Sylexiad Sans Spaced Med" w:hAnsi="Sylexiad Sans Spaced Med" w:cs="Calibri"/>
                <w:color w:val="000000"/>
                <w:sz w:val="28"/>
                <w:szCs w:val="28"/>
                <w:shd w:val="clear" w:color="auto" w:fill="FFFFFF"/>
              </w:rPr>
              <w:t xml:space="preserve">Virtual School Head - 07812 301044 or </w:t>
            </w:r>
            <w:hyperlink r:id="rId94" w:history="1">
              <w:r w:rsidRPr="00657FB8">
                <w:rPr>
                  <w:rStyle w:val="Hyperlink"/>
                  <w:rFonts w:ascii="Sylexiad Sans Spaced Med" w:hAnsi="Sylexiad Sans Spaced Med" w:cs="Calibri"/>
                  <w:sz w:val="28"/>
                  <w:szCs w:val="28"/>
                  <w:shd w:val="clear" w:color="auto" w:fill="FFFFFF"/>
                </w:rPr>
                <w:t>graeme.ferguson@derby.gov.uk</w:t>
              </w:r>
            </w:hyperlink>
            <w:r w:rsidRPr="00657FB8">
              <w:rPr>
                <w:rFonts w:ascii="Sylexiad Sans Spaced Med" w:hAnsi="Sylexiad Sans Spaced Med" w:cs="Calibri"/>
                <w:color w:val="000000"/>
                <w:sz w:val="28"/>
                <w:szCs w:val="28"/>
                <w:shd w:val="clear" w:color="auto" w:fill="FFFFFF"/>
              </w:rPr>
              <w:t xml:space="preserve">              </w:t>
            </w:r>
          </w:p>
          <w:p w14:paraId="7EE7A3C6" w14:textId="1BCDC2AC" w:rsidR="00DD6011" w:rsidRPr="00657FB8" w:rsidRDefault="00DD6011" w:rsidP="008971C8">
            <w:pPr>
              <w:pStyle w:val="ListParagraph"/>
              <w:numPr>
                <w:ilvl w:val="0"/>
                <w:numId w:val="65"/>
              </w:numPr>
              <w:rPr>
                <w:rFonts w:ascii="Sylexiad Sans Spaced Med" w:hAnsi="Sylexiad Sans Spaced Med" w:cs="Calibri"/>
                <w:color w:val="000000"/>
                <w:sz w:val="28"/>
                <w:szCs w:val="28"/>
                <w:shd w:val="clear" w:color="auto" w:fill="FFFFFF"/>
              </w:rPr>
            </w:pPr>
            <w:r w:rsidRPr="00657FB8">
              <w:rPr>
                <w:rFonts w:ascii="Sylexiad Sans Spaced Med" w:hAnsi="Sylexiad Sans Spaced Med" w:cs="Calibri"/>
                <w:color w:val="000000"/>
                <w:sz w:val="28"/>
                <w:szCs w:val="28"/>
                <w:shd w:val="clear" w:color="auto" w:fill="FFFFFF"/>
              </w:rPr>
              <w:t xml:space="preserve">Specialist Education Support Officer for LAC </w:t>
            </w:r>
          </w:p>
        </w:tc>
        <w:tc>
          <w:tcPr>
            <w:tcW w:w="4104" w:type="dxa"/>
          </w:tcPr>
          <w:p w14:paraId="1782DBA4" w14:textId="77777777" w:rsidR="00DD6011" w:rsidRPr="00657FB8" w:rsidRDefault="00DD6011" w:rsidP="00FC755B">
            <w:pPr>
              <w:pStyle w:val="ListParagraph"/>
              <w:ind w:left="360"/>
              <w:rPr>
                <w:rFonts w:ascii="Sylexiad Sans Spaced Med" w:hAnsi="Sylexiad Sans Spaced Med"/>
                <w:sz w:val="28"/>
                <w:szCs w:val="28"/>
              </w:rPr>
            </w:pPr>
            <w:r w:rsidRPr="00657FB8">
              <w:rPr>
                <w:rFonts w:ascii="Sylexiad Sans Spaced Med" w:hAnsi="Sylexiad Sans Spaced Med"/>
                <w:sz w:val="28"/>
                <w:szCs w:val="28"/>
              </w:rPr>
              <w:t xml:space="preserve">Helen Moxon, Virtual School Headteacher 01629 538028 </w:t>
            </w:r>
            <w:hyperlink r:id="rId95" w:history="1">
              <w:r w:rsidRPr="00657FB8">
                <w:rPr>
                  <w:rStyle w:val="Hyperlink"/>
                  <w:rFonts w:ascii="Sylexiad Sans Spaced Med" w:hAnsi="Sylexiad Sans Spaced Med"/>
                  <w:sz w:val="28"/>
                  <w:szCs w:val="28"/>
                </w:rPr>
                <w:t>virtualschool@derbyshire.gov.uk</w:t>
              </w:r>
            </w:hyperlink>
            <w:r w:rsidRPr="00657FB8">
              <w:rPr>
                <w:rFonts w:ascii="Sylexiad Sans Spaced Med" w:hAnsi="Sylexiad Sans Spaced Med"/>
                <w:sz w:val="28"/>
                <w:szCs w:val="28"/>
              </w:rPr>
              <w:t xml:space="preserve">  </w:t>
            </w:r>
          </w:p>
          <w:p w14:paraId="1230EE09" w14:textId="4E227ACC" w:rsidR="00DD6011" w:rsidRPr="00657FB8" w:rsidRDefault="00DD6011" w:rsidP="008971C8">
            <w:pPr>
              <w:pStyle w:val="ListParagraph"/>
              <w:numPr>
                <w:ilvl w:val="0"/>
                <w:numId w:val="75"/>
              </w:numPr>
              <w:rPr>
                <w:rFonts w:ascii="Sylexiad Sans Spaced Med" w:hAnsi="Sylexiad Sans Spaced Med"/>
                <w:sz w:val="28"/>
                <w:szCs w:val="28"/>
              </w:rPr>
            </w:pPr>
            <w:r w:rsidRPr="00657FB8">
              <w:rPr>
                <w:rFonts w:ascii="Sylexiad Sans Spaced Med" w:hAnsi="Sylexiad Sans Spaced Med" w:cs="Calibri"/>
                <w:color w:val="000000"/>
                <w:sz w:val="28"/>
                <w:szCs w:val="28"/>
                <w:shd w:val="clear" w:color="auto" w:fill="FFFFFF"/>
              </w:rPr>
              <w:t xml:space="preserve">Specialist Education Support Officer for LAC or other role </w:t>
            </w:r>
          </w:p>
        </w:tc>
      </w:tr>
      <w:tr w:rsidR="00DD6011" w:rsidRPr="00657FB8" w14:paraId="4042A549" w14:textId="77777777" w:rsidTr="00FC755B">
        <w:tc>
          <w:tcPr>
            <w:tcW w:w="1881" w:type="dxa"/>
          </w:tcPr>
          <w:p w14:paraId="310ADFF3"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Domestic Abuse </w:t>
            </w:r>
          </w:p>
        </w:tc>
        <w:tc>
          <w:tcPr>
            <w:tcW w:w="3590" w:type="dxa"/>
          </w:tcPr>
          <w:p w14:paraId="093E4C37" w14:textId="77777777" w:rsidR="00DD6011" w:rsidRPr="00657FB8" w:rsidRDefault="00DD6011" w:rsidP="008971C8">
            <w:pPr>
              <w:pStyle w:val="ListParagraph"/>
              <w:numPr>
                <w:ilvl w:val="0"/>
                <w:numId w:val="67"/>
              </w:numPr>
              <w:rPr>
                <w:rFonts w:ascii="Sylexiad Sans Spaced Med" w:eastAsia="Times New Roman" w:hAnsi="Sylexiad Sans Spaced Med"/>
                <w:color w:val="000000" w:themeColor="text1"/>
                <w:kern w:val="24"/>
                <w:sz w:val="28"/>
                <w:szCs w:val="28"/>
                <w:lang w:eastAsia="en-GB"/>
              </w:rPr>
            </w:pPr>
            <w:hyperlink r:id="rId96" w:history="1">
              <w:r w:rsidRPr="00657FB8">
                <w:rPr>
                  <w:rStyle w:val="Hyperlink"/>
                  <w:rFonts w:ascii="Sylexiad Sans Spaced Med" w:hAnsi="Sylexiad Sans Spaced Med"/>
                  <w:iCs/>
                  <w:sz w:val="28"/>
                  <w:szCs w:val="28"/>
                  <w:lang w:val="en-US"/>
                </w:rPr>
                <w:t xml:space="preserve">Safer Derby City </w:t>
              </w:r>
            </w:hyperlink>
            <w:r w:rsidRPr="00657FB8">
              <w:rPr>
                <w:rFonts w:ascii="Sylexiad Sans Spaced Med" w:eastAsia="Times New Roman" w:hAnsi="Sylexiad Sans Spaced Med"/>
                <w:color w:val="000000" w:themeColor="text1"/>
                <w:kern w:val="24"/>
                <w:sz w:val="28"/>
                <w:szCs w:val="28"/>
                <w:lang w:eastAsia="en-GB"/>
              </w:rPr>
              <w:t xml:space="preserve"> </w:t>
            </w:r>
          </w:p>
          <w:p w14:paraId="35FE92C7" w14:textId="77777777" w:rsidR="00DD6011" w:rsidRPr="00657FB8" w:rsidRDefault="00DD6011" w:rsidP="008971C8">
            <w:pPr>
              <w:pStyle w:val="ListParagraph"/>
              <w:numPr>
                <w:ilvl w:val="0"/>
                <w:numId w:val="67"/>
              </w:numPr>
              <w:rPr>
                <w:rFonts w:ascii="Sylexiad Sans Spaced Med" w:hAnsi="Sylexiad Sans Spaced Med"/>
                <w:iCs/>
                <w:sz w:val="28"/>
                <w:szCs w:val="28"/>
              </w:rPr>
            </w:pPr>
            <w:r w:rsidRPr="00657FB8">
              <w:rPr>
                <w:rFonts w:ascii="Sylexiad Sans Spaced Med" w:hAnsi="Sylexiad Sans Spaced Med"/>
                <w:iCs/>
                <w:sz w:val="28"/>
                <w:szCs w:val="28"/>
              </w:rPr>
              <w:t xml:space="preserve">Derbyshire constabulary - information and advice about domestic abuse </w:t>
            </w:r>
            <w:hyperlink r:id="rId97" w:history="1">
              <w:r w:rsidRPr="00657FB8">
                <w:rPr>
                  <w:rStyle w:val="Hyperlink"/>
                  <w:rFonts w:ascii="Sylexiad Sans Spaced Med" w:hAnsi="Sylexiad Sans Spaced Med"/>
                  <w:iCs/>
                  <w:sz w:val="28"/>
                  <w:szCs w:val="28"/>
                </w:rPr>
                <w:t>webpages</w:t>
              </w:r>
            </w:hyperlink>
          </w:p>
        </w:tc>
        <w:tc>
          <w:tcPr>
            <w:tcW w:w="4164" w:type="dxa"/>
            <w:gridSpan w:val="2"/>
          </w:tcPr>
          <w:p w14:paraId="0251A9FF" w14:textId="77777777" w:rsidR="00DD6011" w:rsidRPr="00657FB8" w:rsidRDefault="00DD6011" w:rsidP="008971C8">
            <w:pPr>
              <w:pStyle w:val="ListParagraph"/>
              <w:numPr>
                <w:ilvl w:val="0"/>
                <w:numId w:val="66"/>
              </w:numPr>
              <w:rPr>
                <w:rFonts w:ascii="Sylexiad Sans Spaced Med" w:eastAsia="Times New Roman" w:hAnsi="Sylexiad Sans Spaced Med"/>
                <w:color w:val="000000" w:themeColor="text1"/>
                <w:kern w:val="24"/>
                <w:sz w:val="28"/>
                <w:szCs w:val="28"/>
                <w:lang w:eastAsia="en-GB"/>
              </w:rPr>
            </w:pPr>
            <w:r w:rsidRPr="00657FB8">
              <w:rPr>
                <w:rFonts w:ascii="Sylexiad Sans Spaced Med" w:hAnsi="Sylexiad Sans Spaced Med"/>
                <w:iCs/>
                <w:sz w:val="28"/>
                <w:szCs w:val="28"/>
                <w:lang w:val="en-US"/>
              </w:rPr>
              <w:t xml:space="preserve">Safer Derbyshire domestic abuse </w:t>
            </w:r>
            <w:hyperlink r:id="rId98" w:history="1">
              <w:r w:rsidRPr="00657FB8">
                <w:rPr>
                  <w:rStyle w:val="Hyperlink"/>
                  <w:rFonts w:ascii="Sylexiad Sans Spaced Med" w:hAnsi="Sylexiad Sans Spaced Med"/>
                  <w:iCs/>
                  <w:sz w:val="28"/>
                  <w:szCs w:val="28"/>
                  <w:lang w:val="en-US"/>
                </w:rPr>
                <w:t>webpage</w:t>
              </w:r>
            </w:hyperlink>
            <w:r w:rsidRPr="00657FB8">
              <w:rPr>
                <w:rFonts w:ascii="Sylexiad Sans Spaced Med" w:eastAsia="Times New Roman" w:hAnsi="Sylexiad Sans Spaced Med"/>
                <w:color w:val="000000" w:themeColor="text1"/>
                <w:kern w:val="24"/>
                <w:sz w:val="28"/>
                <w:szCs w:val="28"/>
                <w:lang w:eastAsia="en-GB"/>
              </w:rPr>
              <w:t xml:space="preserve"> </w:t>
            </w:r>
          </w:p>
          <w:p w14:paraId="11F35CFA" w14:textId="77777777" w:rsidR="00DD6011" w:rsidRPr="00657FB8" w:rsidRDefault="00DD6011" w:rsidP="008971C8">
            <w:pPr>
              <w:pStyle w:val="ListParagraph"/>
              <w:numPr>
                <w:ilvl w:val="0"/>
                <w:numId w:val="66"/>
              </w:numPr>
              <w:rPr>
                <w:rFonts w:ascii="Sylexiad Sans Spaced Med" w:hAnsi="Sylexiad Sans Spaced Med"/>
                <w:iCs/>
                <w:sz w:val="28"/>
                <w:szCs w:val="28"/>
              </w:rPr>
            </w:pPr>
            <w:r w:rsidRPr="00657FB8">
              <w:rPr>
                <w:rFonts w:ascii="Sylexiad Sans Spaced Med" w:hAnsi="Sylexiad Sans Spaced Med"/>
                <w:iCs/>
                <w:sz w:val="28"/>
                <w:szCs w:val="28"/>
              </w:rPr>
              <w:t xml:space="preserve">Derbyshire constabulary - information and advice about domestic abuse </w:t>
            </w:r>
            <w:hyperlink r:id="rId99" w:history="1">
              <w:r w:rsidRPr="00657FB8">
                <w:rPr>
                  <w:rStyle w:val="Hyperlink"/>
                  <w:rFonts w:ascii="Sylexiad Sans Spaced Med" w:hAnsi="Sylexiad Sans Spaced Med"/>
                  <w:iCs/>
                  <w:sz w:val="28"/>
                  <w:szCs w:val="28"/>
                </w:rPr>
                <w:t>webpages</w:t>
              </w:r>
            </w:hyperlink>
          </w:p>
        </w:tc>
      </w:tr>
      <w:tr w:rsidR="00DD6011" w:rsidRPr="00657FB8" w14:paraId="5F993012" w14:textId="77777777" w:rsidTr="00FC755B">
        <w:trPr>
          <w:trHeight w:val="636"/>
        </w:trPr>
        <w:tc>
          <w:tcPr>
            <w:tcW w:w="1881" w:type="dxa"/>
          </w:tcPr>
          <w:p w14:paraId="57CBB06B" w14:textId="77777777" w:rsidR="00DD6011" w:rsidRPr="00657FB8" w:rsidRDefault="00DD6011" w:rsidP="00FC755B">
            <w:pPr>
              <w:rPr>
                <w:rFonts w:ascii="Sylexiad Sans Spaced Med" w:hAnsi="Sylexiad Sans Spaced Med"/>
                <w:b/>
                <w:bCs/>
                <w:sz w:val="28"/>
                <w:szCs w:val="28"/>
              </w:rPr>
            </w:pPr>
            <w:proofErr w:type="spellStart"/>
            <w:r w:rsidRPr="00657FB8">
              <w:rPr>
                <w:rFonts w:ascii="Sylexiad Sans Spaced Med" w:hAnsi="Sylexiad Sans Spaced Med"/>
                <w:b/>
                <w:bCs/>
                <w:sz w:val="28"/>
                <w:szCs w:val="28"/>
              </w:rPr>
              <w:t>Cyberchoices</w:t>
            </w:r>
            <w:proofErr w:type="spellEnd"/>
            <w:r w:rsidRPr="00657FB8">
              <w:rPr>
                <w:rFonts w:ascii="Sylexiad Sans Spaced Med" w:hAnsi="Sylexiad Sans Spaced Med"/>
                <w:b/>
                <w:bCs/>
                <w:sz w:val="28"/>
                <w:szCs w:val="28"/>
              </w:rPr>
              <w:t xml:space="preserve"> </w:t>
            </w:r>
          </w:p>
        </w:tc>
        <w:tc>
          <w:tcPr>
            <w:tcW w:w="7754" w:type="dxa"/>
            <w:gridSpan w:val="3"/>
          </w:tcPr>
          <w:p w14:paraId="3C3BDCFA" w14:textId="77777777" w:rsidR="00DD6011" w:rsidRPr="00657FB8" w:rsidRDefault="00DD6011" w:rsidP="00FC755B">
            <w:pPr>
              <w:rPr>
                <w:rFonts w:ascii="Sylexiad Sans Spaced Med" w:hAnsi="Sylexiad Sans Spaced Med"/>
                <w:b/>
                <w:bCs/>
                <w:iCs/>
                <w:sz w:val="28"/>
                <w:szCs w:val="28"/>
                <w:u w:val="single"/>
              </w:rPr>
            </w:pPr>
            <w:r w:rsidRPr="00657FB8">
              <w:rPr>
                <w:rFonts w:ascii="Sylexiad Sans Spaced Med" w:hAnsi="Sylexiad Sans Spaced Med"/>
                <w:iCs/>
                <w:sz w:val="28"/>
                <w:szCs w:val="28"/>
              </w:rPr>
              <w:t>For children at risk of being drawn into cybercrime via</w:t>
            </w:r>
            <w:r w:rsidRPr="00657FB8">
              <w:rPr>
                <w:rFonts w:ascii="Sylexiad Sans Spaced Med" w:hAnsi="Sylexiad Sans Spaced Med"/>
                <w:b/>
                <w:bCs/>
                <w:iCs/>
                <w:sz w:val="28"/>
                <w:szCs w:val="28"/>
              </w:rPr>
              <w:t xml:space="preserve"> </w:t>
            </w:r>
            <w:hyperlink r:id="rId100" w:history="1">
              <w:r w:rsidRPr="00657FB8">
                <w:rPr>
                  <w:rStyle w:val="Hyperlink"/>
                  <w:rFonts w:ascii="Sylexiad Sans Spaced Med" w:hAnsi="Sylexiad Sans Spaced Med"/>
                  <w:iCs/>
                  <w:sz w:val="28"/>
                  <w:szCs w:val="28"/>
                </w:rPr>
                <w:t>East Midlands Cyber Secure</w:t>
              </w:r>
            </w:hyperlink>
            <w:r w:rsidRPr="00657FB8">
              <w:rPr>
                <w:rFonts w:ascii="Sylexiad Sans Spaced Med" w:hAnsi="Sylexiad Sans Spaced Med"/>
                <w:b/>
                <w:bCs/>
                <w:iCs/>
                <w:sz w:val="28"/>
                <w:szCs w:val="28"/>
              </w:rPr>
              <w:t xml:space="preserve"> </w:t>
            </w:r>
          </w:p>
        </w:tc>
      </w:tr>
      <w:tr w:rsidR="00DD6011" w:rsidRPr="00657FB8" w14:paraId="3BE97DAE" w14:textId="77777777" w:rsidTr="00FC755B">
        <w:tc>
          <w:tcPr>
            <w:tcW w:w="1881" w:type="dxa"/>
          </w:tcPr>
          <w:p w14:paraId="12D606CC"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Homelessness or at risk of homelessness</w:t>
            </w:r>
          </w:p>
        </w:tc>
        <w:tc>
          <w:tcPr>
            <w:tcW w:w="3650" w:type="dxa"/>
            <w:gridSpan w:val="2"/>
          </w:tcPr>
          <w:p w14:paraId="37CF74EF" w14:textId="77777777" w:rsidR="00DD6011" w:rsidRPr="00657FB8" w:rsidRDefault="00DD6011" w:rsidP="00FC755B">
            <w:pPr>
              <w:rPr>
                <w:rFonts w:ascii="Sylexiad Sans Spaced Med" w:hAnsi="Sylexiad Sans Spaced Med"/>
                <w:iCs/>
                <w:sz w:val="28"/>
                <w:szCs w:val="28"/>
              </w:rPr>
            </w:pPr>
            <w:r w:rsidRPr="00657FB8">
              <w:rPr>
                <w:rFonts w:ascii="Sylexiad Sans Spaced Med" w:hAnsi="Sylexiad Sans Spaced Med"/>
                <w:iCs/>
                <w:sz w:val="28"/>
                <w:szCs w:val="28"/>
              </w:rPr>
              <w:t xml:space="preserve">Derby city council homelessness </w:t>
            </w:r>
            <w:hyperlink r:id="rId101" w:history="1">
              <w:r w:rsidRPr="00657FB8">
                <w:rPr>
                  <w:rStyle w:val="Hyperlink"/>
                  <w:rFonts w:ascii="Sylexiad Sans Spaced Med" w:hAnsi="Sylexiad Sans Spaced Med"/>
                  <w:iCs/>
                  <w:sz w:val="28"/>
                  <w:szCs w:val="28"/>
                </w:rPr>
                <w:t>webpages</w:t>
              </w:r>
            </w:hyperlink>
            <w:r w:rsidRPr="00657FB8">
              <w:rPr>
                <w:rFonts w:ascii="Sylexiad Sans Spaced Med" w:hAnsi="Sylexiad Sans Spaced Med"/>
                <w:iCs/>
                <w:sz w:val="28"/>
                <w:szCs w:val="28"/>
              </w:rPr>
              <w:t xml:space="preserve"> </w:t>
            </w:r>
          </w:p>
        </w:tc>
        <w:tc>
          <w:tcPr>
            <w:tcW w:w="4104" w:type="dxa"/>
          </w:tcPr>
          <w:p w14:paraId="2CC5D0D6" w14:textId="79585188" w:rsidR="00DD6011" w:rsidRPr="00657FB8" w:rsidRDefault="00DD6011" w:rsidP="00FC755B">
            <w:pPr>
              <w:rPr>
                <w:rFonts w:ascii="Sylexiad Sans Spaced Med" w:hAnsi="Sylexiad Sans Spaced Med"/>
                <w:iCs/>
                <w:sz w:val="28"/>
                <w:szCs w:val="28"/>
              </w:rPr>
            </w:pPr>
            <w:r w:rsidRPr="00657FB8">
              <w:rPr>
                <w:rFonts w:ascii="Sylexiad Sans Spaced Med" w:hAnsi="Sylexiad Sans Spaced Med"/>
                <w:iCs/>
                <w:sz w:val="28"/>
                <w:szCs w:val="28"/>
              </w:rPr>
              <w:t xml:space="preserve">See relevant District council website </w:t>
            </w:r>
          </w:p>
        </w:tc>
      </w:tr>
    </w:tbl>
    <w:p w14:paraId="0787512F" w14:textId="77777777" w:rsidR="00DD6011" w:rsidRDefault="00DD6011" w:rsidP="00DD6011">
      <w:pPr>
        <w:rPr>
          <w:rFonts w:ascii="Sylexiad Sans Spaced Med" w:hAnsi="Sylexiad Sans Spaced Med"/>
          <w:sz w:val="28"/>
          <w:szCs w:val="28"/>
        </w:rPr>
      </w:pPr>
    </w:p>
    <w:p w14:paraId="3A87D6C4" w14:textId="77777777" w:rsidR="0011029C" w:rsidRDefault="0011029C" w:rsidP="00DD6011">
      <w:pPr>
        <w:rPr>
          <w:rFonts w:ascii="Sylexiad Sans Spaced Med" w:hAnsi="Sylexiad Sans Spaced Med"/>
          <w:sz w:val="28"/>
          <w:szCs w:val="28"/>
        </w:rPr>
      </w:pPr>
    </w:p>
    <w:p w14:paraId="2449C0A3" w14:textId="77777777" w:rsidR="0011029C" w:rsidRDefault="0011029C" w:rsidP="00DD6011">
      <w:pPr>
        <w:rPr>
          <w:rFonts w:ascii="Sylexiad Sans Spaced Med" w:hAnsi="Sylexiad Sans Spaced Med"/>
          <w:sz w:val="28"/>
          <w:szCs w:val="28"/>
        </w:rPr>
      </w:pPr>
    </w:p>
    <w:p w14:paraId="2E6FD0EB" w14:textId="77777777" w:rsidR="0011029C" w:rsidRPr="00657FB8" w:rsidRDefault="0011029C" w:rsidP="00DD6011">
      <w:pPr>
        <w:rPr>
          <w:rFonts w:ascii="Sylexiad Sans Spaced Med" w:hAnsi="Sylexiad Sans Spaced Med"/>
          <w:sz w:val="28"/>
          <w:szCs w:val="28"/>
        </w:rPr>
      </w:pPr>
    </w:p>
    <w:p w14:paraId="6D422ACC" w14:textId="3155646B" w:rsidR="00DD6011" w:rsidRPr="00657FB8" w:rsidRDefault="00DD6011" w:rsidP="00DD6011">
      <w:pPr>
        <w:rPr>
          <w:rFonts w:ascii="Sylexiad Sans Spaced Med" w:hAnsi="Sylexiad Sans Spaced Med"/>
          <w:b/>
          <w:bCs/>
          <w:sz w:val="28"/>
          <w:szCs w:val="28"/>
        </w:rPr>
      </w:pPr>
      <w:r w:rsidRPr="00657FB8">
        <w:rPr>
          <w:rFonts w:ascii="Sylexiad Sans Spaced Med" w:hAnsi="Sylexiad Sans Spaced Med"/>
          <w:b/>
          <w:bCs/>
          <w:sz w:val="28"/>
          <w:szCs w:val="28"/>
        </w:rPr>
        <w:lastRenderedPageBreak/>
        <w:t>Key National Contacts</w:t>
      </w:r>
      <w:r w:rsidRPr="00657FB8">
        <w:rPr>
          <w:rFonts w:ascii="Sylexiad Sans Spaced Med" w:hAnsi="Sylexiad Sans Spaced Med"/>
          <w:sz w:val="28"/>
          <w:szCs w:val="28"/>
        </w:rPr>
        <w:t xml:space="preserve"> </w:t>
      </w:r>
    </w:p>
    <w:tbl>
      <w:tblPr>
        <w:tblStyle w:val="TableGrid"/>
        <w:tblW w:w="0" w:type="auto"/>
        <w:tblLook w:val="04A0" w:firstRow="1" w:lastRow="0" w:firstColumn="1" w:lastColumn="0" w:noHBand="0" w:noVBand="1"/>
      </w:tblPr>
      <w:tblGrid>
        <w:gridCol w:w="3397"/>
        <w:gridCol w:w="6231"/>
      </w:tblGrid>
      <w:tr w:rsidR="00DD6011" w:rsidRPr="00657FB8" w14:paraId="0ABA1B54" w14:textId="77777777" w:rsidTr="00FC755B">
        <w:trPr>
          <w:trHeight w:val="240"/>
          <w:tblHeader/>
        </w:trPr>
        <w:tc>
          <w:tcPr>
            <w:tcW w:w="3397" w:type="dxa"/>
            <w:shd w:val="clear" w:color="auto" w:fill="D9E2F3" w:themeFill="accent1" w:themeFillTint="33"/>
          </w:tcPr>
          <w:p w14:paraId="1E70D331"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Organisation</w:t>
            </w:r>
          </w:p>
        </w:tc>
        <w:tc>
          <w:tcPr>
            <w:tcW w:w="6231" w:type="dxa"/>
            <w:shd w:val="clear" w:color="auto" w:fill="D9E2F3" w:themeFill="accent1" w:themeFillTint="33"/>
          </w:tcPr>
          <w:p w14:paraId="6962B4AC"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Description and contact details </w:t>
            </w:r>
          </w:p>
        </w:tc>
      </w:tr>
      <w:tr w:rsidR="00DD6011" w:rsidRPr="00657FB8" w14:paraId="588253C5" w14:textId="77777777" w:rsidTr="00FC755B">
        <w:tc>
          <w:tcPr>
            <w:tcW w:w="3397" w:type="dxa"/>
          </w:tcPr>
          <w:p w14:paraId="20B72E20" w14:textId="77777777" w:rsidR="00DD6011" w:rsidRPr="00657FB8" w:rsidRDefault="00DD6011" w:rsidP="00FC755B">
            <w:pPr>
              <w:spacing w:line="360" w:lineRule="auto"/>
              <w:rPr>
                <w:rFonts w:ascii="Sylexiad Sans Spaced Med" w:hAnsi="Sylexiad Sans Spaced Med"/>
                <w:b/>
                <w:bCs/>
                <w:sz w:val="28"/>
                <w:szCs w:val="28"/>
              </w:rPr>
            </w:pPr>
            <w:r w:rsidRPr="00657FB8">
              <w:rPr>
                <w:rFonts w:ascii="Sylexiad Sans Spaced Med" w:hAnsi="Sylexiad Sans Spaced Med"/>
                <w:b/>
                <w:bCs/>
                <w:sz w:val="28"/>
                <w:szCs w:val="28"/>
              </w:rPr>
              <w:t>NSPCC helpline for adults</w:t>
            </w:r>
          </w:p>
        </w:tc>
        <w:tc>
          <w:tcPr>
            <w:tcW w:w="6231" w:type="dxa"/>
          </w:tcPr>
          <w:p w14:paraId="2E71357A"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481D5778" w14:textId="77777777" w:rsidR="00DD6011" w:rsidRPr="00657FB8" w:rsidRDefault="00DD6011" w:rsidP="008971C8">
            <w:pPr>
              <w:pStyle w:val="ListParagraph"/>
              <w:numPr>
                <w:ilvl w:val="0"/>
                <w:numId w:val="68"/>
              </w:numPr>
              <w:ind w:left="714" w:hanging="357"/>
              <w:rPr>
                <w:rFonts w:ascii="Sylexiad Sans Spaced Med" w:hAnsi="Sylexiad Sans Spaced Med"/>
                <w:sz w:val="28"/>
                <w:szCs w:val="28"/>
              </w:rPr>
            </w:pPr>
            <w:r w:rsidRPr="00657FB8">
              <w:rPr>
                <w:rFonts w:ascii="Sylexiad Sans Spaced Med" w:hAnsi="Sylexiad Sans Spaced Med"/>
                <w:sz w:val="28"/>
                <w:szCs w:val="28"/>
              </w:rPr>
              <w:t>Text 88858</w:t>
            </w:r>
          </w:p>
          <w:p w14:paraId="28B181BE" w14:textId="77777777" w:rsidR="00DD6011" w:rsidRPr="00657FB8" w:rsidRDefault="00DD6011" w:rsidP="008971C8">
            <w:pPr>
              <w:pStyle w:val="ListParagraph"/>
              <w:numPr>
                <w:ilvl w:val="0"/>
                <w:numId w:val="68"/>
              </w:numPr>
              <w:ind w:left="714" w:hanging="357"/>
              <w:rPr>
                <w:rFonts w:ascii="Sylexiad Sans Spaced Med" w:hAnsi="Sylexiad Sans Spaced Med"/>
                <w:sz w:val="28"/>
                <w:szCs w:val="28"/>
              </w:rPr>
            </w:pPr>
            <w:r w:rsidRPr="00657FB8">
              <w:rPr>
                <w:rFonts w:ascii="Sylexiad Sans Spaced Med" w:hAnsi="Sylexiad Sans Spaced Med"/>
                <w:sz w:val="28"/>
                <w:szCs w:val="28"/>
              </w:rPr>
              <w:t>0808 800 5000</w:t>
            </w:r>
          </w:p>
          <w:p w14:paraId="3CCB261F" w14:textId="77777777" w:rsidR="00DD6011" w:rsidRPr="00657FB8" w:rsidRDefault="00DD6011" w:rsidP="008971C8">
            <w:pPr>
              <w:pStyle w:val="ListParagraph"/>
              <w:numPr>
                <w:ilvl w:val="0"/>
                <w:numId w:val="68"/>
              </w:numPr>
              <w:ind w:left="714" w:hanging="357"/>
              <w:rPr>
                <w:rFonts w:ascii="Sylexiad Sans Spaced Med" w:hAnsi="Sylexiad Sans Spaced Med"/>
                <w:sz w:val="28"/>
                <w:szCs w:val="28"/>
              </w:rPr>
            </w:pPr>
            <w:hyperlink r:id="rId102" w:history="1">
              <w:r w:rsidRPr="00657FB8">
                <w:rPr>
                  <w:rStyle w:val="Hyperlink"/>
                  <w:rFonts w:ascii="Sylexiad Sans Spaced Med" w:hAnsi="Sylexiad Sans Spaced Med"/>
                  <w:sz w:val="28"/>
                  <w:szCs w:val="28"/>
                </w:rPr>
                <w:t>help@nspcc.org.uk</w:t>
              </w:r>
            </w:hyperlink>
            <w:r w:rsidRPr="00657FB8">
              <w:rPr>
                <w:rFonts w:ascii="Sylexiad Sans Spaced Med" w:hAnsi="Sylexiad Sans Spaced Med"/>
                <w:sz w:val="28"/>
                <w:szCs w:val="28"/>
              </w:rPr>
              <w:t xml:space="preserve"> </w:t>
            </w:r>
          </w:p>
        </w:tc>
      </w:tr>
      <w:tr w:rsidR="00DD6011" w:rsidRPr="00657FB8" w14:paraId="2BD5B0C0" w14:textId="77777777" w:rsidTr="00FC755B">
        <w:tc>
          <w:tcPr>
            <w:tcW w:w="3397" w:type="dxa"/>
          </w:tcPr>
          <w:p w14:paraId="1AD4849C"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NSPCC helpline Report Abuse in Education</w:t>
            </w:r>
          </w:p>
        </w:tc>
        <w:tc>
          <w:tcPr>
            <w:tcW w:w="6231" w:type="dxa"/>
          </w:tcPr>
          <w:p w14:paraId="65F0188E"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Bespoke helpline for children and young people who've experienced abuse at school, and for worried adults and professionals who need support and guidance including for non-recent abuse:</w:t>
            </w:r>
          </w:p>
          <w:p w14:paraId="46EAEF27" w14:textId="77777777" w:rsidR="00DD6011" w:rsidRPr="00657FB8" w:rsidRDefault="00DD6011" w:rsidP="008971C8">
            <w:pPr>
              <w:pStyle w:val="ListParagraph"/>
              <w:numPr>
                <w:ilvl w:val="0"/>
                <w:numId w:val="69"/>
              </w:numPr>
              <w:rPr>
                <w:rFonts w:ascii="Sylexiad Sans Spaced Med" w:hAnsi="Sylexiad Sans Spaced Med"/>
                <w:sz w:val="28"/>
                <w:szCs w:val="28"/>
              </w:rPr>
            </w:pPr>
            <w:r w:rsidRPr="00657FB8">
              <w:rPr>
                <w:rFonts w:ascii="Sylexiad Sans Spaced Med" w:hAnsi="Sylexiad Sans Spaced Med"/>
                <w:sz w:val="28"/>
                <w:szCs w:val="28"/>
              </w:rPr>
              <w:t xml:space="preserve">0800 136 663 </w:t>
            </w:r>
          </w:p>
          <w:p w14:paraId="3DE596C4" w14:textId="77777777" w:rsidR="00DD6011" w:rsidRPr="00657FB8" w:rsidRDefault="00DD6011" w:rsidP="008971C8">
            <w:pPr>
              <w:pStyle w:val="ListParagraph"/>
              <w:numPr>
                <w:ilvl w:val="0"/>
                <w:numId w:val="69"/>
              </w:numPr>
              <w:rPr>
                <w:rFonts w:ascii="Sylexiad Sans Spaced Med" w:hAnsi="Sylexiad Sans Spaced Med"/>
                <w:sz w:val="28"/>
                <w:szCs w:val="28"/>
              </w:rPr>
            </w:pPr>
            <w:hyperlink r:id="rId103" w:history="1">
              <w:r w:rsidRPr="00657FB8">
                <w:rPr>
                  <w:rStyle w:val="Hyperlink"/>
                  <w:rFonts w:ascii="Sylexiad Sans Spaced Med" w:hAnsi="Sylexiad Sans Spaced Med"/>
                  <w:sz w:val="28"/>
                  <w:szCs w:val="28"/>
                </w:rPr>
                <w:t>help@nspcc.org.uk</w:t>
              </w:r>
            </w:hyperlink>
            <w:r w:rsidRPr="00657FB8">
              <w:rPr>
                <w:rFonts w:ascii="Sylexiad Sans Spaced Med" w:hAnsi="Sylexiad Sans Spaced Med"/>
                <w:sz w:val="28"/>
                <w:szCs w:val="28"/>
              </w:rPr>
              <w:t xml:space="preserve"> </w:t>
            </w:r>
          </w:p>
        </w:tc>
      </w:tr>
      <w:tr w:rsidR="00DD6011" w:rsidRPr="00657FB8" w14:paraId="578E8A1F" w14:textId="77777777" w:rsidTr="00FC755B">
        <w:tc>
          <w:tcPr>
            <w:tcW w:w="3397" w:type="dxa"/>
          </w:tcPr>
          <w:p w14:paraId="3FEA7D88"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NSPCC Whistleblowing Advice</w:t>
            </w:r>
          </w:p>
        </w:tc>
        <w:tc>
          <w:tcPr>
            <w:tcW w:w="6231" w:type="dxa"/>
          </w:tcPr>
          <w:p w14:paraId="21DEA4B2"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Free advice and support for professionals concerned about how child protection issues are being handled in their organisation:</w:t>
            </w:r>
          </w:p>
          <w:p w14:paraId="756115C8" w14:textId="77777777" w:rsidR="00DD6011" w:rsidRPr="00657FB8" w:rsidRDefault="00DD6011" w:rsidP="008971C8">
            <w:pPr>
              <w:pStyle w:val="ListParagraph"/>
              <w:numPr>
                <w:ilvl w:val="0"/>
                <w:numId w:val="70"/>
              </w:numPr>
              <w:rPr>
                <w:rFonts w:ascii="Sylexiad Sans Spaced Med" w:hAnsi="Sylexiad Sans Spaced Med"/>
                <w:sz w:val="28"/>
                <w:szCs w:val="28"/>
              </w:rPr>
            </w:pPr>
            <w:r w:rsidRPr="00657FB8">
              <w:rPr>
                <w:rFonts w:ascii="Sylexiad Sans Spaced Med" w:hAnsi="Sylexiad Sans Spaced Med"/>
                <w:sz w:val="28"/>
                <w:szCs w:val="28"/>
              </w:rPr>
              <w:t>0800 028 0285</w:t>
            </w:r>
          </w:p>
          <w:p w14:paraId="288D80AF" w14:textId="77777777" w:rsidR="00DD6011" w:rsidRPr="00657FB8" w:rsidRDefault="00DD6011" w:rsidP="008971C8">
            <w:pPr>
              <w:pStyle w:val="ListParagraph"/>
              <w:numPr>
                <w:ilvl w:val="0"/>
                <w:numId w:val="70"/>
              </w:numPr>
              <w:rPr>
                <w:rFonts w:ascii="Sylexiad Sans Spaced Med" w:hAnsi="Sylexiad Sans Spaced Med"/>
                <w:sz w:val="28"/>
                <w:szCs w:val="28"/>
              </w:rPr>
            </w:pPr>
            <w:hyperlink r:id="rId104" w:history="1">
              <w:r w:rsidRPr="00657FB8">
                <w:rPr>
                  <w:rStyle w:val="Hyperlink"/>
                  <w:rFonts w:ascii="Sylexiad Sans Spaced Med" w:hAnsi="Sylexiad Sans Spaced Med"/>
                  <w:sz w:val="28"/>
                  <w:szCs w:val="28"/>
                </w:rPr>
                <w:t>help@nspcc.org.uk</w:t>
              </w:r>
            </w:hyperlink>
            <w:r w:rsidRPr="00657FB8">
              <w:rPr>
                <w:rFonts w:ascii="Sylexiad Sans Spaced Med" w:hAnsi="Sylexiad Sans Spaced Med"/>
                <w:sz w:val="28"/>
                <w:szCs w:val="28"/>
              </w:rPr>
              <w:t xml:space="preserve"> </w:t>
            </w:r>
          </w:p>
        </w:tc>
      </w:tr>
      <w:tr w:rsidR="00DD6011" w:rsidRPr="00657FB8" w14:paraId="5561FC7B" w14:textId="77777777" w:rsidTr="00FC755B">
        <w:tc>
          <w:tcPr>
            <w:tcW w:w="3397" w:type="dxa"/>
          </w:tcPr>
          <w:p w14:paraId="1255AB38"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UK Safer Internet Centre professional advice line</w:t>
            </w:r>
          </w:p>
        </w:tc>
        <w:tc>
          <w:tcPr>
            <w:tcW w:w="6231" w:type="dxa"/>
          </w:tcPr>
          <w:p w14:paraId="7B9642A8"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Helpline for professionals working with children and young people in the UK with any online safety issues they may face themselves or with children in their care:</w:t>
            </w:r>
          </w:p>
          <w:p w14:paraId="4E881387" w14:textId="77777777" w:rsidR="00DD6011" w:rsidRPr="00657FB8" w:rsidRDefault="00DD6011" w:rsidP="008971C8">
            <w:pPr>
              <w:pStyle w:val="ListParagraph"/>
              <w:numPr>
                <w:ilvl w:val="0"/>
                <w:numId w:val="71"/>
              </w:numPr>
              <w:rPr>
                <w:rFonts w:ascii="Sylexiad Sans Spaced Med" w:hAnsi="Sylexiad Sans Spaced Med"/>
                <w:sz w:val="28"/>
                <w:szCs w:val="28"/>
              </w:rPr>
            </w:pPr>
            <w:hyperlink r:id="rId105" w:history="1">
              <w:r w:rsidRPr="00657FB8">
                <w:rPr>
                  <w:rStyle w:val="Hyperlink"/>
                  <w:rFonts w:ascii="Sylexiad Sans Spaced Med" w:hAnsi="Sylexiad Sans Spaced Med"/>
                  <w:sz w:val="28"/>
                  <w:szCs w:val="28"/>
                </w:rPr>
                <w:t>helpline@saferinternet.org.uk</w:t>
              </w:r>
            </w:hyperlink>
            <w:r w:rsidRPr="00657FB8">
              <w:rPr>
                <w:rFonts w:ascii="Sylexiad Sans Spaced Med" w:hAnsi="Sylexiad Sans Spaced Med"/>
                <w:sz w:val="28"/>
                <w:szCs w:val="28"/>
              </w:rPr>
              <w:t xml:space="preserve"> </w:t>
            </w:r>
          </w:p>
        </w:tc>
      </w:tr>
      <w:tr w:rsidR="00DD6011" w:rsidRPr="00657FB8" w14:paraId="5B8838A3" w14:textId="77777777" w:rsidTr="00FC755B">
        <w:tc>
          <w:tcPr>
            <w:tcW w:w="3397" w:type="dxa"/>
          </w:tcPr>
          <w:p w14:paraId="2B1FDDBE"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b/>
                <w:bCs/>
                <w:sz w:val="28"/>
                <w:szCs w:val="28"/>
              </w:rPr>
              <w:t>Police Anti-Terrorist Hot Line number</w:t>
            </w:r>
          </w:p>
        </w:tc>
        <w:tc>
          <w:tcPr>
            <w:tcW w:w="6231" w:type="dxa"/>
          </w:tcPr>
          <w:p w14:paraId="008A7A73"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0800 789 321</w:t>
            </w:r>
          </w:p>
        </w:tc>
      </w:tr>
      <w:tr w:rsidR="00DD6011" w:rsidRPr="00657FB8" w14:paraId="6DD40EC3" w14:textId="77777777" w:rsidTr="00FC755B">
        <w:tc>
          <w:tcPr>
            <w:tcW w:w="3397" w:type="dxa"/>
          </w:tcPr>
          <w:p w14:paraId="13F19B29"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National Domestic Abuse Helpline </w:t>
            </w:r>
          </w:p>
        </w:tc>
        <w:tc>
          <w:tcPr>
            <w:tcW w:w="6231" w:type="dxa"/>
          </w:tcPr>
          <w:p w14:paraId="36DA3FF3"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 xml:space="preserve">Hosted by </w:t>
            </w:r>
            <w:hyperlink r:id="rId106" w:history="1">
              <w:r w:rsidRPr="00657FB8">
                <w:rPr>
                  <w:rStyle w:val="Hyperlink"/>
                  <w:rFonts w:ascii="Sylexiad Sans Spaced Med" w:hAnsi="Sylexiad Sans Spaced Med"/>
                  <w:sz w:val="28"/>
                  <w:szCs w:val="28"/>
                </w:rPr>
                <w:t>Refuge</w:t>
              </w:r>
            </w:hyperlink>
            <w:r w:rsidRPr="00657FB8">
              <w:rPr>
                <w:rFonts w:ascii="Sylexiad Sans Spaced Med" w:hAnsi="Sylexiad Sans Spaced Med"/>
                <w:sz w:val="28"/>
                <w:szCs w:val="28"/>
              </w:rPr>
              <w:t xml:space="preserve">, Helpline 0808 2000247 </w:t>
            </w:r>
          </w:p>
        </w:tc>
      </w:tr>
      <w:tr w:rsidR="00DD6011" w:rsidRPr="00657FB8" w14:paraId="2FBC7D3C" w14:textId="77777777" w:rsidTr="00FC755B">
        <w:tc>
          <w:tcPr>
            <w:tcW w:w="3397" w:type="dxa"/>
          </w:tcPr>
          <w:p w14:paraId="7B474599" w14:textId="77777777" w:rsidR="00DD6011" w:rsidRPr="00657FB8" w:rsidRDefault="00DD6011" w:rsidP="00FC755B">
            <w:pPr>
              <w:rPr>
                <w:rFonts w:ascii="Sylexiad Sans Spaced Med" w:hAnsi="Sylexiad Sans Spaced Med"/>
                <w:b/>
                <w:bCs/>
                <w:sz w:val="28"/>
                <w:szCs w:val="28"/>
              </w:rPr>
            </w:pPr>
            <w:hyperlink r:id="rId107" w:history="1">
              <w:r w:rsidRPr="00657FB8">
                <w:rPr>
                  <w:rStyle w:val="Hyperlink"/>
                  <w:rFonts w:ascii="Sylexiad Sans Spaced Med" w:hAnsi="Sylexiad Sans Spaced Med"/>
                  <w:b/>
                  <w:bCs/>
                  <w:sz w:val="28"/>
                  <w:szCs w:val="28"/>
                </w:rPr>
                <w:t>Operation Encompass</w:t>
              </w:r>
            </w:hyperlink>
            <w:r w:rsidRPr="00657FB8">
              <w:rPr>
                <w:rFonts w:ascii="Sylexiad Sans Spaced Med" w:hAnsi="Sylexiad Sans Spaced Med"/>
                <w:b/>
                <w:bCs/>
                <w:sz w:val="28"/>
                <w:szCs w:val="28"/>
              </w:rPr>
              <w:t xml:space="preserve"> </w:t>
            </w:r>
          </w:p>
        </w:tc>
        <w:tc>
          <w:tcPr>
            <w:tcW w:w="6231" w:type="dxa"/>
          </w:tcPr>
          <w:p w14:paraId="7845FB09" w14:textId="77777777" w:rsidR="00DD6011" w:rsidRPr="00657FB8" w:rsidRDefault="00DD6011" w:rsidP="00FC755B">
            <w:pPr>
              <w:rPr>
                <w:rFonts w:ascii="Sylexiad Sans Spaced Med" w:hAnsi="Sylexiad Sans Spaced Med"/>
                <w:sz w:val="28"/>
                <w:szCs w:val="28"/>
              </w:rPr>
            </w:pPr>
            <w:r w:rsidRPr="00657FB8">
              <w:rPr>
                <w:rFonts w:ascii="Sylexiad Sans Spaced Med" w:hAnsi="Sylexiad Sans Spaced Med"/>
                <w:sz w:val="28"/>
                <w:szCs w:val="28"/>
              </w:rPr>
              <w:t xml:space="preserve">Information, resources and </w:t>
            </w:r>
            <w:proofErr w:type="spellStart"/>
            <w:r w:rsidRPr="00657FB8">
              <w:rPr>
                <w:rFonts w:ascii="Sylexiad Sans Spaced Med" w:hAnsi="Sylexiad Sans Spaced Med"/>
                <w:sz w:val="28"/>
                <w:szCs w:val="28"/>
              </w:rPr>
              <w:t>elearning</w:t>
            </w:r>
            <w:proofErr w:type="spellEnd"/>
            <w:r w:rsidRPr="00657FB8">
              <w:rPr>
                <w:rFonts w:ascii="Sylexiad Sans Spaced Med" w:hAnsi="Sylexiad Sans Spaced Med"/>
                <w:sz w:val="28"/>
                <w:szCs w:val="28"/>
              </w:rPr>
              <w:t xml:space="preserve"> for schools </w:t>
            </w:r>
          </w:p>
        </w:tc>
      </w:tr>
      <w:tr w:rsidR="00DD6011" w:rsidRPr="00657FB8" w14:paraId="1912CC6E" w14:textId="77777777" w:rsidTr="00FC755B">
        <w:tc>
          <w:tcPr>
            <w:tcW w:w="3397" w:type="dxa"/>
          </w:tcPr>
          <w:p w14:paraId="6D1D2F1A"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 xml:space="preserve">Report harmful online content </w:t>
            </w:r>
          </w:p>
        </w:tc>
        <w:tc>
          <w:tcPr>
            <w:tcW w:w="6231" w:type="dxa"/>
          </w:tcPr>
          <w:p w14:paraId="13A4DD27"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r w:rsidRPr="00657FB8">
              <w:rPr>
                <w:rFonts w:ascii="Sylexiad Sans Spaced Med" w:hAnsi="Sylexiad Sans Spaced Med"/>
                <w:sz w:val="28"/>
                <w:szCs w:val="28"/>
              </w:rPr>
              <w:t xml:space="preserve">UK Safer Internet Centre – </w:t>
            </w:r>
            <w:hyperlink r:id="rId108" w:history="1">
              <w:r w:rsidRPr="00657FB8">
                <w:rPr>
                  <w:rStyle w:val="Hyperlink"/>
                  <w:rFonts w:ascii="Sylexiad Sans Spaced Med" w:hAnsi="Sylexiad Sans Spaced Med"/>
                  <w:sz w:val="28"/>
                  <w:szCs w:val="28"/>
                </w:rPr>
                <w:t>report online harm</w:t>
              </w:r>
            </w:hyperlink>
            <w:r w:rsidRPr="00657FB8">
              <w:rPr>
                <w:rFonts w:ascii="Sylexiad Sans Spaced Med" w:hAnsi="Sylexiad Sans Spaced Med"/>
                <w:sz w:val="28"/>
                <w:szCs w:val="28"/>
              </w:rPr>
              <w:t>. A national reporting centre that has been designed to assist anyone in reporting harmful content online</w:t>
            </w:r>
          </w:p>
          <w:p w14:paraId="36C4D971"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hyperlink r:id="rId109" w:history="1">
              <w:r w:rsidRPr="00657FB8">
                <w:rPr>
                  <w:rStyle w:val="Hyperlink"/>
                  <w:rFonts w:ascii="Sylexiad Sans Spaced Med" w:hAnsi="Sylexiad Sans Spaced Med"/>
                  <w:sz w:val="28"/>
                  <w:szCs w:val="28"/>
                </w:rPr>
                <w:t>CEOP</w:t>
              </w:r>
            </w:hyperlink>
            <w:r w:rsidRPr="00657FB8">
              <w:rPr>
                <w:rFonts w:ascii="Sylexiad Sans Spaced Med" w:hAnsi="Sylexiad Sans Spaced Med"/>
                <w:sz w:val="28"/>
                <w:szCs w:val="28"/>
              </w:rPr>
              <w:t xml:space="preserve"> – to report online sexual abuse or the way someone has been communicating online</w:t>
            </w:r>
          </w:p>
          <w:p w14:paraId="38D68756"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r w:rsidRPr="00657FB8">
              <w:rPr>
                <w:rFonts w:ascii="Sylexiad Sans Spaced Med" w:eastAsia="Times New Roman" w:hAnsi="Sylexiad Sans Spaced Med" w:cstheme="minorHAnsi"/>
                <w:color w:val="0B0C0C"/>
                <w:sz w:val="28"/>
                <w:szCs w:val="28"/>
                <w:lang w:eastAsia="en-GB"/>
              </w:rPr>
              <w:t xml:space="preserve">Report </w:t>
            </w:r>
            <w:hyperlink r:id="rId110" w:history="1">
              <w:r w:rsidRPr="00657FB8">
                <w:rPr>
                  <w:rStyle w:val="Hyperlink"/>
                  <w:rFonts w:ascii="Sylexiad Sans Spaced Med" w:eastAsia="Times New Roman" w:hAnsi="Sylexiad Sans Spaced Med" w:cstheme="minorHAnsi"/>
                  <w:sz w:val="28"/>
                  <w:szCs w:val="28"/>
                  <w:lang w:eastAsia="en-GB"/>
                </w:rPr>
                <w:t>online material</w:t>
              </w:r>
            </w:hyperlink>
            <w:r w:rsidRPr="00657FB8">
              <w:rPr>
                <w:rFonts w:ascii="Sylexiad Sans Spaced Med" w:eastAsia="Times New Roman" w:hAnsi="Sylexiad Sans Spaced Med" w:cstheme="minorHAnsi"/>
                <w:color w:val="0B0C0C"/>
                <w:sz w:val="28"/>
                <w:szCs w:val="28"/>
                <w:lang w:eastAsia="en-GB"/>
              </w:rPr>
              <w:t xml:space="preserve"> promoting terrorism or extremism</w:t>
            </w:r>
          </w:p>
        </w:tc>
      </w:tr>
      <w:tr w:rsidR="00DD6011" w:rsidRPr="00657FB8" w14:paraId="2474B7C6" w14:textId="77777777" w:rsidTr="00FC755B">
        <w:tc>
          <w:tcPr>
            <w:tcW w:w="3397" w:type="dxa"/>
          </w:tcPr>
          <w:p w14:paraId="013957CE"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t>Report Abuse in Education helpline</w:t>
            </w:r>
          </w:p>
        </w:tc>
        <w:tc>
          <w:tcPr>
            <w:tcW w:w="6231" w:type="dxa"/>
          </w:tcPr>
          <w:p w14:paraId="0FEA2406"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r w:rsidRPr="00657FB8">
              <w:rPr>
                <w:rFonts w:ascii="Sylexiad Sans Spaced Med" w:hAnsi="Sylexiad Sans Spaced Med"/>
                <w:sz w:val="28"/>
                <w:szCs w:val="28"/>
              </w:rPr>
              <w:t xml:space="preserve">Young people who have experienced abuse at school and parents and teachers who are concerned about sexual abuse in education </w:t>
            </w:r>
            <w:r w:rsidRPr="00657FB8">
              <w:rPr>
                <w:rFonts w:ascii="Sylexiad Sans Spaced Med" w:hAnsi="Sylexiad Sans Spaced Med"/>
                <w:sz w:val="28"/>
                <w:szCs w:val="28"/>
              </w:rPr>
              <w:lastRenderedPageBreak/>
              <w:t xml:space="preserve">settings can call the Report Abuse in Education helpline on 0800 136 663 or email </w:t>
            </w:r>
            <w:hyperlink r:id="rId111" w:history="1">
              <w:r w:rsidRPr="00657FB8">
                <w:rPr>
                  <w:rStyle w:val="Hyperlink"/>
                  <w:rFonts w:ascii="Sylexiad Sans Spaced Med" w:hAnsi="Sylexiad Sans Spaced Med"/>
                  <w:sz w:val="28"/>
                  <w:szCs w:val="28"/>
                </w:rPr>
                <w:t>help@nspcc.org.uk</w:t>
              </w:r>
            </w:hyperlink>
            <w:r w:rsidRPr="00657FB8">
              <w:rPr>
                <w:rFonts w:ascii="Sylexiad Sans Spaced Med" w:hAnsi="Sylexiad Sans Spaced Med"/>
                <w:sz w:val="28"/>
                <w:szCs w:val="28"/>
              </w:rPr>
              <w:t xml:space="preserve"> </w:t>
            </w:r>
          </w:p>
        </w:tc>
      </w:tr>
      <w:tr w:rsidR="00DD6011" w:rsidRPr="00657FB8" w14:paraId="71DAF0AD" w14:textId="77777777" w:rsidTr="00FC755B">
        <w:tc>
          <w:tcPr>
            <w:tcW w:w="3397" w:type="dxa"/>
          </w:tcPr>
          <w:p w14:paraId="2CBAF1BF" w14:textId="77777777" w:rsidR="00DD6011" w:rsidRPr="00657FB8" w:rsidRDefault="00DD6011" w:rsidP="00FC755B">
            <w:pPr>
              <w:rPr>
                <w:rFonts w:ascii="Sylexiad Sans Spaced Med" w:hAnsi="Sylexiad Sans Spaced Med"/>
                <w:b/>
                <w:bCs/>
                <w:sz w:val="28"/>
                <w:szCs w:val="28"/>
              </w:rPr>
            </w:pPr>
            <w:r w:rsidRPr="00657FB8">
              <w:rPr>
                <w:rFonts w:ascii="Sylexiad Sans Spaced Med" w:hAnsi="Sylexiad Sans Spaced Med"/>
                <w:b/>
                <w:bCs/>
                <w:sz w:val="28"/>
                <w:szCs w:val="28"/>
              </w:rPr>
              <w:lastRenderedPageBreak/>
              <w:t>Harmful Sexual Behaviour Support Services</w:t>
            </w:r>
          </w:p>
          <w:p w14:paraId="1AD9012C" w14:textId="77777777" w:rsidR="00DD6011" w:rsidRPr="00657FB8" w:rsidRDefault="00DD6011" w:rsidP="00FC755B">
            <w:pPr>
              <w:rPr>
                <w:rFonts w:ascii="Sylexiad Sans Spaced Med" w:hAnsi="Sylexiad Sans Spaced Med"/>
                <w:b/>
                <w:bCs/>
                <w:sz w:val="28"/>
                <w:szCs w:val="28"/>
              </w:rPr>
            </w:pPr>
          </w:p>
          <w:p w14:paraId="120EA97A" w14:textId="77777777" w:rsidR="00DD6011" w:rsidRPr="00657FB8" w:rsidRDefault="00DD6011" w:rsidP="00FC755B">
            <w:pPr>
              <w:rPr>
                <w:rFonts w:ascii="Sylexiad Sans Spaced Med" w:hAnsi="Sylexiad Sans Spaced Med"/>
                <w:b/>
                <w:bCs/>
                <w:sz w:val="28"/>
                <w:szCs w:val="28"/>
              </w:rPr>
            </w:pPr>
          </w:p>
        </w:tc>
        <w:tc>
          <w:tcPr>
            <w:tcW w:w="6231" w:type="dxa"/>
          </w:tcPr>
          <w:p w14:paraId="578856CB"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hyperlink r:id="rId112" w:history="1">
              <w:proofErr w:type="spellStart"/>
              <w:r w:rsidRPr="00657FB8">
                <w:rPr>
                  <w:rStyle w:val="Hyperlink"/>
                  <w:rFonts w:ascii="Sylexiad Sans Spaced Med" w:hAnsi="Sylexiad Sans Spaced Med"/>
                  <w:sz w:val="28"/>
                  <w:szCs w:val="28"/>
                </w:rPr>
                <w:t>SWGfL</w:t>
              </w:r>
              <w:proofErr w:type="spellEnd"/>
              <w:r w:rsidRPr="00657FB8">
                <w:rPr>
                  <w:rStyle w:val="Hyperlink"/>
                  <w:rFonts w:ascii="Sylexiad Sans Spaced Med" w:hAnsi="Sylexiad Sans Spaced Med"/>
                  <w:sz w:val="28"/>
                  <w:szCs w:val="28"/>
                </w:rPr>
                <w:t xml:space="preserve"> Harmful Sexual Behaviour Support Service/Marie Collins Foundation</w:t>
              </w:r>
            </w:hyperlink>
            <w:r w:rsidRPr="00657FB8">
              <w:rPr>
                <w:rFonts w:ascii="Sylexiad Sans Spaced Med" w:hAnsi="Sylexiad Sans Spaced Med"/>
                <w:sz w:val="28"/>
                <w:szCs w:val="28"/>
              </w:rPr>
              <w:t xml:space="preserve"> guidance, resources, and online video training package. </w:t>
            </w:r>
          </w:p>
          <w:p w14:paraId="7CB14740" w14:textId="77777777" w:rsidR="00DD6011" w:rsidRPr="00657FB8" w:rsidRDefault="00DD6011" w:rsidP="008971C8">
            <w:pPr>
              <w:pStyle w:val="ListParagraph"/>
              <w:numPr>
                <w:ilvl w:val="0"/>
                <w:numId w:val="72"/>
              </w:numPr>
              <w:ind w:left="360"/>
              <w:rPr>
                <w:rFonts w:ascii="Sylexiad Sans Spaced Med" w:hAnsi="Sylexiad Sans Spaced Med"/>
                <w:sz w:val="28"/>
                <w:szCs w:val="28"/>
              </w:rPr>
            </w:pPr>
            <w:hyperlink r:id="rId113" w:history="1">
              <w:r w:rsidRPr="00657FB8">
                <w:rPr>
                  <w:rStyle w:val="Hyperlink"/>
                  <w:rFonts w:ascii="Sylexiad Sans Spaced Med" w:hAnsi="Sylexiad Sans Spaced Med"/>
                  <w:sz w:val="28"/>
                  <w:szCs w:val="28"/>
                </w:rPr>
                <w:t>Stop it now!</w:t>
              </w:r>
            </w:hyperlink>
            <w:r w:rsidRPr="00657FB8">
              <w:rPr>
                <w:rFonts w:ascii="Sylexiad Sans Spaced Med" w:hAnsi="Sylexiad Sans Spaced Med"/>
                <w:sz w:val="28"/>
                <w:szCs w:val="28"/>
              </w:rPr>
              <w:t xml:space="preserve"> For worries about a child’s sexual behaviour, 0808 1000 900. Includes </w:t>
            </w:r>
            <w:hyperlink r:id="rId114" w:history="1">
              <w:r w:rsidRPr="00657FB8">
                <w:rPr>
                  <w:rStyle w:val="Hyperlink"/>
                  <w:rFonts w:ascii="Sylexiad Sans Spaced Med" w:hAnsi="Sylexiad Sans Spaced Med"/>
                  <w:sz w:val="28"/>
                  <w:szCs w:val="28"/>
                </w:rPr>
                <w:t>Shore</w:t>
              </w:r>
            </w:hyperlink>
            <w:r w:rsidRPr="00657FB8">
              <w:rPr>
                <w:rFonts w:ascii="Sylexiad Sans Spaced Med" w:hAnsi="Sylexiad Sans Spaced Med"/>
                <w:sz w:val="28"/>
                <w:szCs w:val="28"/>
              </w:rPr>
              <w:t xml:space="preserve"> which provides a safe and anonymous place for young people to get help and support. The aim is to prevent harmful sexual behaviours among young people.</w:t>
            </w:r>
          </w:p>
          <w:p w14:paraId="2476850C" w14:textId="380760CE" w:rsidR="00896F4E" w:rsidRPr="00657FB8" w:rsidRDefault="00896F4E" w:rsidP="008971C8">
            <w:pPr>
              <w:pStyle w:val="ListParagraph"/>
              <w:numPr>
                <w:ilvl w:val="0"/>
                <w:numId w:val="72"/>
              </w:numPr>
              <w:ind w:left="360"/>
              <w:rPr>
                <w:rFonts w:ascii="Sylexiad Sans Spaced Med" w:hAnsi="Sylexiad Sans Spaced Med"/>
                <w:sz w:val="28"/>
                <w:szCs w:val="28"/>
              </w:rPr>
            </w:pPr>
            <w:r w:rsidRPr="00657FB8">
              <w:rPr>
                <w:rFonts w:ascii="Sylexiad Sans Spaced Med" w:hAnsi="Sylexiad Sans Spaced Med" w:cs="Arial"/>
                <w:sz w:val="28"/>
                <w:szCs w:val="28"/>
              </w:rPr>
              <w:t xml:space="preserve">Lucy Faithfull Foundation’s </w:t>
            </w:r>
            <w:r w:rsidRPr="00657FB8">
              <w:rPr>
                <w:rFonts w:ascii="Sylexiad Sans Spaced Med" w:hAnsi="Sylexiad Sans Spaced Med" w:cs="Arial"/>
                <w:kern w:val="2"/>
                <w:sz w:val="28"/>
                <w:szCs w:val="28"/>
                <w14:ligatures w14:val="standardContextual"/>
              </w:rPr>
              <w:t xml:space="preserve"> </w:t>
            </w:r>
            <w:hyperlink r:id="rId115" w:history="1">
              <w:r w:rsidRPr="00657FB8">
                <w:rPr>
                  <w:rFonts w:ascii="Sylexiad Sans Spaced Med" w:hAnsi="Sylexiad Sans Spaced Med" w:cs="Arial"/>
                  <w:kern w:val="2"/>
                  <w:sz w:val="28"/>
                  <w:szCs w:val="28"/>
                  <w:u w:val="single"/>
                  <w14:ligatures w14:val="standardContextual"/>
                </w:rPr>
                <w:t>Shore space</w:t>
              </w:r>
            </w:hyperlink>
            <w:r w:rsidRPr="00657FB8">
              <w:rPr>
                <w:rFonts w:ascii="Sylexiad Sans Spaced Med" w:hAnsi="Sylexiad Sans Spaced Med" w:cs="Arial"/>
                <w:sz w:val="28"/>
                <w:szCs w:val="28"/>
              </w:rPr>
              <w:t xml:space="preserve"> offers a confidential chat service supporting young people concerned about their own or someone else’s sexual thoughts and behaviours.</w:t>
            </w:r>
          </w:p>
        </w:tc>
      </w:tr>
    </w:tbl>
    <w:p w14:paraId="77501C73" w14:textId="77777777" w:rsidR="00DD6011" w:rsidRPr="00657FB8" w:rsidRDefault="00DD6011" w:rsidP="00DD6011">
      <w:pPr>
        <w:rPr>
          <w:rFonts w:ascii="Sylexiad Sans Spaced Med" w:hAnsi="Sylexiad Sans Spaced Med"/>
          <w:sz w:val="28"/>
          <w:szCs w:val="28"/>
        </w:rPr>
      </w:pPr>
      <w:r w:rsidRPr="00657FB8">
        <w:rPr>
          <w:rFonts w:ascii="Sylexiad Sans Spaced Med" w:hAnsi="Sylexiad Sans Spaced Med"/>
          <w:sz w:val="28"/>
          <w:szCs w:val="28"/>
        </w:rPr>
        <w:br w:type="page"/>
      </w:r>
    </w:p>
    <w:p w14:paraId="1315D072" w14:textId="4BB3AC02" w:rsidR="0015004A" w:rsidRPr="00657FB8" w:rsidRDefault="0015004A" w:rsidP="0015004A">
      <w:pPr>
        <w:rPr>
          <w:rFonts w:ascii="Sylexiad Sans Spaced Med" w:hAnsi="Sylexiad Sans Spaced Med" w:cstheme="minorHAnsi"/>
          <w:b/>
          <w:bCs/>
          <w:color w:val="2F5496" w:themeColor="accent1" w:themeShade="BF"/>
          <w:sz w:val="28"/>
          <w:szCs w:val="28"/>
        </w:rPr>
      </w:pPr>
      <w:r w:rsidRPr="00657FB8">
        <w:rPr>
          <w:rFonts w:ascii="Sylexiad Sans Spaced Med" w:hAnsi="Sylexiad Sans Spaced Med" w:cstheme="minorHAnsi"/>
          <w:b/>
          <w:bCs/>
          <w:color w:val="2F5496" w:themeColor="accent1" w:themeShade="BF"/>
          <w:sz w:val="28"/>
          <w:szCs w:val="28"/>
        </w:rPr>
        <w:lastRenderedPageBreak/>
        <w:t>Appendix E</w:t>
      </w:r>
    </w:p>
    <w:p w14:paraId="4A5E65FA" w14:textId="6A8EB149" w:rsidR="000E3344" w:rsidRPr="00657FB8" w:rsidRDefault="009E0F18" w:rsidP="0015004A">
      <w:pPr>
        <w:rPr>
          <w:rFonts w:ascii="Sylexiad Sans Spaced Med" w:hAnsi="Sylexiad Sans Spaced Med" w:cstheme="minorHAnsi"/>
          <w:bCs/>
          <w:color w:val="2F5496" w:themeColor="accent1" w:themeShade="BF"/>
          <w:sz w:val="28"/>
          <w:szCs w:val="28"/>
        </w:rPr>
      </w:pPr>
      <w:r w:rsidRPr="00657FB8">
        <w:rPr>
          <w:rFonts w:ascii="Sylexiad Sans Spaced Med" w:hAnsi="Sylexiad Sans Spaced Med" w:cstheme="minorHAnsi"/>
          <w:bCs/>
          <w:color w:val="2F5496" w:themeColor="accent1" w:themeShade="BF"/>
          <w:sz w:val="28"/>
          <w:szCs w:val="28"/>
        </w:rPr>
        <w:t>Safeguarding and child protection recording</w:t>
      </w:r>
    </w:p>
    <w:p w14:paraId="2CF2F046" w14:textId="2C6B51B4" w:rsidR="00095183" w:rsidRPr="00657FB8" w:rsidRDefault="0015004A" w:rsidP="0015004A">
      <w:pPr>
        <w:rPr>
          <w:rFonts w:ascii="Sylexiad Sans Spaced Med" w:hAnsi="Sylexiad Sans Spaced Med" w:cstheme="minorHAnsi"/>
          <w:sz w:val="28"/>
          <w:szCs w:val="28"/>
        </w:rPr>
      </w:pPr>
      <w:r w:rsidRPr="00657FB8">
        <w:rPr>
          <w:rFonts w:ascii="Sylexiad Sans Spaced Med" w:hAnsi="Sylexiad Sans Spaced Med" w:cstheme="minorHAnsi"/>
          <w:sz w:val="28"/>
          <w:szCs w:val="28"/>
        </w:rPr>
        <w:t>(Please note: this appendix has been developed and published for schools by the</w:t>
      </w:r>
      <w:r w:rsidRPr="00657FB8">
        <w:rPr>
          <w:rFonts w:ascii="Sylexiad Sans Spaced Med" w:hAnsi="Sylexiad Sans Spaced Med" w:cstheme="minorHAnsi"/>
          <w:i/>
          <w:iCs/>
          <w:sz w:val="28"/>
          <w:szCs w:val="28"/>
        </w:rPr>
        <w:t xml:space="preserve"> </w:t>
      </w:r>
      <w:hyperlink r:id="rId116" w:history="1">
        <w:r w:rsidRPr="00657FB8">
          <w:rPr>
            <w:rStyle w:val="Hyperlink"/>
            <w:rFonts w:ascii="Sylexiad Sans Spaced Med" w:hAnsi="Sylexiad Sans Spaced Med" w:cstheme="minorHAnsi"/>
            <w:i/>
            <w:iCs/>
            <w:sz w:val="28"/>
            <w:szCs w:val="28"/>
          </w:rPr>
          <w:t>Derbyshire Data Protection Hub</w:t>
        </w:r>
      </w:hyperlink>
      <w:r w:rsidRPr="00657FB8">
        <w:rPr>
          <w:rFonts w:ascii="Sylexiad Sans Spaced Med" w:hAnsi="Sylexiad Sans Spaced Med" w:cstheme="minorHAnsi"/>
          <w:i/>
          <w:iCs/>
          <w:color w:val="7030A0"/>
          <w:sz w:val="28"/>
          <w:szCs w:val="28"/>
        </w:rPr>
        <w:t>)</w:t>
      </w:r>
      <w:r w:rsidRPr="00657FB8">
        <w:rPr>
          <w:rFonts w:ascii="Sylexiad Sans Spaced Med" w:hAnsi="Sylexiad Sans Spaced Med" w:cstheme="minorHAnsi"/>
          <w:sz w:val="28"/>
          <w:szCs w:val="28"/>
        </w:rPr>
        <w:t xml:space="preserve"> </w:t>
      </w:r>
    </w:p>
    <w:tbl>
      <w:tblPr>
        <w:tblStyle w:val="TableGrid"/>
        <w:tblW w:w="0" w:type="auto"/>
        <w:tblLook w:val="04A0" w:firstRow="1" w:lastRow="0" w:firstColumn="1" w:lastColumn="0" w:noHBand="0" w:noVBand="1"/>
      </w:tblPr>
      <w:tblGrid>
        <w:gridCol w:w="10478"/>
      </w:tblGrid>
      <w:tr w:rsidR="00095183" w:rsidRPr="00657FB8" w14:paraId="7BF2E8A2" w14:textId="77777777" w:rsidTr="00095183">
        <w:tc>
          <w:tcPr>
            <w:tcW w:w="10478" w:type="dxa"/>
            <w:shd w:val="clear" w:color="auto" w:fill="D9E2F3" w:themeFill="accent1" w:themeFillTint="33"/>
          </w:tcPr>
          <w:p w14:paraId="0B88AA11" w14:textId="77777777" w:rsidR="00095183" w:rsidRPr="00657FB8" w:rsidRDefault="00095183" w:rsidP="00095183">
            <w:pPr>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Introduction</w:t>
            </w:r>
          </w:p>
          <w:p w14:paraId="14F11523" w14:textId="77777777" w:rsidR="00095183" w:rsidRPr="00657FB8" w:rsidRDefault="00095183" w:rsidP="00095183">
            <w:pPr>
              <w:rPr>
                <w:rFonts w:ascii="Sylexiad Sans Spaced Med" w:hAnsi="Sylexiad Sans Spaced Med" w:cstheme="minorHAnsi"/>
                <w:iCs/>
                <w:sz w:val="28"/>
                <w:szCs w:val="28"/>
              </w:rPr>
            </w:pPr>
            <w:r w:rsidRPr="00657FB8">
              <w:rPr>
                <w:rFonts w:ascii="Sylexiad Sans Spaced Med" w:hAnsi="Sylexiad Sans Spaced Med" w:cstheme="minorHAnsi"/>
                <w:sz w:val="28"/>
                <w:szCs w:val="28"/>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657FB8">
              <w:rPr>
                <w:rFonts w:ascii="Sylexiad Sans Spaced Med" w:hAnsi="Sylexiad Sans Spaced Med" w:cstheme="minorHAnsi"/>
                <w:iCs/>
                <w:sz w:val="28"/>
                <w:szCs w:val="28"/>
              </w:rPr>
              <w:t>victims and survivors may take decades to come to terms with what has happened to them and potentially to decide to take action to report a crime.</w:t>
            </w:r>
          </w:p>
          <w:p w14:paraId="7FC493B6" w14:textId="77777777" w:rsidR="00095183" w:rsidRPr="00657FB8" w:rsidRDefault="00095183" w:rsidP="00095183">
            <w:pPr>
              <w:rPr>
                <w:rFonts w:ascii="Sylexiad Sans Spaced Med" w:hAnsi="Sylexiad Sans Spaced Med" w:cstheme="minorHAnsi"/>
                <w:iCs/>
                <w:sz w:val="28"/>
                <w:szCs w:val="28"/>
              </w:rPr>
            </w:pPr>
          </w:p>
          <w:p w14:paraId="3363AF92"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125330A9" w14:textId="77777777" w:rsidR="00095183" w:rsidRPr="00657FB8" w:rsidRDefault="00095183" w:rsidP="008971C8">
            <w:pPr>
              <w:numPr>
                <w:ilvl w:val="0"/>
                <w:numId w:val="80"/>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retention policies that reflect the importance of such records to victims and survivors, and that they may take decades to seek to access such records;</w:t>
            </w:r>
          </w:p>
          <w:p w14:paraId="1C7E74DA" w14:textId="77777777" w:rsidR="00095183" w:rsidRPr="00657FB8" w:rsidRDefault="00095183" w:rsidP="008971C8">
            <w:pPr>
              <w:numPr>
                <w:ilvl w:val="0"/>
                <w:numId w:val="80"/>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clear and accessible procedures for victims and survivors of child sexual abuse to access such records;</w:t>
            </w:r>
          </w:p>
          <w:p w14:paraId="3A557E2D" w14:textId="77777777" w:rsidR="00095183" w:rsidRPr="00657FB8" w:rsidRDefault="00095183" w:rsidP="008971C8">
            <w:pPr>
              <w:numPr>
                <w:ilvl w:val="0"/>
                <w:numId w:val="80"/>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policies, procedures and training for staff responding to requests to ensure that they recognise the long-term impact of child sexual abuse and engage with the applicant with empathy.</w:t>
            </w:r>
          </w:p>
          <w:p w14:paraId="7CD659EA" w14:textId="77777777" w:rsidR="00095183" w:rsidRPr="00657FB8" w:rsidRDefault="00095183" w:rsidP="00095183">
            <w:pPr>
              <w:rPr>
                <w:rFonts w:ascii="Sylexiad Sans Spaced Med" w:hAnsi="Sylexiad Sans Spaced Med" w:cstheme="minorHAnsi"/>
                <w:sz w:val="28"/>
                <w:szCs w:val="28"/>
              </w:rPr>
            </w:pPr>
          </w:p>
          <w:p w14:paraId="4644507B" w14:textId="77777777" w:rsidR="00095183" w:rsidRPr="00657FB8" w:rsidRDefault="00095183" w:rsidP="00095183">
            <w:pPr>
              <w:rPr>
                <w:rFonts w:ascii="Sylexiad Sans Spaced Med" w:hAnsi="Sylexiad Sans Spaced Med" w:cstheme="minorHAnsi"/>
                <w:iCs/>
                <w:sz w:val="28"/>
                <w:szCs w:val="28"/>
              </w:rPr>
            </w:pPr>
            <w:r w:rsidRPr="00657FB8">
              <w:rPr>
                <w:rFonts w:ascii="Sylexiad Sans Spaced Med" w:hAnsi="Sylexiad Sans Spaced Med" w:cstheme="minorHAnsi"/>
                <w:iCs/>
                <w:sz w:val="28"/>
                <w:szCs w:val="28"/>
              </w:rPr>
              <w:t xml:space="preserve">A Code of Practice has not yet been published, but [School name] is committed to ensuring practices at the school are reflective of IICSA recommendations. </w:t>
            </w:r>
          </w:p>
          <w:p w14:paraId="45D05CDE" w14:textId="77777777" w:rsidR="00095183" w:rsidRPr="00657FB8" w:rsidRDefault="00095183" w:rsidP="00095183">
            <w:pPr>
              <w:rPr>
                <w:rFonts w:ascii="Sylexiad Sans Spaced Med" w:hAnsi="Sylexiad Sans Spaced Med" w:cstheme="minorHAnsi"/>
                <w:sz w:val="28"/>
                <w:szCs w:val="28"/>
              </w:rPr>
            </w:pPr>
          </w:p>
          <w:p w14:paraId="658796D9" w14:textId="77777777" w:rsidR="00095183" w:rsidRPr="00657FB8" w:rsidRDefault="00095183" w:rsidP="00095183">
            <w:pPr>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Statement of Intent</w:t>
            </w:r>
          </w:p>
          <w:p w14:paraId="7623D1FA" w14:textId="3E0A9381"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iCs/>
                <w:sz w:val="28"/>
                <w:szCs w:val="28"/>
              </w:rPr>
              <w:t>Embark Federation schools are aware that creation, maintenance and retention of child protection, safeguarding and CSA records must be carried out with the understanding that access to records may be required many decades after records are created.</w:t>
            </w:r>
            <w:r w:rsidR="00DD1D2D" w:rsidRPr="00657FB8">
              <w:rPr>
                <w:rFonts w:ascii="Sylexiad Sans Spaced Med" w:hAnsi="Sylexiad Sans Spaced Med" w:cstheme="minorHAnsi"/>
                <w:iCs/>
                <w:sz w:val="28"/>
                <w:szCs w:val="28"/>
              </w:rPr>
              <w:t xml:space="preserve"> </w:t>
            </w:r>
            <w:r w:rsidRPr="00657FB8">
              <w:rPr>
                <w:rFonts w:ascii="Sylexiad Sans Spaced Med" w:hAnsi="Sylexiad Sans Spaced Med" w:cstheme="minorHAnsi"/>
                <w:sz w:val="28"/>
                <w:szCs w:val="28"/>
              </w:rPr>
              <w:t xml:space="preserve">This document should be read in conjunction with the Trust’s Record Retention Policy. </w:t>
            </w:r>
          </w:p>
          <w:p w14:paraId="573B497F" w14:textId="77777777" w:rsidR="00095183" w:rsidRPr="00657FB8" w:rsidRDefault="00095183" w:rsidP="00095183">
            <w:pPr>
              <w:rPr>
                <w:rFonts w:ascii="Sylexiad Sans Spaced Med" w:hAnsi="Sylexiad Sans Spaced Med" w:cstheme="minorHAnsi"/>
                <w:sz w:val="28"/>
                <w:szCs w:val="28"/>
              </w:rPr>
            </w:pPr>
          </w:p>
          <w:p w14:paraId="187F79B6" w14:textId="77777777" w:rsidR="00095183" w:rsidRPr="00657FB8" w:rsidRDefault="00095183" w:rsidP="00095183">
            <w:pPr>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How to record safeguarding/child protection concerns.</w:t>
            </w:r>
          </w:p>
          <w:p w14:paraId="6D6CF629" w14:textId="39684AC5"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Given these very long retention periods, </w:t>
            </w:r>
            <w:r w:rsidR="00214E47" w:rsidRPr="00657FB8">
              <w:rPr>
                <w:rFonts w:ascii="Sylexiad Sans Spaced Med" w:hAnsi="Sylexiad Sans Spaced Med" w:cstheme="minorHAnsi"/>
                <w:sz w:val="28"/>
                <w:szCs w:val="28"/>
              </w:rPr>
              <w:t xml:space="preserve">Embark Federation Schools </w:t>
            </w:r>
            <w:r w:rsidRPr="00657FB8">
              <w:rPr>
                <w:rFonts w:ascii="Sylexiad Sans Spaced Med" w:hAnsi="Sylexiad Sans Spaced Med" w:cstheme="minorHAnsi"/>
                <w:sz w:val="28"/>
                <w:szCs w:val="28"/>
              </w:rPr>
              <w:t>will ensure that safeguarding, child protection and CSA records are written in such a way as to be intelligible in the future and without any additional knowledge of the school, its staff, pupils or systems. Staff will be trained in good practice.</w:t>
            </w:r>
          </w:p>
          <w:p w14:paraId="082C61D5" w14:textId="77777777" w:rsidR="00095183" w:rsidRPr="00657FB8" w:rsidRDefault="00095183" w:rsidP="00095183">
            <w:pPr>
              <w:rPr>
                <w:rFonts w:ascii="Sylexiad Sans Spaced Med" w:hAnsi="Sylexiad Sans Spaced Med" w:cstheme="minorHAnsi"/>
                <w:sz w:val="28"/>
                <w:szCs w:val="28"/>
              </w:rPr>
            </w:pPr>
          </w:p>
          <w:p w14:paraId="29B1E140"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Our records will:</w:t>
            </w:r>
          </w:p>
          <w:p w14:paraId="281B28EC"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Be written by the school’s Designated Safeguarding Lead (DSL), Deputy (DDSL) or other suitably trained staff [delete / amend as required]</w:t>
            </w:r>
          </w:p>
          <w:p w14:paraId="34FDA2F4"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Identify the author by name and role</w:t>
            </w:r>
          </w:p>
          <w:p w14:paraId="01612D7B"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lastRenderedPageBreak/>
              <w:t>Make clear it where the person who is recording the information is not the person who has seen or heard the issue, and identify all relevant parties by name and role</w:t>
            </w:r>
          </w:p>
          <w:p w14:paraId="081A7C10"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Use full names </w:t>
            </w:r>
            <w:bookmarkStart w:id="54" w:name="_Hlk170834086"/>
            <w:r w:rsidRPr="00657FB8">
              <w:rPr>
                <w:rFonts w:ascii="Sylexiad Sans Spaced Med" w:hAnsi="Sylexiad Sans Spaced Med" w:cstheme="minorHAnsi"/>
                <w:sz w:val="28"/>
                <w:szCs w:val="28"/>
              </w:rPr>
              <w:t xml:space="preserve">(not initials) </w:t>
            </w:r>
            <w:bookmarkEnd w:id="54"/>
            <w:r w:rsidRPr="00657FB8">
              <w:rPr>
                <w:rFonts w:ascii="Sylexiad Sans Spaced Med" w:hAnsi="Sylexiad Sans Spaced Med" w:cstheme="minorHAnsi"/>
                <w:sz w:val="28"/>
                <w:szCs w:val="28"/>
              </w:rPr>
              <w:t>of staff, other adults and parents/family members (full name in this context means first and surname)</w:t>
            </w:r>
          </w:p>
          <w:p w14:paraId="7B162403"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Ensure staff roles / job titles are included</w:t>
            </w:r>
          </w:p>
          <w:p w14:paraId="1B708742"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Ensure family relationships are clear</w:t>
            </w:r>
          </w:p>
          <w:p w14:paraId="4701AA18"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Use full name (not initials) of child whose record this is</w:t>
            </w:r>
          </w:p>
          <w:p w14:paraId="25E740A0"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Use full name (not initials) of any other child involved and ensure a mirror record is on their file, if appropriate</w:t>
            </w:r>
          </w:p>
          <w:p w14:paraId="33A6EECD"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Not use initials when recording names</w:t>
            </w:r>
          </w:p>
          <w:p w14:paraId="2623FC8D"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Where individuals have the same or similar names, ensure there is a distinguishing factor, </w:t>
            </w:r>
            <w:proofErr w:type="spellStart"/>
            <w:r w:rsidRPr="00657FB8">
              <w:rPr>
                <w:rFonts w:ascii="Sylexiad Sans Spaced Med" w:hAnsi="Sylexiad Sans Spaced Med" w:cstheme="minorHAnsi"/>
                <w:sz w:val="28"/>
                <w:szCs w:val="28"/>
              </w:rPr>
              <w:t>eg</w:t>
            </w:r>
            <w:proofErr w:type="spellEnd"/>
            <w:r w:rsidRPr="00657FB8">
              <w:rPr>
                <w:rFonts w:ascii="Sylexiad Sans Spaced Med" w:hAnsi="Sylexiad Sans Spaced Med" w:cstheme="minorHAnsi"/>
                <w:sz w:val="28"/>
                <w:szCs w:val="28"/>
              </w:rPr>
              <w:t xml:space="preserve"> middle name, job title, </w:t>
            </w:r>
            <w:proofErr w:type="spellStart"/>
            <w:r w:rsidRPr="00657FB8">
              <w:rPr>
                <w:rFonts w:ascii="Sylexiad Sans Spaced Med" w:hAnsi="Sylexiad Sans Spaced Med" w:cstheme="minorHAnsi"/>
                <w:sz w:val="28"/>
                <w:szCs w:val="28"/>
              </w:rPr>
              <w:t>DoB</w:t>
            </w:r>
            <w:proofErr w:type="spellEnd"/>
            <w:r w:rsidRPr="00657FB8">
              <w:rPr>
                <w:rFonts w:ascii="Sylexiad Sans Spaced Med" w:hAnsi="Sylexiad Sans Spaced Med" w:cstheme="minorHAnsi"/>
                <w:sz w:val="28"/>
                <w:szCs w:val="28"/>
              </w:rPr>
              <w:t xml:space="preserve"> etc</w:t>
            </w:r>
          </w:p>
          <w:p w14:paraId="4D9C6B0A"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Ensure all spelling, punctuation and grammar is correct.</w:t>
            </w:r>
          </w:p>
          <w:p w14:paraId="04C332DB"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Use appropriate language to describe events, not slang, shorthand, local terminology or asterixis.</w:t>
            </w:r>
          </w:p>
          <w:p w14:paraId="4F82B554"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Ensure quotes are properly identified as such and attributed to their owner</w:t>
            </w:r>
          </w:p>
          <w:p w14:paraId="64733313" w14:textId="77777777" w:rsidR="00095183" w:rsidRPr="00657FB8" w:rsidRDefault="00095183" w:rsidP="008971C8">
            <w:pPr>
              <w:numPr>
                <w:ilvl w:val="0"/>
                <w:numId w:val="81"/>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Be objective and avoid opinion. If opinion is necessary, ensure it is identified as such and attributed to its owner.</w:t>
            </w:r>
          </w:p>
          <w:p w14:paraId="327B5EC2" w14:textId="77777777" w:rsidR="00095183" w:rsidRPr="00657FB8" w:rsidRDefault="00095183" w:rsidP="00095183">
            <w:pPr>
              <w:rPr>
                <w:rFonts w:ascii="Sylexiad Sans Spaced Med" w:hAnsi="Sylexiad Sans Spaced Med" w:cstheme="minorHAnsi"/>
                <w:sz w:val="28"/>
                <w:szCs w:val="28"/>
              </w:rPr>
            </w:pPr>
          </w:p>
          <w:p w14:paraId="41EEFFCF" w14:textId="77777777" w:rsidR="00095183" w:rsidRPr="00657FB8" w:rsidRDefault="00095183" w:rsidP="00095183">
            <w:pPr>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How records are stored</w:t>
            </w:r>
          </w:p>
          <w:p w14:paraId="08D87F0B" w14:textId="6AB74877" w:rsidR="00095183" w:rsidRPr="00657FB8" w:rsidRDefault="00C577B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Embark Federation schools</w:t>
            </w:r>
            <w:r w:rsidR="00095183" w:rsidRPr="00657FB8">
              <w:rPr>
                <w:rFonts w:ascii="Sylexiad Sans Spaced Med" w:hAnsi="Sylexiad Sans Spaced Med" w:cstheme="minorHAnsi"/>
                <w:sz w:val="28"/>
                <w:szCs w:val="28"/>
              </w:rPr>
              <w:t xml:space="preserve"> use</w:t>
            </w:r>
            <w:r w:rsidR="003045BF" w:rsidRPr="00657FB8">
              <w:rPr>
                <w:rFonts w:ascii="Sylexiad Sans Spaced Med" w:hAnsi="Sylexiad Sans Spaced Med" w:cstheme="minorHAnsi"/>
                <w:sz w:val="28"/>
                <w:szCs w:val="28"/>
              </w:rPr>
              <w:t xml:space="preserve"> an electronic </w:t>
            </w:r>
            <w:r w:rsidR="00310AE8" w:rsidRPr="00657FB8">
              <w:rPr>
                <w:rFonts w:ascii="Sylexiad Sans Spaced Med" w:hAnsi="Sylexiad Sans Spaced Med" w:cstheme="minorHAnsi"/>
                <w:sz w:val="28"/>
                <w:szCs w:val="28"/>
              </w:rPr>
              <w:t xml:space="preserve">safeguarding platform </w:t>
            </w:r>
            <w:r w:rsidR="00095183" w:rsidRPr="00657FB8">
              <w:rPr>
                <w:rFonts w:ascii="Sylexiad Sans Spaced Med" w:hAnsi="Sylexiad Sans Spaced Med" w:cstheme="minorHAnsi"/>
                <w:sz w:val="28"/>
                <w:szCs w:val="28"/>
              </w:rPr>
              <w:t>to record and store child protection and safeguarding records.</w:t>
            </w:r>
          </w:p>
          <w:p w14:paraId="748E907A" w14:textId="77777777" w:rsidR="00095183" w:rsidRPr="00657FB8" w:rsidRDefault="00095183" w:rsidP="00095183">
            <w:pPr>
              <w:rPr>
                <w:rFonts w:ascii="Sylexiad Sans Spaced Med" w:hAnsi="Sylexiad Sans Spaced Med" w:cstheme="minorHAnsi"/>
                <w:sz w:val="28"/>
                <w:szCs w:val="28"/>
              </w:rPr>
            </w:pPr>
          </w:p>
          <w:p w14:paraId="1C497D1A"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This method was risk assessed in conjunction with our Data Protection Officer using a Data Protection Impact Assessment to determine the nature, scope and context of the data processing. This is subject to regular review.</w:t>
            </w:r>
          </w:p>
          <w:p w14:paraId="4A510DC2" w14:textId="77777777" w:rsidR="00095183" w:rsidRPr="00657FB8" w:rsidRDefault="00095183" w:rsidP="00095183">
            <w:pPr>
              <w:rPr>
                <w:rFonts w:ascii="Sylexiad Sans Spaced Med" w:hAnsi="Sylexiad Sans Spaced Med" w:cstheme="minorHAnsi"/>
                <w:sz w:val="28"/>
                <w:szCs w:val="28"/>
              </w:rPr>
            </w:pPr>
          </w:p>
          <w:p w14:paraId="2289B7FA"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We inform our pupils, families and staff that we process their personal data for this purpose via our Privacy Notices which are published on the school website. </w:t>
            </w:r>
          </w:p>
          <w:p w14:paraId="1863A5E6" w14:textId="77777777" w:rsidR="00095183" w:rsidRPr="00657FB8" w:rsidRDefault="00095183" w:rsidP="00095183">
            <w:pPr>
              <w:rPr>
                <w:rFonts w:ascii="Sylexiad Sans Spaced Med" w:hAnsi="Sylexiad Sans Spaced Med" w:cstheme="minorHAnsi"/>
                <w:sz w:val="28"/>
                <w:szCs w:val="28"/>
              </w:rPr>
            </w:pPr>
          </w:p>
          <w:p w14:paraId="41E0253F" w14:textId="5A458D62"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Any related physical first-hand notes will be accurately transcribed into </w:t>
            </w:r>
            <w:r w:rsidR="00310AE8" w:rsidRPr="00657FB8">
              <w:rPr>
                <w:rFonts w:ascii="Sylexiad Sans Spaced Med" w:hAnsi="Sylexiad Sans Spaced Med" w:cstheme="minorHAnsi"/>
                <w:sz w:val="28"/>
                <w:szCs w:val="28"/>
              </w:rPr>
              <w:t>the electronic p</w:t>
            </w:r>
            <w:r w:rsidR="002F6E25" w:rsidRPr="00657FB8">
              <w:rPr>
                <w:rFonts w:ascii="Sylexiad Sans Spaced Med" w:hAnsi="Sylexiad Sans Spaced Med" w:cstheme="minorHAnsi"/>
                <w:sz w:val="28"/>
                <w:szCs w:val="28"/>
              </w:rPr>
              <w:t>latform.</w:t>
            </w:r>
            <w:r w:rsidRPr="00657FB8">
              <w:rPr>
                <w:rFonts w:ascii="Sylexiad Sans Spaced Med" w:hAnsi="Sylexiad Sans Spaced Med" w:cstheme="minorHAnsi"/>
                <w:sz w:val="28"/>
                <w:szCs w:val="28"/>
              </w:rPr>
              <w:t xml:space="preserve"> Diagrams will be scanned in.  Any recordings will be also be securely retained. </w:t>
            </w:r>
          </w:p>
          <w:p w14:paraId="4F01C0AC" w14:textId="77777777" w:rsidR="00095183" w:rsidRPr="00657FB8" w:rsidRDefault="00095183" w:rsidP="00095183">
            <w:pPr>
              <w:rPr>
                <w:rFonts w:ascii="Sylexiad Sans Spaced Med" w:hAnsi="Sylexiad Sans Spaced Med" w:cstheme="minorHAnsi"/>
                <w:sz w:val="28"/>
                <w:szCs w:val="28"/>
              </w:rPr>
            </w:pPr>
          </w:p>
          <w:p w14:paraId="114957B6" w14:textId="77777777" w:rsidR="00095183" w:rsidRPr="00657FB8" w:rsidRDefault="00095183" w:rsidP="00095183">
            <w:pPr>
              <w:rPr>
                <w:rFonts w:ascii="Sylexiad Sans Spaced Med" w:hAnsi="Sylexiad Sans Spaced Med" w:cstheme="minorHAnsi"/>
                <w:b/>
                <w:bCs/>
                <w:sz w:val="28"/>
                <w:szCs w:val="28"/>
              </w:rPr>
            </w:pPr>
            <w:r w:rsidRPr="00657FB8">
              <w:rPr>
                <w:rFonts w:ascii="Sylexiad Sans Spaced Med" w:hAnsi="Sylexiad Sans Spaced Med" w:cstheme="minorHAnsi"/>
                <w:b/>
                <w:bCs/>
                <w:sz w:val="28"/>
                <w:szCs w:val="28"/>
              </w:rPr>
              <w:t>The transfer of pupil safeguarding records</w:t>
            </w:r>
          </w:p>
          <w:p w14:paraId="45B690B2" w14:textId="6EFCFE9B"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Keeping Children Safe in Education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07D9E39F" w14:textId="77777777" w:rsidR="00095183" w:rsidRPr="00657FB8" w:rsidRDefault="00095183" w:rsidP="00095183">
            <w:pPr>
              <w:rPr>
                <w:rFonts w:ascii="Sylexiad Sans Spaced Med" w:hAnsi="Sylexiad Sans Spaced Med" w:cstheme="minorHAnsi"/>
                <w:sz w:val="28"/>
                <w:szCs w:val="28"/>
              </w:rPr>
            </w:pPr>
          </w:p>
          <w:p w14:paraId="4CFDEDE7" w14:textId="05E87951"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When a child leaves</w:t>
            </w:r>
            <w:r w:rsidR="0072739F" w:rsidRPr="00657FB8">
              <w:rPr>
                <w:rFonts w:ascii="Sylexiad Sans Spaced Med" w:hAnsi="Sylexiad Sans Spaced Med" w:cstheme="minorHAnsi"/>
                <w:sz w:val="28"/>
                <w:szCs w:val="28"/>
              </w:rPr>
              <w:t xml:space="preserve"> the school</w:t>
            </w:r>
            <w:r w:rsidRPr="00657FB8">
              <w:rPr>
                <w:rFonts w:ascii="Sylexiad Sans Spaced Med" w:hAnsi="Sylexiad Sans Spaced Med" w:cstheme="minorHAnsi"/>
                <w:sz w:val="28"/>
                <w:szCs w:val="28"/>
              </w:rPr>
              <w:t xml:space="preserve">, all pupil records, including safeguarding, child protection and CSA records must be transferred in a secure manner, to the child’s new school. The </w:t>
            </w:r>
            <w:r w:rsidRPr="00657FB8">
              <w:rPr>
                <w:rFonts w:ascii="Sylexiad Sans Spaced Med" w:hAnsi="Sylexiad Sans Spaced Med" w:cstheme="minorHAnsi"/>
                <w:sz w:val="28"/>
                <w:szCs w:val="28"/>
              </w:rPr>
              <w:lastRenderedPageBreak/>
              <w:t>legal basis and time scale for this can be found in The Education (Pupil Information) (England) Regulations 2005, parental consent is not required.</w:t>
            </w:r>
          </w:p>
          <w:p w14:paraId="449C9806" w14:textId="77777777" w:rsidR="00095183" w:rsidRPr="00657FB8" w:rsidRDefault="00095183" w:rsidP="00095183">
            <w:pPr>
              <w:rPr>
                <w:rFonts w:ascii="Sylexiad Sans Spaced Med" w:hAnsi="Sylexiad Sans Spaced Med" w:cstheme="minorHAnsi"/>
                <w:sz w:val="28"/>
                <w:szCs w:val="28"/>
              </w:rPr>
            </w:pPr>
          </w:p>
          <w:p w14:paraId="4681079B"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All copies of data held by the school that the child has departed will then be deleted or retained in line with the retention policy, including all paper records and data stored electronically. A record could be kept for tracking and auditing purposes only. </w:t>
            </w:r>
          </w:p>
          <w:p w14:paraId="5F0D8E96" w14:textId="77777777" w:rsidR="00095183" w:rsidRPr="00657FB8" w:rsidRDefault="00095183" w:rsidP="00095183">
            <w:pPr>
              <w:rPr>
                <w:rFonts w:ascii="Sylexiad Sans Spaced Med" w:hAnsi="Sylexiad Sans Spaced Med" w:cstheme="minorHAnsi"/>
                <w:sz w:val="28"/>
                <w:szCs w:val="28"/>
              </w:rPr>
            </w:pPr>
          </w:p>
          <w:p w14:paraId="2624030F"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time period. If we do retain pupil records, we will justify this retention and document the reasons for doing so, and will carry out a Data Protection Impact Assessment where required. </w:t>
            </w:r>
          </w:p>
          <w:p w14:paraId="4E9625DF" w14:textId="77777777" w:rsidR="00095183" w:rsidRPr="00657FB8" w:rsidRDefault="00095183" w:rsidP="00095183">
            <w:pPr>
              <w:rPr>
                <w:rFonts w:ascii="Sylexiad Sans Spaced Med" w:hAnsi="Sylexiad Sans Spaced Med" w:cstheme="minorHAnsi"/>
                <w:sz w:val="28"/>
                <w:szCs w:val="28"/>
              </w:rPr>
            </w:pPr>
          </w:p>
          <w:p w14:paraId="7137CA87"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Responsibility for maintaining the pupil record, including retaining records relating to Child Protection, Safeguarding and CSA passes to the ‘last known school’.</w:t>
            </w:r>
          </w:p>
          <w:p w14:paraId="04619A2D" w14:textId="77777777" w:rsidR="00095183" w:rsidRPr="00657FB8" w:rsidRDefault="00095183" w:rsidP="00095183">
            <w:pPr>
              <w:rPr>
                <w:rFonts w:ascii="Sylexiad Sans Spaced Med" w:hAnsi="Sylexiad Sans Spaced Med" w:cstheme="minorHAnsi"/>
                <w:sz w:val="28"/>
                <w:szCs w:val="28"/>
              </w:rPr>
            </w:pPr>
          </w:p>
          <w:p w14:paraId="2F647103"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The school is the final or last known school if:</w:t>
            </w:r>
          </w:p>
          <w:p w14:paraId="3B505090" w14:textId="77777777" w:rsidR="00095183" w:rsidRPr="00657FB8" w:rsidRDefault="00095183" w:rsidP="008971C8">
            <w:pPr>
              <w:numPr>
                <w:ilvl w:val="0"/>
                <w:numId w:val="79"/>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secondary phase and the pupil left at 16 years old or for post-16 or independent education, or;</w:t>
            </w:r>
          </w:p>
          <w:p w14:paraId="132F814D" w14:textId="77777777" w:rsidR="00095183" w:rsidRPr="00657FB8" w:rsidRDefault="00095183" w:rsidP="008971C8">
            <w:pPr>
              <w:numPr>
                <w:ilvl w:val="0"/>
                <w:numId w:val="79"/>
              </w:numPr>
              <w:rPr>
                <w:rFonts w:ascii="Sylexiad Sans Spaced Med" w:hAnsi="Sylexiad Sans Spaced Med" w:cstheme="minorHAnsi"/>
                <w:sz w:val="28"/>
                <w:szCs w:val="28"/>
              </w:rPr>
            </w:pPr>
            <w:r w:rsidRPr="00657FB8">
              <w:rPr>
                <w:rFonts w:ascii="Sylexiad Sans Spaced Med" w:hAnsi="Sylexiad Sans Spaced Med" w:cstheme="minorHAnsi"/>
                <w:sz w:val="28"/>
                <w:szCs w:val="28"/>
              </w:rPr>
              <w:t>at any point the pupil left for elective home education, they are missing from education, or have left the UK, or have died.</w:t>
            </w:r>
          </w:p>
          <w:p w14:paraId="20802A69" w14:textId="77777777" w:rsidR="00095183" w:rsidRPr="00657FB8" w:rsidRDefault="00095183" w:rsidP="00095183">
            <w:pPr>
              <w:rPr>
                <w:rFonts w:ascii="Sylexiad Sans Spaced Med" w:hAnsi="Sylexiad Sans Spaced Med" w:cstheme="minorHAnsi"/>
                <w:sz w:val="28"/>
                <w:szCs w:val="28"/>
              </w:rPr>
            </w:pPr>
          </w:p>
          <w:p w14:paraId="6FE7C3E6"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Tertiary colleges are not included in this definition, therefore the school will retain the record. However, the college must receive a copy of the child protection file, as per the requirements of </w:t>
            </w:r>
            <w:proofErr w:type="spellStart"/>
            <w:r w:rsidRPr="00657FB8">
              <w:rPr>
                <w:rFonts w:ascii="Sylexiad Sans Spaced Med" w:hAnsi="Sylexiad Sans Spaced Med" w:cstheme="minorHAnsi"/>
                <w:sz w:val="28"/>
                <w:szCs w:val="28"/>
              </w:rPr>
              <w:t>KCSiE</w:t>
            </w:r>
            <w:proofErr w:type="spellEnd"/>
            <w:r w:rsidRPr="00657FB8">
              <w:rPr>
                <w:rFonts w:ascii="Sylexiad Sans Spaced Med" w:hAnsi="Sylexiad Sans Spaced Med" w:cstheme="minorHAnsi"/>
                <w:sz w:val="28"/>
                <w:szCs w:val="28"/>
              </w:rPr>
              <w:t xml:space="preserve"> above.</w:t>
            </w:r>
          </w:p>
          <w:p w14:paraId="295352E1" w14:textId="77777777" w:rsidR="00095183" w:rsidRPr="00657FB8" w:rsidRDefault="00095183" w:rsidP="00095183">
            <w:pPr>
              <w:rPr>
                <w:rFonts w:ascii="Sylexiad Sans Spaced Med" w:hAnsi="Sylexiad Sans Spaced Med" w:cstheme="minorHAnsi"/>
                <w:sz w:val="28"/>
                <w:szCs w:val="28"/>
              </w:rPr>
            </w:pPr>
          </w:p>
          <w:p w14:paraId="7C9F532F" w14:textId="77777777" w:rsidR="00095183" w:rsidRPr="00657FB8" w:rsidRDefault="00095183" w:rsidP="00095183">
            <w:pPr>
              <w:rPr>
                <w:rFonts w:ascii="Sylexiad Sans Spaced Med" w:hAnsi="Sylexiad Sans Spaced Med" w:cstheme="minorHAnsi"/>
                <w:b/>
                <w:bCs/>
                <w:sz w:val="28"/>
                <w:szCs w:val="28"/>
              </w:rPr>
            </w:pPr>
            <w:bookmarkStart w:id="55" w:name="_Toc127204088"/>
            <w:r w:rsidRPr="00657FB8">
              <w:rPr>
                <w:rFonts w:ascii="Sylexiad Sans Spaced Med" w:hAnsi="Sylexiad Sans Spaced Med" w:cstheme="minorHAnsi"/>
                <w:b/>
                <w:bCs/>
                <w:sz w:val="28"/>
                <w:szCs w:val="28"/>
              </w:rPr>
              <w:t>Retention of Records relating to Staff</w:t>
            </w:r>
            <w:bookmarkEnd w:id="55"/>
          </w:p>
          <w:p w14:paraId="07471CED" w14:textId="57497F2C" w:rsidR="00095183" w:rsidRPr="00657FB8" w:rsidRDefault="00617709"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The school</w:t>
            </w:r>
            <w:r w:rsidR="00095183" w:rsidRPr="00657FB8">
              <w:rPr>
                <w:rFonts w:ascii="Sylexiad Sans Spaced Med" w:hAnsi="Sylexiad Sans Spaced Med" w:cstheme="minorHAnsi"/>
                <w:sz w:val="28"/>
                <w:szCs w:val="28"/>
              </w:rPr>
              <w:t xml:space="preserve"> retains staff records in line with the school Record Retention Policy.  Where staff records pertain to CSA they will be retained for up to 75 years, subject to review, as set out in the Policy.</w:t>
            </w:r>
          </w:p>
          <w:p w14:paraId="4E2D6479" w14:textId="77777777" w:rsidR="00095183" w:rsidRPr="00657FB8" w:rsidRDefault="00095183" w:rsidP="00095183">
            <w:pPr>
              <w:rPr>
                <w:rFonts w:ascii="Sylexiad Sans Spaced Med" w:hAnsi="Sylexiad Sans Spaced Med" w:cstheme="minorHAnsi"/>
                <w:sz w:val="28"/>
                <w:szCs w:val="28"/>
              </w:rPr>
            </w:pPr>
          </w:p>
          <w:p w14:paraId="3E744E86" w14:textId="77777777" w:rsidR="00095183" w:rsidRPr="00657FB8" w:rsidRDefault="00095183" w:rsidP="00095183">
            <w:pPr>
              <w:rPr>
                <w:rFonts w:ascii="Sylexiad Sans Spaced Med" w:hAnsi="Sylexiad Sans Spaced Med" w:cstheme="minorHAnsi"/>
                <w:sz w:val="28"/>
                <w:szCs w:val="28"/>
              </w:rPr>
            </w:pPr>
            <w:r w:rsidRPr="00657FB8">
              <w:rPr>
                <w:rFonts w:ascii="Sylexiad Sans Spaced Med" w:hAnsi="Sylexiad Sans Spaced Med" w:cstheme="minorHAnsi"/>
                <w:sz w:val="28"/>
                <w:szCs w:val="28"/>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56" w:name="_Hlk127204000"/>
            <w:r w:rsidRPr="00657FB8">
              <w:rPr>
                <w:rFonts w:ascii="Sylexiad Sans Spaced Med" w:hAnsi="Sylexiad Sans Spaced Med" w:cstheme="minorHAnsi"/>
                <w:sz w:val="28"/>
                <w:szCs w:val="28"/>
              </w:rPr>
              <w:t>If we intend to create and maintain these records, this will be noted on the retention policy</w:t>
            </w:r>
            <w:bookmarkEnd w:id="56"/>
            <w:r w:rsidRPr="00657FB8">
              <w:rPr>
                <w:rFonts w:ascii="Sylexiad Sans Spaced Med" w:hAnsi="Sylexiad Sans Spaced Med" w:cstheme="minorHAnsi"/>
                <w:sz w:val="28"/>
                <w:szCs w:val="28"/>
              </w:rPr>
              <w:t>.</w:t>
            </w:r>
          </w:p>
          <w:p w14:paraId="1CC99201" w14:textId="77777777" w:rsidR="00095183" w:rsidRPr="00657FB8" w:rsidRDefault="00095183" w:rsidP="0015004A">
            <w:pPr>
              <w:rPr>
                <w:rFonts w:ascii="Sylexiad Sans Spaced Med" w:hAnsi="Sylexiad Sans Spaced Med" w:cstheme="minorHAnsi"/>
                <w:sz w:val="28"/>
                <w:szCs w:val="28"/>
              </w:rPr>
            </w:pPr>
          </w:p>
        </w:tc>
      </w:tr>
    </w:tbl>
    <w:p w14:paraId="0E949DE2" w14:textId="77777777" w:rsidR="001A6DBA" w:rsidRPr="00657FB8" w:rsidRDefault="001A6DBA" w:rsidP="0015004A">
      <w:pPr>
        <w:rPr>
          <w:rFonts w:ascii="Sylexiad Sans Spaced Med" w:hAnsi="Sylexiad Sans Spaced Med" w:cstheme="minorHAnsi"/>
          <w:b/>
          <w:bCs/>
          <w:color w:val="2F5496" w:themeColor="accent1" w:themeShade="BF"/>
          <w:sz w:val="28"/>
          <w:szCs w:val="28"/>
        </w:rPr>
      </w:pPr>
    </w:p>
    <w:p w14:paraId="7A2E02CA" w14:textId="387A93F3" w:rsidR="003822F7" w:rsidRPr="00657FB8" w:rsidRDefault="003822F7" w:rsidP="0015004A">
      <w:pPr>
        <w:rPr>
          <w:rFonts w:ascii="Sylexiad Sans Spaced Med" w:hAnsi="Sylexiad Sans Spaced Med" w:cstheme="minorHAnsi"/>
          <w:b/>
          <w:bCs/>
          <w:color w:val="2F5496" w:themeColor="accent1" w:themeShade="BF"/>
          <w:sz w:val="28"/>
          <w:szCs w:val="28"/>
        </w:rPr>
      </w:pPr>
      <w:r w:rsidRPr="00657FB8">
        <w:rPr>
          <w:rFonts w:ascii="Sylexiad Sans Spaced Med" w:hAnsi="Sylexiad Sans Spaced Med" w:cstheme="minorHAnsi"/>
          <w:b/>
          <w:bCs/>
          <w:color w:val="2F5496" w:themeColor="accent1" w:themeShade="BF"/>
          <w:sz w:val="28"/>
          <w:szCs w:val="28"/>
        </w:rPr>
        <w:lastRenderedPageBreak/>
        <w:t>Appendix F</w:t>
      </w:r>
    </w:p>
    <w:tbl>
      <w:tblPr>
        <w:tblStyle w:val="TableGrid"/>
        <w:tblW w:w="0" w:type="auto"/>
        <w:shd w:val="clear" w:color="auto" w:fill="F7F7F7" w:themeFill="accent6" w:themeFillTint="66"/>
        <w:tblLook w:val="04A0" w:firstRow="1" w:lastRow="0" w:firstColumn="1" w:lastColumn="0" w:noHBand="0" w:noVBand="1"/>
      </w:tblPr>
      <w:tblGrid>
        <w:gridCol w:w="9628"/>
      </w:tblGrid>
      <w:tr w:rsidR="00B475D1" w:rsidRPr="00657FB8" w14:paraId="598B1C01" w14:textId="77777777" w:rsidTr="00FC755B">
        <w:trPr>
          <w:trHeight w:val="439"/>
        </w:trPr>
        <w:tc>
          <w:tcPr>
            <w:tcW w:w="9628" w:type="dxa"/>
            <w:shd w:val="clear" w:color="auto" w:fill="CCCC00"/>
            <w:vAlign w:val="center"/>
          </w:tcPr>
          <w:p w14:paraId="4662DB7D" w14:textId="77777777" w:rsidR="00B475D1" w:rsidRPr="00657FB8" w:rsidRDefault="00B475D1" w:rsidP="00D92048">
            <w:pPr>
              <w:pStyle w:val="Heading2"/>
              <w:numPr>
                <w:ilvl w:val="0"/>
                <w:numId w:val="0"/>
              </w:numPr>
              <w:ind w:left="426"/>
              <w:jc w:val="center"/>
              <w:rPr>
                <w:rFonts w:ascii="Sylexiad Sans Spaced Med" w:hAnsi="Sylexiad Sans Spaced Med" w:cs="Arial"/>
                <w:b/>
                <w:bCs/>
                <w:sz w:val="28"/>
                <w:szCs w:val="28"/>
              </w:rPr>
            </w:pPr>
            <w:bookmarkStart w:id="57" w:name="_Toc150332788"/>
            <w:bookmarkStart w:id="58" w:name="_Toc170930273"/>
            <w:bookmarkStart w:id="59" w:name="_Toc170931916"/>
            <w:r w:rsidRPr="00657FB8">
              <w:rPr>
                <w:rFonts w:ascii="Sylexiad Sans Spaced Med" w:hAnsi="Sylexiad Sans Spaced Med" w:cs="Arial"/>
                <w:b/>
                <w:bCs/>
                <w:sz w:val="28"/>
                <w:szCs w:val="28"/>
              </w:rPr>
              <w:t>The Seven Golden Rules for Sharing Information</w:t>
            </w:r>
            <w:bookmarkEnd w:id="57"/>
            <w:bookmarkEnd w:id="58"/>
            <w:bookmarkEnd w:id="59"/>
          </w:p>
        </w:tc>
      </w:tr>
    </w:tbl>
    <w:p w14:paraId="48BE4B26" w14:textId="77777777" w:rsidR="00B475D1" w:rsidRPr="00657FB8" w:rsidRDefault="00B475D1" w:rsidP="00B475D1">
      <w:pPr>
        <w:rPr>
          <w:rFonts w:ascii="Sylexiad Sans Spaced Med" w:hAnsi="Sylexiad Sans Spaced Med" w:cs="Arial"/>
          <w:sz w:val="28"/>
          <w:szCs w:val="28"/>
        </w:rPr>
      </w:pPr>
    </w:p>
    <w:p w14:paraId="4755C327" w14:textId="77777777" w:rsidR="00B475D1" w:rsidRPr="00657FB8" w:rsidRDefault="00B475D1" w:rsidP="008971C8">
      <w:pPr>
        <w:pStyle w:val="ListParagraph"/>
        <w:numPr>
          <w:ilvl w:val="0"/>
          <w:numId w:val="82"/>
        </w:numPr>
        <w:spacing w:after="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All children have a right to be protected from abuse and neglect. Protecting a child from such harm takes priority over protecting their privacy, or the privacy rights of the person(s) failing to protect them.</w:t>
      </w:r>
      <w:r w:rsidRPr="00657FB8">
        <w:rPr>
          <w:rFonts w:ascii="Sylexiad Sans Spaced Med" w:hAnsi="Sylexiad Sans Spaced Med" w:cs="Arial"/>
          <w:sz w:val="28"/>
          <w:szCs w:val="28"/>
        </w:rPr>
        <w:t xml:space="preserve"> The UK General Data Protection Regulation (UK GDPR) and the Data Protection Act 2018 (DPA) provide a framework1 to support information sharing where practitioners have reason to believe failure to share information may result in the child being at risk of harm.</w:t>
      </w:r>
    </w:p>
    <w:p w14:paraId="402C7A8C" w14:textId="77777777" w:rsidR="00B475D1" w:rsidRPr="00657FB8" w:rsidRDefault="00B475D1" w:rsidP="00B475D1">
      <w:pPr>
        <w:spacing w:after="0"/>
        <w:jc w:val="both"/>
        <w:rPr>
          <w:rFonts w:ascii="Sylexiad Sans Spaced Med" w:hAnsi="Sylexiad Sans Spaced Med" w:cs="Arial"/>
          <w:sz w:val="28"/>
          <w:szCs w:val="28"/>
        </w:rPr>
      </w:pPr>
    </w:p>
    <w:p w14:paraId="05661C5D" w14:textId="77777777" w:rsidR="00B475D1" w:rsidRPr="00657FB8" w:rsidRDefault="00B475D1" w:rsidP="008971C8">
      <w:pPr>
        <w:pStyle w:val="ListParagraph"/>
        <w:numPr>
          <w:ilvl w:val="0"/>
          <w:numId w:val="82"/>
        </w:numPr>
        <w:spacing w:after="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When you have a safeguarding concern, wherever it is practicable and safe to do so, engage with the child and/or their carer(s), and explain who you intend to share information with, what information you will be sharing and why.</w:t>
      </w:r>
      <w:r w:rsidRPr="00657FB8">
        <w:rPr>
          <w:rFonts w:ascii="Sylexiad Sans Spaced Med" w:hAnsi="Sylexiad Sans Spaced Med" w:cs="Arial"/>
          <w:sz w:val="28"/>
          <w:szCs w:val="28"/>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w:t>
      </w:r>
    </w:p>
    <w:p w14:paraId="395AC48C" w14:textId="77777777" w:rsidR="00B475D1" w:rsidRPr="00657FB8" w:rsidRDefault="00B475D1" w:rsidP="00B475D1">
      <w:pPr>
        <w:pStyle w:val="ListParagraph"/>
        <w:rPr>
          <w:rFonts w:ascii="Sylexiad Sans Spaced Med" w:hAnsi="Sylexiad Sans Spaced Med" w:cs="Arial"/>
          <w:sz w:val="28"/>
          <w:szCs w:val="28"/>
        </w:rPr>
      </w:pPr>
    </w:p>
    <w:p w14:paraId="6A330181" w14:textId="77777777" w:rsidR="00B475D1" w:rsidRPr="00657FB8" w:rsidRDefault="00B475D1" w:rsidP="008971C8">
      <w:pPr>
        <w:pStyle w:val="ListParagraph"/>
        <w:numPr>
          <w:ilvl w:val="0"/>
          <w:numId w:val="82"/>
        </w:numPr>
        <w:spacing w:after="20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You do not need consent to share personal information about a child and/or members of their family if a child is at risk or there is a perceived risk of harm</w:t>
      </w:r>
      <w:r w:rsidRPr="00657FB8">
        <w:rPr>
          <w:rFonts w:ascii="Sylexiad Sans Spaced Med" w:hAnsi="Sylexiad Sans Spaced Med" w:cs="Arial"/>
          <w:sz w:val="28"/>
          <w:szCs w:val="28"/>
        </w:rPr>
        <w:t>. 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41CD991D" w14:textId="77777777" w:rsidR="00B475D1" w:rsidRPr="00657FB8" w:rsidRDefault="00B475D1" w:rsidP="00B475D1">
      <w:pPr>
        <w:pStyle w:val="ListParagraph"/>
        <w:rPr>
          <w:rFonts w:ascii="Sylexiad Sans Spaced Med" w:hAnsi="Sylexiad Sans Spaced Med" w:cs="Arial"/>
          <w:sz w:val="28"/>
          <w:szCs w:val="28"/>
        </w:rPr>
      </w:pPr>
    </w:p>
    <w:p w14:paraId="0777D2EB" w14:textId="77777777" w:rsidR="00B475D1" w:rsidRPr="00657FB8" w:rsidRDefault="00B475D1" w:rsidP="008971C8">
      <w:pPr>
        <w:pStyle w:val="ListParagraph"/>
        <w:numPr>
          <w:ilvl w:val="0"/>
          <w:numId w:val="82"/>
        </w:numPr>
        <w:spacing w:after="20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Seek advice promptly whenever you are uncertain or do not fully understand how the legal framework supports information sharing in a particular case.</w:t>
      </w:r>
      <w:r w:rsidRPr="00657FB8">
        <w:rPr>
          <w:rFonts w:ascii="Sylexiad Sans Spaced Med" w:hAnsi="Sylexiad Sans Spaced Med" w:cs="Arial"/>
          <w:sz w:val="28"/>
          <w:szCs w:val="28"/>
        </w:rPr>
        <w:t xml:space="preserve"> 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 Caldicott Guardian, or relevant policy or legal team. If you work for a small charity or voluntary organisation, follow the NSPCC's safeguarding guidance.</w:t>
      </w:r>
    </w:p>
    <w:p w14:paraId="1AE32BA2" w14:textId="77777777" w:rsidR="00B475D1" w:rsidRPr="00657FB8" w:rsidRDefault="00B475D1" w:rsidP="00B475D1">
      <w:pPr>
        <w:pStyle w:val="ListParagraph"/>
        <w:rPr>
          <w:rFonts w:ascii="Sylexiad Sans Spaced Med" w:hAnsi="Sylexiad Sans Spaced Med" w:cs="Arial"/>
          <w:sz w:val="28"/>
          <w:szCs w:val="28"/>
        </w:rPr>
      </w:pPr>
    </w:p>
    <w:p w14:paraId="180DAA6A" w14:textId="77777777" w:rsidR="00B475D1" w:rsidRPr="00657FB8" w:rsidRDefault="00B475D1" w:rsidP="008971C8">
      <w:pPr>
        <w:pStyle w:val="ListParagraph"/>
        <w:numPr>
          <w:ilvl w:val="0"/>
          <w:numId w:val="82"/>
        </w:numPr>
        <w:spacing w:after="20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 xml:space="preserve">When sharing information, ensure you and the person or agency/organisation that receives the information take steps to protect the identities of any individuals (e.g., the child, a </w:t>
      </w:r>
      <w:proofErr w:type="spellStart"/>
      <w:r w:rsidRPr="00657FB8">
        <w:rPr>
          <w:rFonts w:ascii="Sylexiad Sans Spaced Med" w:hAnsi="Sylexiad Sans Spaced Med" w:cs="Arial"/>
          <w:b/>
          <w:bCs/>
          <w:sz w:val="28"/>
          <w:szCs w:val="28"/>
        </w:rPr>
        <w:t>carer</w:t>
      </w:r>
      <w:proofErr w:type="spellEnd"/>
      <w:r w:rsidRPr="00657FB8">
        <w:rPr>
          <w:rFonts w:ascii="Sylexiad Sans Spaced Med" w:hAnsi="Sylexiad Sans Spaced Med" w:cs="Arial"/>
          <w:b/>
          <w:bCs/>
          <w:sz w:val="28"/>
          <w:szCs w:val="28"/>
        </w:rPr>
        <w:t xml:space="preserve">, a neighbour, or a colleague) who might suffer harm if their details became known to an abuser or one of their associates.  </w:t>
      </w:r>
    </w:p>
    <w:p w14:paraId="5F4F5FB3" w14:textId="77777777" w:rsidR="00B475D1" w:rsidRPr="00657FB8" w:rsidRDefault="00B475D1" w:rsidP="00B475D1">
      <w:pPr>
        <w:pStyle w:val="ListParagraph"/>
        <w:rPr>
          <w:rFonts w:ascii="Sylexiad Sans Spaced Med" w:hAnsi="Sylexiad Sans Spaced Med" w:cs="Arial"/>
          <w:sz w:val="28"/>
          <w:szCs w:val="28"/>
        </w:rPr>
      </w:pPr>
    </w:p>
    <w:p w14:paraId="031742E7" w14:textId="77777777" w:rsidR="00B475D1" w:rsidRPr="00657FB8" w:rsidRDefault="00B475D1" w:rsidP="008971C8">
      <w:pPr>
        <w:pStyle w:val="ListParagraph"/>
        <w:numPr>
          <w:ilvl w:val="0"/>
          <w:numId w:val="82"/>
        </w:numPr>
        <w:spacing w:after="200" w:line="276" w:lineRule="auto"/>
        <w:jc w:val="both"/>
        <w:rPr>
          <w:rFonts w:ascii="Sylexiad Sans Spaced Med" w:hAnsi="Sylexiad Sans Spaced Med" w:cs="Arial"/>
          <w:sz w:val="28"/>
          <w:szCs w:val="28"/>
        </w:rPr>
      </w:pPr>
      <w:r w:rsidRPr="00657FB8">
        <w:rPr>
          <w:rFonts w:ascii="Sylexiad Sans Spaced Med" w:hAnsi="Sylexiad Sans Spaced Med" w:cs="Arial"/>
          <w:b/>
          <w:bCs/>
          <w:sz w:val="28"/>
          <w:szCs w:val="28"/>
        </w:rPr>
        <w:t>Only share relevant and accurate information with individuals or agencies/organisations that have a role in safeguarding the child and/or providing their family with support, and only share the information they need to support the provision of their services.</w:t>
      </w:r>
      <w:r w:rsidRPr="00657FB8">
        <w:rPr>
          <w:rFonts w:ascii="Sylexiad Sans Spaced Med" w:hAnsi="Sylexiad Sans Spaced Med" w:cs="Arial"/>
          <w:sz w:val="28"/>
          <w:szCs w:val="28"/>
        </w:rPr>
        <w:t xml:space="preserve"> Sharing information with a third party rarely requires you to share an entire record or case-file – you must only share information that is necessary, proportionate for the intended purpose, relevant, adequate and accurate.</w:t>
      </w:r>
    </w:p>
    <w:p w14:paraId="2E6E4879" w14:textId="77777777" w:rsidR="00B475D1" w:rsidRPr="00657FB8" w:rsidRDefault="00B475D1" w:rsidP="00B475D1">
      <w:pPr>
        <w:pStyle w:val="ListParagraph"/>
        <w:rPr>
          <w:rFonts w:ascii="Sylexiad Sans Spaced Med" w:hAnsi="Sylexiad Sans Spaced Med" w:cs="Arial"/>
          <w:sz w:val="28"/>
          <w:szCs w:val="28"/>
        </w:rPr>
      </w:pPr>
    </w:p>
    <w:p w14:paraId="57DF1868" w14:textId="77777777" w:rsidR="00B475D1" w:rsidRPr="00657FB8" w:rsidRDefault="00B475D1" w:rsidP="008971C8">
      <w:pPr>
        <w:pStyle w:val="ListParagraph"/>
        <w:numPr>
          <w:ilvl w:val="0"/>
          <w:numId w:val="82"/>
        </w:numPr>
        <w:spacing w:after="200" w:line="276" w:lineRule="auto"/>
        <w:jc w:val="both"/>
        <w:rPr>
          <w:rFonts w:ascii="Sylexiad Sans Spaced Med" w:hAnsi="Sylexiad Sans Spaced Med" w:cs="Arial"/>
          <w:b/>
          <w:sz w:val="28"/>
          <w:szCs w:val="28"/>
        </w:rPr>
      </w:pPr>
      <w:r w:rsidRPr="00657FB8">
        <w:rPr>
          <w:rFonts w:ascii="Sylexiad Sans Spaced Med" w:hAnsi="Sylexiad Sans Spaced Med" w:cs="Arial"/>
          <w:b/>
          <w:bCs/>
          <w:sz w:val="28"/>
          <w:szCs w:val="28"/>
        </w:rPr>
        <w:t>Record the reasons for your information sharing decision, irrespective of whether or not you decide to share information.</w:t>
      </w:r>
      <w:r w:rsidRPr="00657FB8">
        <w:rPr>
          <w:rFonts w:ascii="Sylexiad Sans Spaced Med" w:hAnsi="Sylexiad Sans Spaced Med" w:cs="Arial"/>
          <w:sz w:val="28"/>
          <w:szCs w:val="28"/>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4B84572" w14:textId="77777777" w:rsidR="00B475D1" w:rsidRPr="00657FB8" w:rsidRDefault="00B475D1" w:rsidP="00B475D1">
      <w:pPr>
        <w:ind w:left="360"/>
        <w:rPr>
          <w:rFonts w:ascii="Sylexiad Sans Spaced Med" w:hAnsi="Sylexiad Sans Spaced Med" w:cs="Arial"/>
          <w:i/>
          <w:sz w:val="28"/>
          <w:szCs w:val="28"/>
        </w:rPr>
      </w:pPr>
      <w:r w:rsidRPr="00657FB8">
        <w:rPr>
          <w:rFonts w:ascii="Sylexiad Sans Spaced Med" w:hAnsi="Sylexiad Sans Spaced Med" w:cs="Arial"/>
          <w:i/>
          <w:sz w:val="28"/>
          <w:szCs w:val="28"/>
        </w:rPr>
        <w:t xml:space="preserve">Taken from  </w:t>
      </w:r>
      <w:hyperlink r:id="rId117" w:history="1">
        <w:r w:rsidRPr="00657FB8">
          <w:rPr>
            <w:rFonts w:ascii="Sylexiad Sans Spaced Med" w:hAnsi="Sylexiad Sans Spaced Med" w:cs="Arial"/>
            <w:color w:val="0000FF"/>
            <w:sz w:val="28"/>
            <w:szCs w:val="28"/>
            <w:u w:val="single"/>
          </w:rPr>
          <w:t xml:space="preserve">DfE non statutory information sharing advice for practitioners providing safeguarding services for children, young people, parents and carers </w:t>
        </w:r>
      </w:hyperlink>
      <w:r w:rsidRPr="00657FB8">
        <w:rPr>
          <w:rFonts w:ascii="Sylexiad Sans Spaced Med" w:hAnsi="Sylexiad Sans Spaced Med" w:cs="Arial"/>
          <w:sz w:val="28"/>
          <w:szCs w:val="28"/>
        </w:rPr>
        <w:t>(2024)</w:t>
      </w:r>
    </w:p>
    <w:p w14:paraId="40E0C405" w14:textId="04E5093E" w:rsidR="003822F7" w:rsidRPr="00657FB8" w:rsidRDefault="003822F7" w:rsidP="0015004A">
      <w:pPr>
        <w:rPr>
          <w:rFonts w:ascii="Sylexiad Sans Spaced Med" w:hAnsi="Sylexiad Sans Spaced Med" w:cstheme="minorHAnsi"/>
          <w:sz w:val="28"/>
          <w:szCs w:val="28"/>
        </w:rPr>
      </w:pPr>
    </w:p>
    <w:sectPr w:rsidR="003822F7" w:rsidRPr="00657FB8" w:rsidSect="007005F7">
      <w:type w:val="continuous"/>
      <w:pgSz w:w="11906" w:h="16838" w:code="9"/>
      <w:pgMar w:top="709" w:right="709" w:bottom="709"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49D8F" w14:textId="77777777" w:rsidR="00787500" w:rsidRDefault="00787500" w:rsidP="00B13020">
      <w:pPr>
        <w:spacing w:after="0" w:line="240" w:lineRule="auto"/>
      </w:pPr>
      <w:r>
        <w:separator/>
      </w:r>
    </w:p>
  </w:endnote>
  <w:endnote w:type="continuationSeparator" w:id="0">
    <w:p w14:paraId="69E478E6" w14:textId="77777777" w:rsidR="00787500" w:rsidRDefault="00787500" w:rsidP="00B13020">
      <w:pPr>
        <w:spacing w:after="0" w:line="240" w:lineRule="auto"/>
      </w:pPr>
      <w:r>
        <w:continuationSeparator/>
      </w:r>
    </w:p>
  </w:endnote>
  <w:endnote w:type="continuationNotice" w:id="1">
    <w:p w14:paraId="5EF86390" w14:textId="77777777" w:rsidR="00787500" w:rsidRDefault="007875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55204EF4-4532-421D-A76D-C0B7390A529A}"/>
    <w:embedBold r:id="rId2" w:fontKey="{3ADC8902-9EF6-4EE2-83CD-76399D9998CF}"/>
  </w:font>
  <w:font w:name="Poppins-Regular">
    <w:altName w:val="Poppi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3" w:fontKey="{E8422797-8394-4427-B065-E9CEA18DBECB}"/>
    <w:embedBold r:id="rId4" w:fontKey="{1A582AC8-F59D-4BD7-81D5-9A2A7F32D7E3}"/>
    <w:embedItalic r:id="rId5" w:fontKey="{8C8B9767-D109-4F8A-B1D0-0E9A5075FAA8}"/>
  </w:font>
  <w:font w:name="Poppins SemiBold">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ylexiad Sans Spaced Med">
    <w:altName w:val="Calibri"/>
    <w:panose1 w:val="00000000000000000000"/>
    <w:charset w:val="00"/>
    <w:family w:val="modern"/>
    <w:notTrueType/>
    <w:pitch w:val="variable"/>
    <w:sig w:usb0="8000002F" w:usb1="4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D0178" w14:textId="77777777" w:rsidR="00787500" w:rsidRDefault="00787500" w:rsidP="00B13020">
      <w:pPr>
        <w:spacing w:after="0" w:line="240" w:lineRule="auto"/>
      </w:pPr>
      <w:r>
        <w:separator/>
      </w:r>
    </w:p>
  </w:footnote>
  <w:footnote w:type="continuationSeparator" w:id="0">
    <w:p w14:paraId="139E8211" w14:textId="77777777" w:rsidR="00787500" w:rsidRDefault="00787500" w:rsidP="00B13020">
      <w:pPr>
        <w:spacing w:after="0" w:line="240" w:lineRule="auto"/>
      </w:pPr>
      <w:r>
        <w:continuationSeparator/>
      </w:r>
    </w:p>
  </w:footnote>
  <w:footnote w:type="continuationNotice" w:id="1">
    <w:p w14:paraId="1D3B9B91" w14:textId="77777777" w:rsidR="00787500" w:rsidRDefault="007875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B12495"/>
    <w:multiLevelType w:val="hybridMultilevel"/>
    <w:tmpl w:val="3966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0332CC"/>
    <w:multiLevelType w:val="multilevel"/>
    <w:tmpl w:val="B5809A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915500"/>
    <w:multiLevelType w:val="hybridMultilevel"/>
    <w:tmpl w:val="53844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E506D9"/>
    <w:multiLevelType w:val="hybridMultilevel"/>
    <w:tmpl w:val="A3E8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CA568CE"/>
    <w:multiLevelType w:val="hybridMultilevel"/>
    <w:tmpl w:val="D206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D5F57C2"/>
    <w:multiLevelType w:val="hybridMultilevel"/>
    <w:tmpl w:val="3888081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0F64BD"/>
    <w:multiLevelType w:val="hybridMultilevel"/>
    <w:tmpl w:val="A98E2D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9A25CD"/>
    <w:multiLevelType w:val="hybridMultilevel"/>
    <w:tmpl w:val="E3745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4F17C9"/>
    <w:multiLevelType w:val="hybridMultilevel"/>
    <w:tmpl w:val="2920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85C7A37"/>
    <w:multiLevelType w:val="hybridMultilevel"/>
    <w:tmpl w:val="DB70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8C012A9"/>
    <w:multiLevelType w:val="hybridMultilevel"/>
    <w:tmpl w:val="B0F2C570"/>
    <w:lvl w:ilvl="0" w:tplc="EF46F908">
      <w:start w:val="1"/>
      <w:numFmt w:val="decimal"/>
      <w:pStyle w:val="Policysections"/>
      <w:lvlText w:val="%1."/>
      <w:lvlJc w:val="left"/>
      <w:pPr>
        <w:ind w:left="786"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9"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7D608E"/>
    <w:multiLevelType w:val="hybridMultilevel"/>
    <w:tmpl w:val="6D2A859E"/>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33C4E2F"/>
    <w:multiLevelType w:val="hybridMultilevel"/>
    <w:tmpl w:val="3DAA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44C04BD"/>
    <w:multiLevelType w:val="hybridMultilevel"/>
    <w:tmpl w:val="EAA68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4D0255B"/>
    <w:multiLevelType w:val="multilevel"/>
    <w:tmpl w:val="9A9C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58"/>
  </w:num>
  <w:num w:numId="2" w16cid:durableId="1739401448">
    <w:abstractNumId w:val="7"/>
  </w:num>
  <w:num w:numId="3" w16cid:durableId="728117834">
    <w:abstractNumId w:val="11"/>
  </w:num>
  <w:num w:numId="4" w16cid:durableId="971860607">
    <w:abstractNumId w:val="26"/>
  </w:num>
  <w:num w:numId="5" w16cid:durableId="1148210043">
    <w:abstractNumId w:val="64"/>
  </w:num>
  <w:num w:numId="6" w16cid:durableId="247889683">
    <w:abstractNumId w:val="23"/>
  </w:num>
  <w:num w:numId="7" w16cid:durableId="1678193329">
    <w:abstractNumId w:val="2"/>
  </w:num>
  <w:num w:numId="8" w16cid:durableId="1809206373">
    <w:abstractNumId w:val="33"/>
  </w:num>
  <w:num w:numId="9" w16cid:durableId="64768856">
    <w:abstractNumId w:val="81"/>
  </w:num>
  <w:num w:numId="10" w16cid:durableId="873427353">
    <w:abstractNumId w:val="49"/>
  </w:num>
  <w:num w:numId="11" w16cid:durableId="920338591">
    <w:abstractNumId w:val="17"/>
  </w:num>
  <w:num w:numId="12" w16cid:durableId="360939096">
    <w:abstractNumId w:val="41"/>
  </w:num>
  <w:num w:numId="13" w16cid:durableId="723911865">
    <w:abstractNumId w:val="16"/>
  </w:num>
  <w:num w:numId="14" w16cid:durableId="277563161">
    <w:abstractNumId w:val="38"/>
  </w:num>
  <w:num w:numId="15" w16cid:durableId="1302420785">
    <w:abstractNumId w:val="42"/>
  </w:num>
  <w:num w:numId="16" w16cid:durableId="144443703">
    <w:abstractNumId w:val="21"/>
  </w:num>
  <w:num w:numId="17" w16cid:durableId="429014074">
    <w:abstractNumId w:val="77"/>
  </w:num>
  <w:num w:numId="18" w16cid:durableId="776754926">
    <w:abstractNumId w:val="32"/>
  </w:num>
  <w:num w:numId="19" w16cid:durableId="1229881335">
    <w:abstractNumId w:val="79"/>
  </w:num>
  <w:num w:numId="20" w16cid:durableId="1758667435">
    <w:abstractNumId w:val="28"/>
  </w:num>
  <w:num w:numId="21" w16cid:durableId="1700275636">
    <w:abstractNumId w:val="25"/>
  </w:num>
  <w:num w:numId="22" w16cid:durableId="1182284637">
    <w:abstractNumId w:val="60"/>
  </w:num>
  <w:num w:numId="23" w16cid:durableId="1360663579">
    <w:abstractNumId w:val="43"/>
  </w:num>
  <w:num w:numId="24" w16cid:durableId="1347369041">
    <w:abstractNumId w:val="18"/>
  </w:num>
  <w:num w:numId="25" w16cid:durableId="255210190">
    <w:abstractNumId w:val="40"/>
  </w:num>
  <w:num w:numId="26" w16cid:durableId="205801633">
    <w:abstractNumId w:val="72"/>
  </w:num>
  <w:num w:numId="27" w16cid:durableId="1941333289">
    <w:abstractNumId w:val="68"/>
  </w:num>
  <w:num w:numId="28" w16cid:durableId="1291978023">
    <w:abstractNumId w:val="50"/>
  </w:num>
  <w:num w:numId="29" w16cid:durableId="2072456665">
    <w:abstractNumId w:val="39"/>
  </w:num>
  <w:num w:numId="30" w16cid:durableId="2098359377">
    <w:abstractNumId w:val="82"/>
  </w:num>
  <w:num w:numId="31" w16cid:durableId="1826124926">
    <w:abstractNumId w:val="22"/>
  </w:num>
  <w:num w:numId="32" w16cid:durableId="422728856">
    <w:abstractNumId w:val="74"/>
  </w:num>
  <w:num w:numId="33" w16cid:durableId="984504245">
    <w:abstractNumId w:val="44"/>
  </w:num>
  <w:num w:numId="34" w16cid:durableId="745493413">
    <w:abstractNumId w:val="19"/>
  </w:num>
  <w:num w:numId="35" w16cid:durableId="2132161004">
    <w:abstractNumId w:val="61"/>
  </w:num>
  <w:num w:numId="36" w16cid:durableId="2142847489">
    <w:abstractNumId w:val="80"/>
  </w:num>
  <w:num w:numId="37" w16cid:durableId="588928857">
    <w:abstractNumId w:val="83"/>
  </w:num>
  <w:num w:numId="38" w16cid:durableId="480850422">
    <w:abstractNumId w:val="66"/>
  </w:num>
  <w:num w:numId="39" w16cid:durableId="1709066646">
    <w:abstractNumId w:val="75"/>
  </w:num>
  <w:num w:numId="40" w16cid:durableId="114905118">
    <w:abstractNumId w:val="45"/>
  </w:num>
  <w:num w:numId="41" w16cid:durableId="1936670792">
    <w:abstractNumId w:val="1"/>
  </w:num>
  <w:num w:numId="42" w16cid:durableId="2033261107">
    <w:abstractNumId w:val="59"/>
  </w:num>
  <w:num w:numId="43" w16cid:durableId="314073692">
    <w:abstractNumId w:val="0"/>
  </w:num>
  <w:num w:numId="44" w16cid:durableId="1322848701">
    <w:abstractNumId w:val="27"/>
  </w:num>
  <w:num w:numId="45" w16cid:durableId="336008511">
    <w:abstractNumId w:val="51"/>
  </w:num>
  <w:num w:numId="46" w16cid:durableId="1436633201">
    <w:abstractNumId w:val="13"/>
  </w:num>
  <w:num w:numId="47" w16cid:durableId="1844471216">
    <w:abstractNumId w:val="55"/>
  </w:num>
  <w:num w:numId="48" w16cid:durableId="848256383">
    <w:abstractNumId w:val="9"/>
  </w:num>
  <w:num w:numId="49" w16cid:durableId="326246411">
    <w:abstractNumId w:val="73"/>
  </w:num>
  <w:num w:numId="50" w16cid:durableId="1939100634">
    <w:abstractNumId w:val="24"/>
  </w:num>
  <w:num w:numId="51" w16cid:durableId="1371953345">
    <w:abstractNumId w:val="34"/>
  </w:num>
  <w:num w:numId="52" w16cid:durableId="2067560649">
    <w:abstractNumId w:val="14"/>
  </w:num>
  <w:num w:numId="53" w16cid:durableId="1711345694">
    <w:abstractNumId w:val="76"/>
  </w:num>
  <w:num w:numId="54" w16cid:durableId="1414081091">
    <w:abstractNumId w:val="6"/>
  </w:num>
  <w:num w:numId="55" w16cid:durableId="850024790">
    <w:abstractNumId w:val="8"/>
  </w:num>
  <w:num w:numId="56" w16cid:durableId="1016033623">
    <w:abstractNumId w:val="57"/>
  </w:num>
  <w:num w:numId="57" w16cid:durableId="592592595">
    <w:abstractNumId w:val="65"/>
  </w:num>
  <w:num w:numId="58" w16cid:durableId="1140997170">
    <w:abstractNumId w:val="12"/>
  </w:num>
  <w:num w:numId="59" w16cid:durableId="2048485649">
    <w:abstractNumId w:val="4"/>
  </w:num>
  <w:num w:numId="60" w16cid:durableId="1688632142">
    <w:abstractNumId w:val="37"/>
  </w:num>
  <w:num w:numId="61" w16cid:durableId="105513412">
    <w:abstractNumId w:val="67"/>
  </w:num>
  <w:num w:numId="62" w16cid:durableId="1549798674">
    <w:abstractNumId w:val="30"/>
  </w:num>
  <w:num w:numId="63" w16cid:durableId="1256670828">
    <w:abstractNumId w:val="56"/>
  </w:num>
  <w:num w:numId="64" w16cid:durableId="2067601877">
    <w:abstractNumId w:val="5"/>
  </w:num>
  <w:num w:numId="65" w16cid:durableId="321350667">
    <w:abstractNumId w:val="70"/>
  </w:num>
  <w:num w:numId="66" w16cid:durableId="1814134646">
    <w:abstractNumId w:val="52"/>
  </w:num>
  <w:num w:numId="67" w16cid:durableId="1600212423">
    <w:abstractNumId w:val="10"/>
  </w:num>
  <w:num w:numId="68" w16cid:durableId="1126463055">
    <w:abstractNumId w:val="69"/>
  </w:num>
  <w:num w:numId="69" w16cid:durableId="475731946">
    <w:abstractNumId w:val="3"/>
  </w:num>
  <w:num w:numId="70" w16cid:durableId="271058006">
    <w:abstractNumId w:val="71"/>
  </w:num>
  <w:num w:numId="71" w16cid:durableId="767774293">
    <w:abstractNumId w:val="29"/>
  </w:num>
  <w:num w:numId="72" w16cid:durableId="1530101711">
    <w:abstractNumId w:val="36"/>
  </w:num>
  <w:num w:numId="73" w16cid:durableId="1637642349">
    <w:abstractNumId w:val="62"/>
  </w:num>
  <w:num w:numId="74" w16cid:durableId="691299808">
    <w:abstractNumId w:val="15"/>
  </w:num>
  <w:num w:numId="75" w16cid:durableId="831146804">
    <w:abstractNumId w:val="54"/>
  </w:num>
  <w:num w:numId="76" w16cid:durableId="1726175295">
    <w:abstractNumId w:val="78"/>
  </w:num>
  <w:num w:numId="77" w16cid:durableId="485780113">
    <w:abstractNumId w:val="20"/>
  </w:num>
  <w:num w:numId="78" w16cid:durableId="1873348179">
    <w:abstractNumId w:val="48"/>
  </w:num>
  <w:num w:numId="79" w16cid:durableId="1972174974">
    <w:abstractNumId w:val="35"/>
  </w:num>
  <w:num w:numId="80" w16cid:durableId="501820990">
    <w:abstractNumId w:val="47"/>
  </w:num>
  <w:num w:numId="81" w16cid:durableId="792866596">
    <w:abstractNumId w:val="53"/>
  </w:num>
  <w:num w:numId="82" w16cid:durableId="724916380">
    <w:abstractNumId w:val="31"/>
  </w:num>
  <w:num w:numId="83" w16cid:durableId="1746031116">
    <w:abstractNumId w:val="46"/>
  </w:num>
  <w:num w:numId="84" w16cid:durableId="1641687528">
    <w:abstractNumId w:val="6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FD8"/>
    <w:rsid w:val="00001305"/>
    <w:rsid w:val="00001CA4"/>
    <w:rsid w:val="0000253A"/>
    <w:rsid w:val="000035C3"/>
    <w:rsid w:val="00005823"/>
    <w:rsid w:val="00006F90"/>
    <w:rsid w:val="00011934"/>
    <w:rsid w:val="000158B6"/>
    <w:rsid w:val="000173B9"/>
    <w:rsid w:val="000247CA"/>
    <w:rsid w:val="00024997"/>
    <w:rsid w:val="00025059"/>
    <w:rsid w:val="0002653D"/>
    <w:rsid w:val="00031B5C"/>
    <w:rsid w:val="00040710"/>
    <w:rsid w:val="00040F5E"/>
    <w:rsid w:val="00044976"/>
    <w:rsid w:val="00050690"/>
    <w:rsid w:val="0005152D"/>
    <w:rsid w:val="00052B32"/>
    <w:rsid w:val="00053DE6"/>
    <w:rsid w:val="00060134"/>
    <w:rsid w:val="00064ED2"/>
    <w:rsid w:val="00064FD5"/>
    <w:rsid w:val="00064FDE"/>
    <w:rsid w:val="000658FA"/>
    <w:rsid w:val="0006682C"/>
    <w:rsid w:val="00070758"/>
    <w:rsid w:val="00072F67"/>
    <w:rsid w:val="00074377"/>
    <w:rsid w:val="0008061D"/>
    <w:rsid w:val="000811EF"/>
    <w:rsid w:val="00095183"/>
    <w:rsid w:val="000A081E"/>
    <w:rsid w:val="000A0AB7"/>
    <w:rsid w:val="000A18AF"/>
    <w:rsid w:val="000A43CD"/>
    <w:rsid w:val="000A4824"/>
    <w:rsid w:val="000A4B31"/>
    <w:rsid w:val="000A74DD"/>
    <w:rsid w:val="000B074A"/>
    <w:rsid w:val="000B272E"/>
    <w:rsid w:val="000B2CDF"/>
    <w:rsid w:val="000B5A6C"/>
    <w:rsid w:val="000C02C1"/>
    <w:rsid w:val="000C1E7D"/>
    <w:rsid w:val="000C2516"/>
    <w:rsid w:val="000C27F1"/>
    <w:rsid w:val="000C4009"/>
    <w:rsid w:val="000C4339"/>
    <w:rsid w:val="000D21FD"/>
    <w:rsid w:val="000D304E"/>
    <w:rsid w:val="000D339D"/>
    <w:rsid w:val="000D4B13"/>
    <w:rsid w:val="000D66E2"/>
    <w:rsid w:val="000E3344"/>
    <w:rsid w:val="000E489F"/>
    <w:rsid w:val="000E5228"/>
    <w:rsid w:val="000F1C4F"/>
    <w:rsid w:val="000F24D9"/>
    <w:rsid w:val="00100B0B"/>
    <w:rsid w:val="00102AA3"/>
    <w:rsid w:val="0010304B"/>
    <w:rsid w:val="0011029C"/>
    <w:rsid w:val="0011220D"/>
    <w:rsid w:val="00112944"/>
    <w:rsid w:val="001137F2"/>
    <w:rsid w:val="001165A0"/>
    <w:rsid w:val="0011663F"/>
    <w:rsid w:val="0011744A"/>
    <w:rsid w:val="00117C5A"/>
    <w:rsid w:val="00120687"/>
    <w:rsid w:val="00120FAA"/>
    <w:rsid w:val="00127E09"/>
    <w:rsid w:val="0013288B"/>
    <w:rsid w:val="00135586"/>
    <w:rsid w:val="001360A7"/>
    <w:rsid w:val="00136357"/>
    <w:rsid w:val="00147B5A"/>
    <w:rsid w:val="0015004A"/>
    <w:rsid w:val="00150711"/>
    <w:rsid w:val="001522B1"/>
    <w:rsid w:val="00153B18"/>
    <w:rsid w:val="001540D2"/>
    <w:rsid w:val="00156BB5"/>
    <w:rsid w:val="00163158"/>
    <w:rsid w:val="0016602A"/>
    <w:rsid w:val="001668E8"/>
    <w:rsid w:val="00170FDA"/>
    <w:rsid w:val="00183912"/>
    <w:rsid w:val="00184AB2"/>
    <w:rsid w:val="0018760C"/>
    <w:rsid w:val="0019022C"/>
    <w:rsid w:val="001905DF"/>
    <w:rsid w:val="00193B9C"/>
    <w:rsid w:val="001A00D4"/>
    <w:rsid w:val="001A17ED"/>
    <w:rsid w:val="001A6DBA"/>
    <w:rsid w:val="001B2B16"/>
    <w:rsid w:val="001B3A7F"/>
    <w:rsid w:val="001B40F5"/>
    <w:rsid w:val="001C099C"/>
    <w:rsid w:val="001C395F"/>
    <w:rsid w:val="001C4592"/>
    <w:rsid w:val="001C4976"/>
    <w:rsid w:val="001C7C6B"/>
    <w:rsid w:val="001D725E"/>
    <w:rsid w:val="001E5AF4"/>
    <w:rsid w:val="001E6A11"/>
    <w:rsid w:val="001F0196"/>
    <w:rsid w:val="001F51CC"/>
    <w:rsid w:val="001F581F"/>
    <w:rsid w:val="001F6D4C"/>
    <w:rsid w:val="002007A7"/>
    <w:rsid w:val="002024D8"/>
    <w:rsid w:val="00206A96"/>
    <w:rsid w:val="00206EA9"/>
    <w:rsid w:val="00207758"/>
    <w:rsid w:val="002136E9"/>
    <w:rsid w:val="00214E47"/>
    <w:rsid w:val="0022013E"/>
    <w:rsid w:val="002217EA"/>
    <w:rsid w:val="00221DF0"/>
    <w:rsid w:val="00224B4D"/>
    <w:rsid w:val="002264BE"/>
    <w:rsid w:val="002272C9"/>
    <w:rsid w:val="0023543F"/>
    <w:rsid w:val="00237C76"/>
    <w:rsid w:val="00241A9F"/>
    <w:rsid w:val="0025107E"/>
    <w:rsid w:val="00251AA5"/>
    <w:rsid w:val="0025645B"/>
    <w:rsid w:val="0026048F"/>
    <w:rsid w:val="0026717C"/>
    <w:rsid w:val="002719E5"/>
    <w:rsid w:val="0028257E"/>
    <w:rsid w:val="00282664"/>
    <w:rsid w:val="0028616B"/>
    <w:rsid w:val="00292AF6"/>
    <w:rsid w:val="00296F7D"/>
    <w:rsid w:val="002977B3"/>
    <w:rsid w:val="002A2141"/>
    <w:rsid w:val="002A2877"/>
    <w:rsid w:val="002A360B"/>
    <w:rsid w:val="002A585E"/>
    <w:rsid w:val="002A7461"/>
    <w:rsid w:val="002B1E1D"/>
    <w:rsid w:val="002B232A"/>
    <w:rsid w:val="002B4540"/>
    <w:rsid w:val="002B4D44"/>
    <w:rsid w:val="002B4EB4"/>
    <w:rsid w:val="002B613D"/>
    <w:rsid w:val="002B6EAE"/>
    <w:rsid w:val="002C0B25"/>
    <w:rsid w:val="002C0EAE"/>
    <w:rsid w:val="002C2A87"/>
    <w:rsid w:val="002C31A5"/>
    <w:rsid w:val="002C65DF"/>
    <w:rsid w:val="002C7C3B"/>
    <w:rsid w:val="002D0AAC"/>
    <w:rsid w:val="002D273E"/>
    <w:rsid w:val="002D3084"/>
    <w:rsid w:val="002D3161"/>
    <w:rsid w:val="002E2749"/>
    <w:rsid w:val="002E60FF"/>
    <w:rsid w:val="002F11C9"/>
    <w:rsid w:val="002F13A5"/>
    <w:rsid w:val="002F14F6"/>
    <w:rsid w:val="002F3A6A"/>
    <w:rsid w:val="002F5F84"/>
    <w:rsid w:val="002F6E25"/>
    <w:rsid w:val="00300D50"/>
    <w:rsid w:val="003045BF"/>
    <w:rsid w:val="00310AE8"/>
    <w:rsid w:val="00311A23"/>
    <w:rsid w:val="0031314E"/>
    <w:rsid w:val="00315A90"/>
    <w:rsid w:val="003216D2"/>
    <w:rsid w:val="003245D4"/>
    <w:rsid w:val="00324B23"/>
    <w:rsid w:val="00324BFB"/>
    <w:rsid w:val="00326B27"/>
    <w:rsid w:val="003300C9"/>
    <w:rsid w:val="00332E9D"/>
    <w:rsid w:val="0033392B"/>
    <w:rsid w:val="003408E2"/>
    <w:rsid w:val="0034158C"/>
    <w:rsid w:val="00351618"/>
    <w:rsid w:val="00352BE2"/>
    <w:rsid w:val="003545C9"/>
    <w:rsid w:val="0035712F"/>
    <w:rsid w:val="00357F8C"/>
    <w:rsid w:val="00360F35"/>
    <w:rsid w:val="00361620"/>
    <w:rsid w:val="00361E3F"/>
    <w:rsid w:val="00364F82"/>
    <w:rsid w:val="00367829"/>
    <w:rsid w:val="00367A1C"/>
    <w:rsid w:val="003718BE"/>
    <w:rsid w:val="00373C6A"/>
    <w:rsid w:val="0037667B"/>
    <w:rsid w:val="00377FF1"/>
    <w:rsid w:val="003822F7"/>
    <w:rsid w:val="00382BC6"/>
    <w:rsid w:val="00382E56"/>
    <w:rsid w:val="00386BCA"/>
    <w:rsid w:val="00391C02"/>
    <w:rsid w:val="003A17A1"/>
    <w:rsid w:val="003A6446"/>
    <w:rsid w:val="003B08BD"/>
    <w:rsid w:val="003B108B"/>
    <w:rsid w:val="003B1FDD"/>
    <w:rsid w:val="003B2115"/>
    <w:rsid w:val="003B370F"/>
    <w:rsid w:val="003B3FD9"/>
    <w:rsid w:val="003B507E"/>
    <w:rsid w:val="003C0FF1"/>
    <w:rsid w:val="003C2774"/>
    <w:rsid w:val="003C2B5F"/>
    <w:rsid w:val="003C51E5"/>
    <w:rsid w:val="003C7357"/>
    <w:rsid w:val="003D2762"/>
    <w:rsid w:val="003D3485"/>
    <w:rsid w:val="003D66A1"/>
    <w:rsid w:val="003D74C8"/>
    <w:rsid w:val="003E24DA"/>
    <w:rsid w:val="003E338D"/>
    <w:rsid w:val="003E5759"/>
    <w:rsid w:val="003F309D"/>
    <w:rsid w:val="003F6067"/>
    <w:rsid w:val="003F68E3"/>
    <w:rsid w:val="003F7B50"/>
    <w:rsid w:val="004023C0"/>
    <w:rsid w:val="0040624F"/>
    <w:rsid w:val="004075B9"/>
    <w:rsid w:val="00412EC0"/>
    <w:rsid w:val="004132DA"/>
    <w:rsid w:val="00416FFA"/>
    <w:rsid w:val="0041784C"/>
    <w:rsid w:val="00417B53"/>
    <w:rsid w:val="00423469"/>
    <w:rsid w:val="00423FBD"/>
    <w:rsid w:val="00426453"/>
    <w:rsid w:val="0043332D"/>
    <w:rsid w:val="004341B3"/>
    <w:rsid w:val="0043498D"/>
    <w:rsid w:val="00435907"/>
    <w:rsid w:val="00437BBA"/>
    <w:rsid w:val="00441545"/>
    <w:rsid w:val="00441E0B"/>
    <w:rsid w:val="0045486C"/>
    <w:rsid w:val="00457F61"/>
    <w:rsid w:val="00462494"/>
    <w:rsid w:val="004631A0"/>
    <w:rsid w:val="00464645"/>
    <w:rsid w:val="00466D73"/>
    <w:rsid w:val="004713DA"/>
    <w:rsid w:val="00480019"/>
    <w:rsid w:val="004803B0"/>
    <w:rsid w:val="004824D0"/>
    <w:rsid w:val="0048702D"/>
    <w:rsid w:val="00487207"/>
    <w:rsid w:val="004875EC"/>
    <w:rsid w:val="004879CC"/>
    <w:rsid w:val="00487A3A"/>
    <w:rsid w:val="004908ED"/>
    <w:rsid w:val="004928FF"/>
    <w:rsid w:val="00494095"/>
    <w:rsid w:val="004956E9"/>
    <w:rsid w:val="0049644A"/>
    <w:rsid w:val="00496863"/>
    <w:rsid w:val="004976BD"/>
    <w:rsid w:val="00497746"/>
    <w:rsid w:val="00497C79"/>
    <w:rsid w:val="004A34B6"/>
    <w:rsid w:val="004A5C85"/>
    <w:rsid w:val="004A6840"/>
    <w:rsid w:val="004A6EE1"/>
    <w:rsid w:val="004B1380"/>
    <w:rsid w:val="004B4909"/>
    <w:rsid w:val="004B501B"/>
    <w:rsid w:val="004C1E7A"/>
    <w:rsid w:val="004C1F35"/>
    <w:rsid w:val="004C562C"/>
    <w:rsid w:val="004C7D41"/>
    <w:rsid w:val="004D0907"/>
    <w:rsid w:val="004D0C4B"/>
    <w:rsid w:val="004D1FF8"/>
    <w:rsid w:val="004D3C72"/>
    <w:rsid w:val="004D5B4B"/>
    <w:rsid w:val="004E0AD9"/>
    <w:rsid w:val="004F031D"/>
    <w:rsid w:val="004F1319"/>
    <w:rsid w:val="004F348F"/>
    <w:rsid w:val="004F4304"/>
    <w:rsid w:val="00500C18"/>
    <w:rsid w:val="00503C36"/>
    <w:rsid w:val="00504B15"/>
    <w:rsid w:val="00506137"/>
    <w:rsid w:val="00511E8C"/>
    <w:rsid w:val="00512E21"/>
    <w:rsid w:val="00516960"/>
    <w:rsid w:val="005205BE"/>
    <w:rsid w:val="00520AC6"/>
    <w:rsid w:val="00523234"/>
    <w:rsid w:val="00524955"/>
    <w:rsid w:val="005261CD"/>
    <w:rsid w:val="0052734B"/>
    <w:rsid w:val="005339D4"/>
    <w:rsid w:val="00533DEA"/>
    <w:rsid w:val="00535378"/>
    <w:rsid w:val="00535BAD"/>
    <w:rsid w:val="00536B11"/>
    <w:rsid w:val="00537FD2"/>
    <w:rsid w:val="005401E9"/>
    <w:rsid w:val="00540838"/>
    <w:rsid w:val="0054300F"/>
    <w:rsid w:val="00543BDF"/>
    <w:rsid w:val="00550F3E"/>
    <w:rsid w:val="0056063A"/>
    <w:rsid w:val="00570B0A"/>
    <w:rsid w:val="005727DB"/>
    <w:rsid w:val="00574AB8"/>
    <w:rsid w:val="005800D4"/>
    <w:rsid w:val="005832ED"/>
    <w:rsid w:val="0058593F"/>
    <w:rsid w:val="00590460"/>
    <w:rsid w:val="00590BCA"/>
    <w:rsid w:val="005926A6"/>
    <w:rsid w:val="005958AE"/>
    <w:rsid w:val="005A3A24"/>
    <w:rsid w:val="005A4841"/>
    <w:rsid w:val="005A77A8"/>
    <w:rsid w:val="005A7B89"/>
    <w:rsid w:val="005B05B4"/>
    <w:rsid w:val="005B1569"/>
    <w:rsid w:val="005B410D"/>
    <w:rsid w:val="005B6EF0"/>
    <w:rsid w:val="005C4338"/>
    <w:rsid w:val="005D1FD7"/>
    <w:rsid w:val="005D2297"/>
    <w:rsid w:val="005D2767"/>
    <w:rsid w:val="005D2E3A"/>
    <w:rsid w:val="005D55BB"/>
    <w:rsid w:val="005E00AE"/>
    <w:rsid w:val="005E212C"/>
    <w:rsid w:val="005E331C"/>
    <w:rsid w:val="005E79C7"/>
    <w:rsid w:val="005E7D17"/>
    <w:rsid w:val="005F08FC"/>
    <w:rsid w:val="005F2152"/>
    <w:rsid w:val="005F24BE"/>
    <w:rsid w:val="005F6539"/>
    <w:rsid w:val="00600B33"/>
    <w:rsid w:val="00600E65"/>
    <w:rsid w:val="0060192A"/>
    <w:rsid w:val="0060432A"/>
    <w:rsid w:val="00604549"/>
    <w:rsid w:val="00606257"/>
    <w:rsid w:val="00612A1B"/>
    <w:rsid w:val="0061303B"/>
    <w:rsid w:val="00614387"/>
    <w:rsid w:val="00615DD0"/>
    <w:rsid w:val="00616890"/>
    <w:rsid w:val="00616DD9"/>
    <w:rsid w:val="00617709"/>
    <w:rsid w:val="0062223A"/>
    <w:rsid w:val="00624174"/>
    <w:rsid w:val="0062547C"/>
    <w:rsid w:val="00630CB6"/>
    <w:rsid w:val="00633D05"/>
    <w:rsid w:val="00641607"/>
    <w:rsid w:val="006429A5"/>
    <w:rsid w:val="006432C9"/>
    <w:rsid w:val="00643416"/>
    <w:rsid w:val="00645FB0"/>
    <w:rsid w:val="006464BC"/>
    <w:rsid w:val="00647D0F"/>
    <w:rsid w:val="00650E5E"/>
    <w:rsid w:val="006519CB"/>
    <w:rsid w:val="00654EB8"/>
    <w:rsid w:val="00656C5A"/>
    <w:rsid w:val="00657FB8"/>
    <w:rsid w:val="006614B1"/>
    <w:rsid w:val="006617BF"/>
    <w:rsid w:val="006625CE"/>
    <w:rsid w:val="00663B01"/>
    <w:rsid w:val="00665664"/>
    <w:rsid w:val="00670667"/>
    <w:rsid w:val="0067233A"/>
    <w:rsid w:val="00672599"/>
    <w:rsid w:val="00677F69"/>
    <w:rsid w:val="0068040B"/>
    <w:rsid w:val="006841D0"/>
    <w:rsid w:val="00690415"/>
    <w:rsid w:val="00691E6C"/>
    <w:rsid w:val="00692D91"/>
    <w:rsid w:val="006A19A6"/>
    <w:rsid w:val="006A25EB"/>
    <w:rsid w:val="006A5E87"/>
    <w:rsid w:val="006A6021"/>
    <w:rsid w:val="006A6D73"/>
    <w:rsid w:val="006B0409"/>
    <w:rsid w:val="006B0C85"/>
    <w:rsid w:val="006B12A0"/>
    <w:rsid w:val="006B15BE"/>
    <w:rsid w:val="006B1E05"/>
    <w:rsid w:val="006B3621"/>
    <w:rsid w:val="006B7C4F"/>
    <w:rsid w:val="006C541F"/>
    <w:rsid w:val="006C6F3F"/>
    <w:rsid w:val="006D0C6E"/>
    <w:rsid w:val="006D254C"/>
    <w:rsid w:val="006D3616"/>
    <w:rsid w:val="006D3792"/>
    <w:rsid w:val="006E02D1"/>
    <w:rsid w:val="006E07E5"/>
    <w:rsid w:val="006E150D"/>
    <w:rsid w:val="006E2B06"/>
    <w:rsid w:val="006F453D"/>
    <w:rsid w:val="006F4778"/>
    <w:rsid w:val="006F74E2"/>
    <w:rsid w:val="007005F7"/>
    <w:rsid w:val="00701D20"/>
    <w:rsid w:val="00701D4B"/>
    <w:rsid w:val="007021D6"/>
    <w:rsid w:val="00704D1D"/>
    <w:rsid w:val="00705207"/>
    <w:rsid w:val="007119F7"/>
    <w:rsid w:val="00712388"/>
    <w:rsid w:val="00715B58"/>
    <w:rsid w:val="00720223"/>
    <w:rsid w:val="00722607"/>
    <w:rsid w:val="00722828"/>
    <w:rsid w:val="00722AE5"/>
    <w:rsid w:val="00722B82"/>
    <w:rsid w:val="007242BC"/>
    <w:rsid w:val="00725CAC"/>
    <w:rsid w:val="00727196"/>
    <w:rsid w:val="0072739F"/>
    <w:rsid w:val="00733422"/>
    <w:rsid w:val="00736314"/>
    <w:rsid w:val="00744402"/>
    <w:rsid w:val="00745171"/>
    <w:rsid w:val="0074548B"/>
    <w:rsid w:val="00746036"/>
    <w:rsid w:val="007466CC"/>
    <w:rsid w:val="00751194"/>
    <w:rsid w:val="00753A2D"/>
    <w:rsid w:val="00754039"/>
    <w:rsid w:val="00754D8F"/>
    <w:rsid w:val="007561B4"/>
    <w:rsid w:val="007569E6"/>
    <w:rsid w:val="00757E4D"/>
    <w:rsid w:val="00757F80"/>
    <w:rsid w:val="007609B3"/>
    <w:rsid w:val="00764D55"/>
    <w:rsid w:val="0076513C"/>
    <w:rsid w:val="00771FE5"/>
    <w:rsid w:val="0077289E"/>
    <w:rsid w:val="00772C74"/>
    <w:rsid w:val="007745B3"/>
    <w:rsid w:val="00783264"/>
    <w:rsid w:val="0078327D"/>
    <w:rsid w:val="00783DF5"/>
    <w:rsid w:val="00784BF2"/>
    <w:rsid w:val="00785148"/>
    <w:rsid w:val="00785AF6"/>
    <w:rsid w:val="00786017"/>
    <w:rsid w:val="00787500"/>
    <w:rsid w:val="007920A7"/>
    <w:rsid w:val="00793305"/>
    <w:rsid w:val="00794116"/>
    <w:rsid w:val="0079600F"/>
    <w:rsid w:val="007A0C5E"/>
    <w:rsid w:val="007A3B95"/>
    <w:rsid w:val="007A3ED7"/>
    <w:rsid w:val="007A5E94"/>
    <w:rsid w:val="007A79C9"/>
    <w:rsid w:val="007B16F3"/>
    <w:rsid w:val="007B221E"/>
    <w:rsid w:val="007B5442"/>
    <w:rsid w:val="007B6C43"/>
    <w:rsid w:val="007C0538"/>
    <w:rsid w:val="007C6F57"/>
    <w:rsid w:val="007C6FE9"/>
    <w:rsid w:val="007D108F"/>
    <w:rsid w:val="007D4891"/>
    <w:rsid w:val="007D49E7"/>
    <w:rsid w:val="007D52F7"/>
    <w:rsid w:val="007D7E53"/>
    <w:rsid w:val="007D7F73"/>
    <w:rsid w:val="007E0500"/>
    <w:rsid w:val="007E2463"/>
    <w:rsid w:val="007E2893"/>
    <w:rsid w:val="007E392C"/>
    <w:rsid w:val="007E65E9"/>
    <w:rsid w:val="007E773A"/>
    <w:rsid w:val="007F19F3"/>
    <w:rsid w:val="007F39ED"/>
    <w:rsid w:val="007F45D6"/>
    <w:rsid w:val="007F51F6"/>
    <w:rsid w:val="00806CFC"/>
    <w:rsid w:val="00811596"/>
    <w:rsid w:val="008145EE"/>
    <w:rsid w:val="00815868"/>
    <w:rsid w:val="00822253"/>
    <w:rsid w:val="00822841"/>
    <w:rsid w:val="008274B9"/>
    <w:rsid w:val="008279C7"/>
    <w:rsid w:val="00830C60"/>
    <w:rsid w:val="008355FF"/>
    <w:rsid w:val="00837113"/>
    <w:rsid w:val="0084073F"/>
    <w:rsid w:val="0084193F"/>
    <w:rsid w:val="00841B07"/>
    <w:rsid w:val="0084340C"/>
    <w:rsid w:val="00846AFD"/>
    <w:rsid w:val="008511A3"/>
    <w:rsid w:val="00852BCB"/>
    <w:rsid w:val="0085562F"/>
    <w:rsid w:val="0085646F"/>
    <w:rsid w:val="00860AF1"/>
    <w:rsid w:val="00864887"/>
    <w:rsid w:val="00866C38"/>
    <w:rsid w:val="00867C16"/>
    <w:rsid w:val="00872BFC"/>
    <w:rsid w:val="00874D3F"/>
    <w:rsid w:val="00881148"/>
    <w:rsid w:val="0088219C"/>
    <w:rsid w:val="008823D1"/>
    <w:rsid w:val="00883D1E"/>
    <w:rsid w:val="0088590D"/>
    <w:rsid w:val="00885B24"/>
    <w:rsid w:val="0088609E"/>
    <w:rsid w:val="00890644"/>
    <w:rsid w:val="00892B4A"/>
    <w:rsid w:val="00892F3A"/>
    <w:rsid w:val="00894BCC"/>
    <w:rsid w:val="00896F4E"/>
    <w:rsid w:val="00896FBA"/>
    <w:rsid w:val="008971C8"/>
    <w:rsid w:val="008978AF"/>
    <w:rsid w:val="008A158F"/>
    <w:rsid w:val="008A2B0B"/>
    <w:rsid w:val="008A349B"/>
    <w:rsid w:val="008A51EB"/>
    <w:rsid w:val="008B0B1F"/>
    <w:rsid w:val="008B10DA"/>
    <w:rsid w:val="008B3EE4"/>
    <w:rsid w:val="008B4D91"/>
    <w:rsid w:val="008B5261"/>
    <w:rsid w:val="008B7590"/>
    <w:rsid w:val="008B7FF1"/>
    <w:rsid w:val="008C135F"/>
    <w:rsid w:val="008C13E8"/>
    <w:rsid w:val="008C3BCF"/>
    <w:rsid w:val="008C5E7D"/>
    <w:rsid w:val="008D0245"/>
    <w:rsid w:val="008D1AB2"/>
    <w:rsid w:val="008D4309"/>
    <w:rsid w:val="008E0B7D"/>
    <w:rsid w:val="008E3BBC"/>
    <w:rsid w:val="008E4946"/>
    <w:rsid w:val="008E4A16"/>
    <w:rsid w:val="008E4FEE"/>
    <w:rsid w:val="008F6DDC"/>
    <w:rsid w:val="00901EFF"/>
    <w:rsid w:val="00910660"/>
    <w:rsid w:val="00911EBE"/>
    <w:rsid w:val="009124B6"/>
    <w:rsid w:val="00912964"/>
    <w:rsid w:val="00913492"/>
    <w:rsid w:val="009148EC"/>
    <w:rsid w:val="00917550"/>
    <w:rsid w:val="0091770F"/>
    <w:rsid w:val="0092640F"/>
    <w:rsid w:val="00932C22"/>
    <w:rsid w:val="00935D5D"/>
    <w:rsid w:val="0093603C"/>
    <w:rsid w:val="00936234"/>
    <w:rsid w:val="00936A86"/>
    <w:rsid w:val="00937240"/>
    <w:rsid w:val="00940453"/>
    <w:rsid w:val="009404F6"/>
    <w:rsid w:val="009409D3"/>
    <w:rsid w:val="0094285B"/>
    <w:rsid w:val="00952E5B"/>
    <w:rsid w:val="00953AA0"/>
    <w:rsid w:val="00955E53"/>
    <w:rsid w:val="00956B2E"/>
    <w:rsid w:val="0096375A"/>
    <w:rsid w:val="00963BDD"/>
    <w:rsid w:val="009646F6"/>
    <w:rsid w:val="009664CE"/>
    <w:rsid w:val="00966C8E"/>
    <w:rsid w:val="00970118"/>
    <w:rsid w:val="00973DAA"/>
    <w:rsid w:val="009751D0"/>
    <w:rsid w:val="0097708D"/>
    <w:rsid w:val="00980AC4"/>
    <w:rsid w:val="009836F7"/>
    <w:rsid w:val="00983D5A"/>
    <w:rsid w:val="00990A4E"/>
    <w:rsid w:val="00991D41"/>
    <w:rsid w:val="00994089"/>
    <w:rsid w:val="0099592C"/>
    <w:rsid w:val="00996C7A"/>
    <w:rsid w:val="009A2C30"/>
    <w:rsid w:val="009A730E"/>
    <w:rsid w:val="009B5D83"/>
    <w:rsid w:val="009B6150"/>
    <w:rsid w:val="009B7041"/>
    <w:rsid w:val="009C4190"/>
    <w:rsid w:val="009C5EDA"/>
    <w:rsid w:val="009C6E7A"/>
    <w:rsid w:val="009C7294"/>
    <w:rsid w:val="009D0409"/>
    <w:rsid w:val="009D5C44"/>
    <w:rsid w:val="009E00DE"/>
    <w:rsid w:val="009E0F18"/>
    <w:rsid w:val="009E126A"/>
    <w:rsid w:val="009E2B81"/>
    <w:rsid w:val="009E38DD"/>
    <w:rsid w:val="009F1F12"/>
    <w:rsid w:val="009F2185"/>
    <w:rsid w:val="00A0090C"/>
    <w:rsid w:val="00A038D0"/>
    <w:rsid w:val="00A03AF5"/>
    <w:rsid w:val="00A04E9B"/>
    <w:rsid w:val="00A05F41"/>
    <w:rsid w:val="00A06ABE"/>
    <w:rsid w:val="00A07A53"/>
    <w:rsid w:val="00A1279C"/>
    <w:rsid w:val="00A12B3B"/>
    <w:rsid w:val="00A12C34"/>
    <w:rsid w:val="00A22CDD"/>
    <w:rsid w:val="00A25417"/>
    <w:rsid w:val="00A305DF"/>
    <w:rsid w:val="00A33F84"/>
    <w:rsid w:val="00A34A22"/>
    <w:rsid w:val="00A351F7"/>
    <w:rsid w:val="00A36D09"/>
    <w:rsid w:val="00A3728C"/>
    <w:rsid w:val="00A40E07"/>
    <w:rsid w:val="00A41739"/>
    <w:rsid w:val="00A42689"/>
    <w:rsid w:val="00A44C7D"/>
    <w:rsid w:val="00A4631D"/>
    <w:rsid w:val="00A51FFF"/>
    <w:rsid w:val="00A52544"/>
    <w:rsid w:val="00A53174"/>
    <w:rsid w:val="00A543DF"/>
    <w:rsid w:val="00A544CC"/>
    <w:rsid w:val="00A54BCE"/>
    <w:rsid w:val="00A56660"/>
    <w:rsid w:val="00A57D6C"/>
    <w:rsid w:val="00A62336"/>
    <w:rsid w:val="00A64568"/>
    <w:rsid w:val="00A6785C"/>
    <w:rsid w:val="00A67A4D"/>
    <w:rsid w:val="00A728D0"/>
    <w:rsid w:val="00A72E9E"/>
    <w:rsid w:val="00A73282"/>
    <w:rsid w:val="00A75D56"/>
    <w:rsid w:val="00A855C7"/>
    <w:rsid w:val="00A87BCB"/>
    <w:rsid w:val="00A90273"/>
    <w:rsid w:val="00A9216F"/>
    <w:rsid w:val="00A941B5"/>
    <w:rsid w:val="00A97DEC"/>
    <w:rsid w:val="00AA2288"/>
    <w:rsid w:val="00AA36D1"/>
    <w:rsid w:val="00AA492B"/>
    <w:rsid w:val="00AA4DEF"/>
    <w:rsid w:val="00AB0F57"/>
    <w:rsid w:val="00AB1C8D"/>
    <w:rsid w:val="00AB4F5E"/>
    <w:rsid w:val="00AB4F65"/>
    <w:rsid w:val="00AC270C"/>
    <w:rsid w:val="00AC4754"/>
    <w:rsid w:val="00AC5C62"/>
    <w:rsid w:val="00AC6FF9"/>
    <w:rsid w:val="00AD0D8E"/>
    <w:rsid w:val="00AD1640"/>
    <w:rsid w:val="00AD1B7B"/>
    <w:rsid w:val="00AD285C"/>
    <w:rsid w:val="00AD287E"/>
    <w:rsid w:val="00AD4683"/>
    <w:rsid w:val="00AD626F"/>
    <w:rsid w:val="00AD71B1"/>
    <w:rsid w:val="00AE0612"/>
    <w:rsid w:val="00AE2008"/>
    <w:rsid w:val="00AE2C42"/>
    <w:rsid w:val="00AE494F"/>
    <w:rsid w:val="00AE70DC"/>
    <w:rsid w:val="00AF5B8F"/>
    <w:rsid w:val="00AF5DC3"/>
    <w:rsid w:val="00AF6D34"/>
    <w:rsid w:val="00B041A3"/>
    <w:rsid w:val="00B04465"/>
    <w:rsid w:val="00B05EB3"/>
    <w:rsid w:val="00B06D91"/>
    <w:rsid w:val="00B071C6"/>
    <w:rsid w:val="00B13020"/>
    <w:rsid w:val="00B14E9F"/>
    <w:rsid w:val="00B15EFE"/>
    <w:rsid w:val="00B17C8B"/>
    <w:rsid w:val="00B21515"/>
    <w:rsid w:val="00B219A6"/>
    <w:rsid w:val="00B21E0B"/>
    <w:rsid w:val="00B23BE2"/>
    <w:rsid w:val="00B30693"/>
    <w:rsid w:val="00B310AF"/>
    <w:rsid w:val="00B31648"/>
    <w:rsid w:val="00B31F8C"/>
    <w:rsid w:val="00B32459"/>
    <w:rsid w:val="00B346A0"/>
    <w:rsid w:val="00B42DF9"/>
    <w:rsid w:val="00B44BE8"/>
    <w:rsid w:val="00B4709F"/>
    <w:rsid w:val="00B475D1"/>
    <w:rsid w:val="00B51B48"/>
    <w:rsid w:val="00B54973"/>
    <w:rsid w:val="00B600DE"/>
    <w:rsid w:val="00B64133"/>
    <w:rsid w:val="00B6417E"/>
    <w:rsid w:val="00B652F2"/>
    <w:rsid w:val="00B6776C"/>
    <w:rsid w:val="00B67B46"/>
    <w:rsid w:val="00B71024"/>
    <w:rsid w:val="00B73EB9"/>
    <w:rsid w:val="00B77D29"/>
    <w:rsid w:val="00B835C5"/>
    <w:rsid w:val="00B836B2"/>
    <w:rsid w:val="00B84A19"/>
    <w:rsid w:val="00B85B45"/>
    <w:rsid w:val="00B87F5A"/>
    <w:rsid w:val="00B90EF2"/>
    <w:rsid w:val="00B95C55"/>
    <w:rsid w:val="00BA4537"/>
    <w:rsid w:val="00BA63C2"/>
    <w:rsid w:val="00BA6508"/>
    <w:rsid w:val="00BA75AF"/>
    <w:rsid w:val="00BA7966"/>
    <w:rsid w:val="00BB04FC"/>
    <w:rsid w:val="00BB1DAE"/>
    <w:rsid w:val="00BB3F8F"/>
    <w:rsid w:val="00BB66EF"/>
    <w:rsid w:val="00BD0E99"/>
    <w:rsid w:val="00BD25F9"/>
    <w:rsid w:val="00BD2650"/>
    <w:rsid w:val="00BD3351"/>
    <w:rsid w:val="00BD620C"/>
    <w:rsid w:val="00BE031B"/>
    <w:rsid w:val="00BE0A86"/>
    <w:rsid w:val="00BE3087"/>
    <w:rsid w:val="00BE476D"/>
    <w:rsid w:val="00BE6CCA"/>
    <w:rsid w:val="00BE7207"/>
    <w:rsid w:val="00BE7618"/>
    <w:rsid w:val="00BF1276"/>
    <w:rsid w:val="00BF3DA2"/>
    <w:rsid w:val="00BF41A9"/>
    <w:rsid w:val="00BF4BE6"/>
    <w:rsid w:val="00BF595C"/>
    <w:rsid w:val="00C00F89"/>
    <w:rsid w:val="00C03D05"/>
    <w:rsid w:val="00C0530D"/>
    <w:rsid w:val="00C06CC9"/>
    <w:rsid w:val="00C0772F"/>
    <w:rsid w:val="00C13C31"/>
    <w:rsid w:val="00C21A17"/>
    <w:rsid w:val="00C24711"/>
    <w:rsid w:val="00C2799B"/>
    <w:rsid w:val="00C27B63"/>
    <w:rsid w:val="00C3057F"/>
    <w:rsid w:val="00C42D28"/>
    <w:rsid w:val="00C5103D"/>
    <w:rsid w:val="00C53A88"/>
    <w:rsid w:val="00C548EC"/>
    <w:rsid w:val="00C5681E"/>
    <w:rsid w:val="00C570B3"/>
    <w:rsid w:val="00C577B3"/>
    <w:rsid w:val="00C601F8"/>
    <w:rsid w:val="00C64CF7"/>
    <w:rsid w:val="00C6518C"/>
    <w:rsid w:val="00C65A84"/>
    <w:rsid w:val="00C678A0"/>
    <w:rsid w:val="00C743C4"/>
    <w:rsid w:val="00C77D8D"/>
    <w:rsid w:val="00C8144F"/>
    <w:rsid w:val="00C835B9"/>
    <w:rsid w:val="00C83E4D"/>
    <w:rsid w:val="00C85EE6"/>
    <w:rsid w:val="00C91B46"/>
    <w:rsid w:val="00C955E0"/>
    <w:rsid w:val="00C9765D"/>
    <w:rsid w:val="00C97728"/>
    <w:rsid w:val="00C97813"/>
    <w:rsid w:val="00CA06C1"/>
    <w:rsid w:val="00CA0AD9"/>
    <w:rsid w:val="00CA0BBF"/>
    <w:rsid w:val="00CA1C3E"/>
    <w:rsid w:val="00CA30C3"/>
    <w:rsid w:val="00CA3EE4"/>
    <w:rsid w:val="00CA4F2D"/>
    <w:rsid w:val="00CB1768"/>
    <w:rsid w:val="00CB2841"/>
    <w:rsid w:val="00CB6844"/>
    <w:rsid w:val="00CC14C8"/>
    <w:rsid w:val="00CC29AD"/>
    <w:rsid w:val="00CD35A1"/>
    <w:rsid w:val="00CD4421"/>
    <w:rsid w:val="00CD461F"/>
    <w:rsid w:val="00CD51B6"/>
    <w:rsid w:val="00CD7A9B"/>
    <w:rsid w:val="00CE105B"/>
    <w:rsid w:val="00CE1080"/>
    <w:rsid w:val="00CE1E79"/>
    <w:rsid w:val="00CE3EA9"/>
    <w:rsid w:val="00CF4752"/>
    <w:rsid w:val="00CF5432"/>
    <w:rsid w:val="00CF62CB"/>
    <w:rsid w:val="00D00D68"/>
    <w:rsid w:val="00D01EFC"/>
    <w:rsid w:val="00D02B52"/>
    <w:rsid w:val="00D03021"/>
    <w:rsid w:val="00D054D9"/>
    <w:rsid w:val="00D11B89"/>
    <w:rsid w:val="00D12A94"/>
    <w:rsid w:val="00D14B82"/>
    <w:rsid w:val="00D157DA"/>
    <w:rsid w:val="00D2056B"/>
    <w:rsid w:val="00D23CD8"/>
    <w:rsid w:val="00D2481E"/>
    <w:rsid w:val="00D306BB"/>
    <w:rsid w:val="00D320A0"/>
    <w:rsid w:val="00D32C75"/>
    <w:rsid w:val="00D345AB"/>
    <w:rsid w:val="00D3549D"/>
    <w:rsid w:val="00D37E9E"/>
    <w:rsid w:val="00D438A2"/>
    <w:rsid w:val="00D504FC"/>
    <w:rsid w:val="00D5488B"/>
    <w:rsid w:val="00D559A8"/>
    <w:rsid w:val="00D55C19"/>
    <w:rsid w:val="00D613D9"/>
    <w:rsid w:val="00D74827"/>
    <w:rsid w:val="00D74D16"/>
    <w:rsid w:val="00D75085"/>
    <w:rsid w:val="00D76DFE"/>
    <w:rsid w:val="00D81340"/>
    <w:rsid w:val="00D82783"/>
    <w:rsid w:val="00D83810"/>
    <w:rsid w:val="00D843E2"/>
    <w:rsid w:val="00D84CBE"/>
    <w:rsid w:val="00D90642"/>
    <w:rsid w:val="00D92048"/>
    <w:rsid w:val="00D93CE9"/>
    <w:rsid w:val="00D9482E"/>
    <w:rsid w:val="00D94E55"/>
    <w:rsid w:val="00D94F77"/>
    <w:rsid w:val="00D968D1"/>
    <w:rsid w:val="00DA3EA5"/>
    <w:rsid w:val="00DA4579"/>
    <w:rsid w:val="00DA7DEE"/>
    <w:rsid w:val="00DC32C1"/>
    <w:rsid w:val="00DD079C"/>
    <w:rsid w:val="00DD1D2D"/>
    <w:rsid w:val="00DD459A"/>
    <w:rsid w:val="00DD6011"/>
    <w:rsid w:val="00DD681E"/>
    <w:rsid w:val="00DE2387"/>
    <w:rsid w:val="00DE2C03"/>
    <w:rsid w:val="00DE31C2"/>
    <w:rsid w:val="00DE359F"/>
    <w:rsid w:val="00DF0D8C"/>
    <w:rsid w:val="00DF19D4"/>
    <w:rsid w:val="00DF2801"/>
    <w:rsid w:val="00DF2E0A"/>
    <w:rsid w:val="00DF6E6F"/>
    <w:rsid w:val="00E0078C"/>
    <w:rsid w:val="00E0440F"/>
    <w:rsid w:val="00E16C06"/>
    <w:rsid w:val="00E25B28"/>
    <w:rsid w:val="00E2657B"/>
    <w:rsid w:val="00E27DFB"/>
    <w:rsid w:val="00E3598D"/>
    <w:rsid w:val="00E400ED"/>
    <w:rsid w:val="00E413A2"/>
    <w:rsid w:val="00E42A67"/>
    <w:rsid w:val="00E4453D"/>
    <w:rsid w:val="00E50AF8"/>
    <w:rsid w:val="00E57F96"/>
    <w:rsid w:val="00E62201"/>
    <w:rsid w:val="00E63193"/>
    <w:rsid w:val="00E67B86"/>
    <w:rsid w:val="00E7617C"/>
    <w:rsid w:val="00E779BC"/>
    <w:rsid w:val="00E81251"/>
    <w:rsid w:val="00E8273B"/>
    <w:rsid w:val="00E82784"/>
    <w:rsid w:val="00E827D9"/>
    <w:rsid w:val="00E83037"/>
    <w:rsid w:val="00E845B6"/>
    <w:rsid w:val="00E85CAF"/>
    <w:rsid w:val="00E8614D"/>
    <w:rsid w:val="00E878CF"/>
    <w:rsid w:val="00E90E1C"/>
    <w:rsid w:val="00E91364"/>
    <w:rsid w:val="00E91629"/>
    <w:rsid w:val="00E95D89"/>
    <w:rsid w:val="00EA3D41"/>
    <w:rsid w:val="00EA3F99"/>
    <w:rsid w:val="00EB0175"/>
    <w:rsid w:val="00EB2245"/>
    <w:rsid w:val="00EB422A"/>
    <w:rsid w:val="00EB4A06"/>
    <w:rsid w:val="00EB6E94"/>
    <w:rsid w:val="00EC024F"/>
    <w:rsid w:val="00ED11F9"/>
    <w:rsid w:val="00ED13FA"/>
    <w:rsid w:val="00ED16B2"/>
    <w:rsid w:val="00ED3A2D"/>
    <w:rsid w:val="00EE0B6D"/>
    <w:rsid w:val="00EE14C7"/>
    <w:rsid w:val="00EE1EBC"/>
    <w:rsid w:val="00EE2D79"/>
    <w:rsid w:val="00EE4801"/>
    <w:rsid w:val="00EE780C"/>
    <w:rsid w:val="00EF36EE"/>
    <w:rsid w:val="00EF790A"/>
    <w:rsid w:val="00F005E3"/>
    <w:rsid w:val="00F03361"/>
    <w:rsid w:val="00F12427"/>
    <w:rsid w:val="00F12D31"/>
    <w:rsid w:val="00F14262"/>
    <w:rsid w:val="00F17F72"/>
    <w:rsid w:val="00F227E1"/>
    <w:rsid w:val="00F24D3C"/>
    <w:rsid w:val="00F2631D"/>
    <w:rsid w:val="00F311E9"/>
    <w:rsid w:val="00F37A75"/>
    <w:rsid w:val="00F40C56"/>
    <w:rsid w:val="00F42218"/>
    <w:rsid w:val="00F42973"/>
    <w:rsid w:val="00F44A0C"/>
    <w:rsid w:val="00F4556C"/>
    <w:rsid w:val="00F507FC"/>
    <w:rsid w:val="00F560F6"/>
    <w:rsid w:val="00F57CF6"/>
    <w:rsid w:val="00F6165C"/>
    <w:rsid w:val="00F61F53"/>
    <w:rsid w:val="00F662FE"/>
    <w:rsid w:val="00F72609"/>
    <w:rsid w:val="00F74F99"/>
    <w:rsid w:val="00F813E4"/>
    <w:rsid w:val="00F842C9"/>
    <w:rsid w:val="00F91360"/>
    <w:rsid w:val="00F930EE"/>
    <w:rsid w:val="00F94B8D"/>
    <w:rsid w:val="00FA4F7F"/>
    <w:rsid w:val="00FA52FC"/>
    <w:rsid w:val="00FA78A3"/>
    <w:rsid w:val="00FB00F7"/>
    <w:rsid w:val="00FB3C6C"/>
    <w:rsid w:val="00FB638C"/>
    <w:rsid w:val="00FB7227"/>
    <w:rsid w:val="00FC05FB"/>
    <w:rsid w:val="00FC330D"/>
    <w:rsid w:val="00FC39AC"/>
    <w:rsid w:val="00FC57AC"/>
    <w:rsid w:val="00FC6E94"/>
    <w:rsid w:val="00FD0855"/>
    <w:rsid w:val="00FD13AB"/>
    <w:rsid w:val="00FD1C68"/>
    <w:rsid w:val="00FD26BC"/>
    <w:rsid w:val="00FD27C9"/>
    <w:rsid w:val="00FD3469"/>
    <w:rsid w:val="00FD5D4D"/>
    <w:rsid w:val="00FD5DDA"/>
    <w:rsid w:val="00FE0F39"/>
    <w:rsid w:val="00FE3C7D"/>
    <w:rsid w:val="00FE470B"/>
    <w:rsid w:val="00FE5BA2"/>
    <w:rsid w:val="00FF0444"/>
    <w:rsid w:val="00FF0561"/>
    <w:rsid w:val="00FF1367"/>
    <w:rsid w:val="00FF13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EABB671A-3222-4180-9521-6E1DA80A3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F39"/>
    <w:rPr>
      <w:rFonts w:ascii="Poppins" w:hAnsi="Poppins"/>
    </w:rPr>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ind w:left="502" w:hanging="360"/>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5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rsid w:val="00B652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41545"/>
    <w:pPr>
      <w:spacing w:after="0" w:line="240" w:lineRule="auto"/>
    </w:pPr>
  </w:style>
  <w:style w:type="paragraph" w:styleId="NormalWeb">
    <w:name w:val="Normal (Web)"/>
    <w:basedOn w:val="Normal"/>
    <w:uiPriority w:val="99"/>
    <w:unhideWhenUsed/>
    <w:rsid w:val="00537FD2"/>
    <w:rPr>
      <w:rFonts w:ascii="Times New Roman" w:hAnsi="Times New Roman" w:cs="Times New Roman"/>
      <w:sz w:val="24"/>
      <w:szCs w:val="24"/>
    </w:rPr>
  </w:style>
  <w:style w:type="paragraph" w:customStyle="1" w:styleId="3Policytitle">
    <w:name w:val="3 Policy title"/>
    <w:basedOn w:val="Normal"/>
    <w:qFormat/>
    <w:rsid w:val="00806CFC"/>
    <w:pPr>
      <w:spacing w:after="120" w:line="240" w:lineRule="auto"/>
    </w:pPr>
    <w:rPr>
      <w:rFonts w:ascii="Arial" w:eastAsia="MS Mincho" w:hAnsi="Arial" w:cs="Times New Roman"/>
      <w:b/>
      <w:sz w:val="72"/>
      <w:szCs w:val="24"/>
      <w:lang w:val="en-US"/>
    </w:rPr>
  </w:style>
  <w:style w:type="character" w:customStyle="1" w:styleId="ListParagraphChar">
    <w:name w:val="List Paragraph Char"/>
    <w:basedOn w:val="DefaultParagraphFont"/>
    <w:link w:val="ListParagraph"/>
    <w:uiPriority w:val="34"/>
    <w:rsid w:val="00AC4754"/>
    <w:rPr>
      <w:rFonts w:ascii="Poppins" w:hAnsi="Poppi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277554">
      <w:bodyDiv w:val="1"/>
      <w:marLeft w:val="0"/>
      <w:marRight w:val="0"/>
      <w:marTop w:val="0"/>
      <w:marBottom w:val="0"/>
      <w:divBdr>
        <w:top w:val="none" w:sz="0" w:space="0" w:color="auto"/>
        <w:left w:val="none" w:sz="0" w:space="0" w:color="auto"/>
        <w:bottom w:val="none" w:sz="0" w:space="0" w:color="auto"/>
        <w:right w:val="none" w:sz="0" w:space="0" w:color="auto"/>
      </w:divBdr>
    </w:div>
    <w:div w:id="1613318214">
      <w:bodyDiv w:val="1"/>
      <w:marLeft w:val="0"/>
      <w:marRight w:val="0"/>
      <w:marTop w:val="0"/>
      <w:marBottom w:val="0"/>
      <w:divBdr>
        <w:top w:val="none" w:sz="0" w:space="0" w:color="auto"/>
        <w:left w:val="none" w:sz="0" w:space="0" w:color="auto"/>
        <w:bottom w:val="none" w:sz="0" w:space="0" w:color="auto"/>
        <w:right w:val="none" w:sz="0" w:space="0" w:color="auto"/>
      </w:divBdr>
    </w:div>
    <w:div w:id="1702126461">
      <w:bodyDiv w:val="1"/>
      <w:marLeft w:val="0"/>
      <w:marRight w:val="0"/>
      <w:marTop w:val="0"/>
      <w:marBottom w:val="0"/>
      <w:divBdr>
        <w:top w:val="none" w:sz="0" w:space="0" w:color="auto"/>
        <w:left w:val="none" w:sz="0" w:space="0" w:color="auto"/>
        <w:bottom w:val="none" w:sz="0" w:space="0" w:color="auto"/>
        <w:right w:val="none" w:sz="0" w:space="0" w:color="auto"/>
      </w:divBdr>
    </w:div>
    <w:div w:id="18832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thopkins@chaucer-inf@derbyshire.sch.uk" TargetMode="External"/><Relationship Id="rId117" Type="http://schemas.openxmlformats.org/officeDocument/2006/relationships/hyperlink" Target="https://assets.publishing.service.gov.uk/media/66320b06c084007696fca731/Info_sharing_advice_content_May_2024.pdf" TargetMode="External"/><Relationship Id="rId21" Type="http://schemas.openxmlformats.org/officeDocument/2006/relationships/hyperlink" Target="mailto:valerief@chaucer-jun.derbyshire.sch.uk" TargetMode="External"/><Relationship Id="rId42" Type="http://schemas.openxmlformats.org/officeDocument/2006/relationships/hyperlink" Target="https://www.gov.uk/government/publications/working-together-to-safeguard-children--2" TargetMode="External"/><Relationship Id="rId47" Type="http://schemas.openxmlformats.org/officeDocument/2006/relationships/hyperlink" Target="https://derbyshirescp.trixonline.co.uk/resources/documents-library?root=9c071d35-a12d-4b0e-a1e8-a9341013d83e"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www.gov.uk/government/publications/young-witness-booklet-for-5-to-11-year-olds" TargetMode="External"/><Relationship Id="rId84" Type="http://schemas.openxmlformats.org/officeDocument/2006/relationships/hyperlink" Target="mailto:Prevent@derby.gov.uk" TargetMode="External"/><Relationship Id="rId89" Type="http://schemas.openxmlformats.org/officeDocument/2006/relationships/hyperlink" Target="https://www.derby.gov.uk/education-and-learning/schools-and-colleges/children-missing-education/" TargetMode="External"/><Relationship Id="rId112" Type="http://schemas.openxmlformats.org/officeDocument/2006/relationships/hyperlink" Target="https://swgfl.org.uk/helplines/harmful-sexual-behaviour-support-service/" TargetMode="External"/><Relationship Id="rId16" Type="http://schemas.openxmlformats.org/officeDocument/2006/relationships/hyperlink" Target="mailto:thopkins@chaucer-inf@derbyshire.sch.uk" TargetMode="External"/><Relationship Id="rId107" Type="http://schemas.openxmlformats.org/officeDocument/2006/relationships/hyperlink" Target="https://www.operationencompass.org/" TargetMode="External"/><Relationship Id="rId11" Type="http://schemas.openxmlformats.org/officeDocument/2006/relationships/image" Target="media/image1.png"/><Relationship Id="rId32" Type="http://schemas.openxmlformats.org/officeDocument/2006/relationships/hyperlink" Target="mailto:l.muirhead@chaucer-jun.derbyshire.sch.uk" TargetMode="External"/><Relationship Id="rId37" Type="http://schemas.openxmlformats.org/officeDocument/2006/relationships/hyperlink" Target="mailto:h.shelton@chaucer-jun.derbyshire.sch.uk" TargetMode="External"/><Relationship Id="rId53" Type="http://schemas.openxmlformats.org/officeDocument/2006/relationships/hyperlink" Target="https://www.camhsnorthderbyshire.nhs.uk/specialist-community-advisors" TargetMode="External"/><Relationship Id="rId58" Type="http://schemas.openxmlformats.org/officeDocument/2006/relationships/hyperlink" Target="https://joinedupcarederbyshire.co.uk/stay-well/promoting-mental-health-and-wellbeing/self-harm-and-suicide-prevention/" TargetMode="External"/><Relationship Id="rId74" Type="http://schemas.openxmlformats.org/officeDocument/2006/relationships/hyperlink" Target="https://www.derbyshire.gov.uk/social-health/children-and-families/support-for-families/starting-point-referral-form/starting-point-contact-and-referral-service.aspx" TargetMode="External"/><Relationship Id="rId79" Type="http://schemas.openxmlformats.org/officeDocument/2006/relationships/hyperlink" Target="mailto:CPMduty@derby.gov.uk" TargetMode="External"/><Relationship Id="rId102" Type="http://schemas.openxmlformats.org/officeDocument/2006/relationships/hyperlink" Target="mailto:help@nspcc.org.uk" TargetMode="External"/><Relationship Id="rId5" Type="http://schemas.openxmlformats.org/officeDocument/2006/relationships/numbering" Target="numbering.xml"/><Relationship Id="rId90" Type="http://schemas.openxmlformats.org/officeDocument/2006/relationships/hyperlink" Target="https://www.derbyshire.gov.uk/education/schools/welfare-services/education-welfare-services.aspx" TargetMode="External"/><Relationship Id="rId95" Type="http://schemas.openxmlformats.org/officeDocument/2006/relationships/hyperlink" Target="mailto:virtualschool@derbyshire.gov.uk" TargetMode="External"/><Relationship Id="rId22" Type="http://schemas.openxmlformats.org/officeDocument/2006/relationships/hyperlink" Target="mailto:l.nappin@chaucer-inf@derbyshire.sch.uk" TargetMode="External"/><Relationship Id="rId27" Type="http://schemas.openxmlformats.org/officeDocument/2006/relationships/hyperlink" Target="mailto:bshaw1@chaucer-jun.derbyshire.sch.uk" TargetMode="External"/><Relationship Id="rId43" Type="http://schemas.openxmlformats.org/officeDocument/2006/relationships/hyperlink" Target="https://www.ddscp.org.uk/" TargetMode="External"/><Relationship Id="rId48" Type="http://schemas.openxmlformats.org/officeDocument/2006/relationships/hyperlink" Target="https://derbyshirescp.trixonline.co.uk/search?q=threshold+document" TargetMode="External"/><Relationship Id="rId64" Type="http://schemas.openxmlformats.org/officeDocument/2006/relationships/hyperlink" Target="https://derbyshirescp.trixonline.co.uk/chapter/making-a-referral-to-social-care" TargetMode="External"/><Relationship Id="rId69" Type="http://schemas.openxmlformats.org/officeDocument/2006/relationships/hyperlink" Target="https://derby.gov.uk/community-and-living/family-hub-childcare/family-hub/" TargetMode="External"/><Relationship Id="rId113" Type="http://schemas.openxmlformats.org/officeDocument/2006/relationships/hyperlink" Target="https://www.stopitnow.org.uk/helpline/?utm_source=bing&amp;utm_medium=ad&amp;utm_campaign=stop-helpline&amp;msclkid=7e54cd75ada11411f04ca9da6636a047" TargetMode="External"/><Relationship Id="rId118" Type="http://schemas.openxmlformats.org/officeDocument/2006/relationships/fontTable" Target="fontTable.xml"/><Relationship Id="rId80" Type="http://schemas.openxmlformats.org/officeDocument/2006/relationships/hyperlink" Target="https://derbyshirescp.trixonline.co.uk/resources/documents-library?root=0e6677bc-891b-4f76-a1a6-05fc711f0c33" TargetMode="External"/><Relationship Id="rId85" Type="http://schemas.openxmlformats.org/officeDocument/2006/relationships/hyperlink" Target="https://www.derbyshire.police.uk/advice/advice-and-information/t/prevent/prevent/beta/prevent-team-referral/" TargetMode="External"/><Relationship Id="rId12" Type="http://schemas.openxmlformats.org/officeDocument/2006/relationships/image" Target="media/image2.png"/><Relationship Id="rId17" Type="http://schemas.openxmlformats.org/officeDocument/2006/relationships/hyperlink" Target="mailto:tiffanys@chaucer-jun.derbyshire.sch.uk" TargetMode="External"/><Relationship Id="rId33" Type="http://schemas.openxmlformats.org/officeDocument/2006/relationships/hyperlink" Target="mailto:h.shelton@chaucer-jun.derbyshire.sch.uk" TargetMode="External"/><Relationship Id="rId38" Type="http://schemas.openxmlformats.org/officeDocument/2006/relationships/hyperlink" Target="mailto:Leanne.parry@chaucer-inf.derbyshire.sch.uk" TargetMode="External"/><Relationship Id="rId59" Type="http://schemas.openxmlformats.org/officeDocument/2006/relationships/hyperlink" Target="https://www.derbyshirehealthcareft.nhs.uk/" TargetMode="External"/><Relationship Id="rId103" Type="http://schemas.openxmlformats.org/officeDocument/2006/relationships/hyperlink" Target="mailto:help@nspcc.org.uk" TargetMode="External"/><Relationship Id="rId108" Type="http://schemas.openxmlformats.org/officeDocument/2006/relationships/hyperlink" Target="https://saferinternet.org.uk/report-harmful-content" TargetMode="External"/><Relationship Id="rId54" Type="http://schemas.openxmlformats.org/officeDocument/2006/relationships/hyperlink" Target="https://www.derbyshirehealthcareft.nhs.uk/services/childrens-mental-health-services-camhs-derby-and-southern-derbyshire" TargetMode="External"/><Relationship Id="rId70" Type="http://schemas.openxmlformats.org/officeDocument/2006/relationships/hyperlink" Target="https://www.derby.gov.uk/health-and-social-care/safeguarding-children/early-help/" TargetMode="External"/><Relationship Id="rId75" Type="http://schemas.openxmlformats.org/officeDocument/2006/relationships/hyperlink" Target="https://myaccount.derby.gov.uk/en/service/report_concerns_about_a_child" TargetMode="External"/><Relationship Id="rId91" Type="http://schemas.openxmlformats.org/officeDocument/2006/relationships/hyperlink" Target="https://www.derbyshire.gov.uk/education/attendance-missing-home-education/elective-home-education/elective-home-education.aspx" TargetMode="External"/><Relationship Id="rId96" Type="http://schemas.openxmlformats.org/officeDocument/2006/relationships/hyperlink" Target="https://saferderbycity.org/"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janem32@chaucer-jun.derbyshire.sch.uk" TargetMode="External"/><Relationship Id="rId28" Type="http://schemas.openxmlformats.org/officeDocument/2006/relationships/hyperlink" Target="mailto:l.nappin@chaucer-inf@derbyshire.sch.uk" TargetMode="External"/><Relationship Id="rId49" Type="http://schemas.openxmlformats.org/officeDocument/2006/relationships/hyperlink" Target="http://www.proceduresonline.com/derbyshire/scbs/user_controlled_lcms_area/uploaded_files/DSCB-Thresholds.pdf" TargetMode="External"/><Relationship Id="rId114" Type="http://schemas.openxmlformats.org/officeDocument/2006/relationships/hyperlink" Target="https://shorespace.org.uk/what-we-offer/"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mailto:h.shelton@chaucer-jun.derbyshire.sch.uk" TargetMode="External"/><Relationship Id="rId44" Type="http://schemas.openxmlformats.org/officeDocument/2006/relationships/hyperlink" Target="https://derbyshirescp.trixonline.co.uk/search?q=threshold+document" TargetMode="External"/><Relationship Id="rId52" Type="http://schemas.openxmlformats.org/officeDocument/2006/relationships/hyperlink" Target="https://www.derbyshire.gov.uk/education/schools/welfare-services/education-welfare-services.aspx" TargetMode="External"/><Relationship Id="rId60" Type="http://schemas.openxmlformats.org/officeDocument/2006/relationships/hyperlink" Target="https://www.camhsnorthderbyshire.nhs.uk/urgent-care" TargetMode="External"/><Relationship Id="rId65" Type="http://schemas.openxmlformats.org/officeDocument/2006/relationships/image" Target="media/image5.png"/><Relationship Id="rId73" Type="http://schemas.openxmlformats.org/officeDocument/2006/relationships/hyperlink" Target="https://derbyshirescp.trixonline.co.uk/chapter/local-contacts" TargetMode="External"/><Relationship Id="rId78" Type="http://schemas.openxmlformats.org/officeDocument/2006/relationships/hyperlink" Target="https://derbyshirescp.trixonline.co.uk/resources/documents-library?root=0e6677bc-891b-4f76-a1a6-05fc711f0c33" TargetMode="External"/><Relationship Id="rId81" Type="http://schemas.openxmlformats.org/officeDocument/2006/relationships/hyperlink" Target="mailto:professional.allegations@derbyshire.gov.uk" TargetMode="External"/><Relationship Id="rId86" Type="http://schemas.openxmlformats.org/officeDocument/2006/relationships/hyperlink" Target="https://report-extremism.education.gov.uk/" TargetMode="External"/><Relationship Id="rId94" Type="http://schemas.openxmlformats.org/officeDocument/2006/relationships/hyperlink" Target="mailto:graeme.ferguson@derby.gov.uk" TargetMode="External"/><Relationship Id="rId99" Type="http://schemas.openxmlformats.org/officeDocument/2006/relationships/hyperlink" Target="https://www.derbyshire.police.uk/advice/advice-and-information/daa/domestic-abuse/" TargetMode="External"/><Relationship Id="rId101" Type="http://schemas.openxmlformats.org/officeDocument/2006/relationships/hyperlink" Target="https://www.derby.gov.uk/housing/homelessnes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l.nappin@chaucer-inf@derbyshire.sch.uk" TargetMode="External"/><Relationship Id="rId39" Type="http://schemas.openxmlformats.org/officeDocument/2006/relationships/hyperlink" Target="mailto:valerief@chaucer-jun.derbyshire.sch.uk" TargetMode="External"/><Relationship Id="rId109" Type="http://schemas.openxmlformats.org/officeDocument/2006/relationships/hyperlink" Target="https://www.ceop.police.uk/safety-centre/" TargetMode="External"/><Relationship Id="rId34" Type="http://schemas.openxmlformats.org/officeDocument/2006/relationships/hyperlink" Target="mailto:l.muirhead@chaucer-jun.derbyshire.sch.uk"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www.localoffer.derbyshire.gov.uk/home.aspx" TargetMode="External"/><Relationship Id="rId76" Type="http://schemas.openxmlformats.org/officeDocument/2006/relationships/hyperlink" Target="http://www.derbyshire.gov.uk/social-health/children-and-families/support-for-families/starting-point-referral-form/starting-point-request-for-support-form.aspx" TargetMode="External"/><Relationship Id="rId97" Type="http://schemas.openxmlformats.org/officeDocument/2006/relationships/hyperlink" Target="https://www.derbyshire.police.uk/advice/advice-and-information/daa/domestic-abuse/" TargetMode="External"/><Relationship Id="rId104" Type="http://schemas.openxmlformats.org/officeDocument/2006/relationships/hyperlink" Target="mailto:help@nspcc.org.uk" TargetMode="External"/><Relationship Id="rId7" Type="http://schemas.openxmlformats.org/officeDocument/2006/relationships/settings" Target="settings.xml"/><Relationship Id="rId71" Type="http://schemas.openxmlformats.org/officeDocument/2006/relationships/hyperlink" Target="https://derbyshirescp.trixonline.co.uk/chapter/local-contacts" TargetMode="External"/><Relationship Id="rId92" Type="http://schemas.openxmlformats.org/officeDocument/2006/relationships/hyperlink" Target="https://www.derbyshire.gov.uk/education/attendance-missing-home-education/children-missing-from-education/children-missing-from-education.aspx" TargetMode="External"/><Relationship Id="rId2" Type="http://schemas.openxmlformats.org/officeDocument/2006/relationships/customXml" Target="../customXml/item2.xml"/><Relationship Id="rId29" Type="http://schemas.openxmlformats.org/officeDocument/2006/relationships/hyperlink" Target="mailto:tiffanys@chaucer-jun.derbyshire.sch.uk" TargetMode="External"/><Relationship Id="rId24" Type="http://schemas.openxmlformats.org/officeDocument/2006/relationships/hyperlink" Target="mailto:l.nappin@chaucer-inf@derbyshire.sch.uk" TargetMode="External"/><Relationship Id="rId40" Type="http://schemas.openxmlformats.org/officeDocument/2006/relationships/hyperlink" Target="https://derbyshirescp.trixonline.co.uk/chapter/children-at-risk-of-exploitation-cre?search=cse" TargetMode="External"/><Relationship Id="rId45" Type="http://schemas.openxmlformats.org/officeDocument/2006/relationships/hyperlink" Target="http://www.proceduresonline.com/derbyshire/scbs/user_controlled_lcms_area/uploaded_files/DSCB-Thresholds.pdf" TargetMode="External"/><Relationship Id="rId66" Type="http://schemas.openxmlformats.org/officeDocument/2006/relationships/hyperlink" Target="https://www.gov.uk/government/publications/working-together-to-improve-school-attendance" TargetMode="External"/><Relationship Id="rId87" Type="http://schemas.openxmlformats.org/officeDocument/2006/relationships/hyperlink" Target="https://www.derby.gov.uk/education-and-learning/schools-and-colleges/education-welfare/" TargetMode="External"/><Relationship Id="rId110" Type="http://schemas.openxmlformats.org/officeDocument/2006/relationships/hyperlink" Target="https://www.gov.uk/report-terrorism" TargetMode="External"/><Relationship Id="rId115" Type="http://schemas.openxmlformats.org/officeDocument/2006/relationships/hyperlink" Target="https://shorespace.org.uk/" TargetMode="External"/><Relationship Id="rId61" Type="http://schemas.openxmlformats.org/officeDocument/2006/relationships/hyperlink" Target="https://s3.eu-west-2.amazonaws.com/crstl-assets/health-wellbeing/files/Derby-Derbyshire-Mental-Health-Pathway-Guidance-July-2023.pdf" TargetMode="External"/><Relationship Id="rId82" Type="http://schemas.openxmlformats.org/officeDocument/2006/relationships/hyperlink" Target="https://www.npcc.police.uk/SysSiteAssets/media/downloads/publications/publications-log/2020/when-to-call-the-police--guidance-for-schools-and-colleges.pdf" TargetMode="External"/><Relationship Id="rId19" Type="http://schemas.openxmlformats.org/officeDocument/2006/relationships/hyperlink" Target="mailto:Leanne.parry@chaucer-inf.derbyshire.sch.uk" TargetMode="External"/><Relationship Id="rId14" Type="http://schemas.openxmlformats.org/officeDocument/2006/relationships/image" Target="media/image4.png"/><Relationship Id="rId30" Type="http://schemas.openxmlformats.org/officeDocument/2006/relationships/hyperlink" Target="mailto:l.muirhead@chaucer-jun.derbyshire.sch.uk" TargetMode="External"/><Relationship Id="rId35" Type="http://schemas.openxmlformats.org/officeDocument/2006/relationships/hyperlink" Target="mailto:h.shelton@chaucer-jun.derbyshire.sch.uk" TargetMode="External"/><Relationship Id="rId56" Type="http://schemas.openxmlformats.org/officeDocument/2006/relationships/hyperlink" Target="https://www.derby.gov.uk/education-and-learning/derbys-send-local-offer/" TargetMode="External"/><Relationship Id="rId77" Type="http://schemas.openxmlformats.org/officeDocument/2006/relationships/hyperlink" Target="https://derbyshirescp.trixonline.co.uk/resources/documents-library?root=0e6677bc-891b-4f76-a1a6-05fc711f0c33" TargetMode="External"/><Relationship Id="rId100" Type="http://schemas.openxmlformats.org/officeDocument/2006/relationships/hyperlink" Target="https://www.eastmidlandscybersecure.co.uk/cyber-choices" TargetMode="External"/><Relationship Id="rId105" Type="http://schemas.openxmlformats.org/officeDocument/2006/relationships/hyperlink" Target="mailto:helpline@saferinternet.org.uk" TargetMode="External"/><Relationship Id="rId8" Type="http://schemas.openxmlformats.org/officeDocument/2006/relationships/webSettings" Target="webSettings.xml"/><Relationship Id="rId51" Type="http://schemas.openxmlformats.org/officeDocument/2006/relationships/hyperlink" Target="https://schoolsportal.derby.gov.uk/education-welfare/" TargetMode="External"/><Relationship Id="rId72" Type="http://schemas.openxmlformats.org/officeDocument/2006/relationships/hyperlink" Target="https://schoolsnet.derbyshire.gov.uk/keeping-children-safe-in-education/derbyshires-family-help-service/derbyshires-family-help-service.aspx" TargetMode="External"/><Relationship Id="rId93" Type="http://schemas.openxmlformats.org/officeDocument/2006/relationships/hyperlink" Target="https://schoolsnet.derbyshire.gov.uk/keeping-children-safe-in-education/children-missing-from-education/children-missing-from-education.aspx" TargetMode="External"/><Relationship Id="rId98" Type="http://schemas.openxmlformats.org/officeDocument/2006/relationships/hyperlink" Target="https://www.saferderbyshire.gov.uk/what-we-do/domestic-abuse/domestic-abuse.aspx" TargetMode="External"/><Relationship Id="rId3" Type="http://schemas.openxmlformats.org/officeDocument/2006/relationships/customXml" Target="../customXml/item3.xml"/><Relationship Id="rId25" Type="http://schemas.openxmlformats.org/officeDocument/2006/relationships/hyperlink" Target="mailto:s.stallard@chaucer-jun.derbyshire.sch.uk" TargetMode="External"/><Relationship Id="rId46" Type="http://schemas.openxmlformats.org/officeDocument/2006/relationships/hyperlink" Target="file:///C:\Users\H.Jefferson\Downloads\DDSCP%20Briefing%20Safeguarding%20School%20Age%20Children%20Final%20December%202021.pdf" TargetMode="External"/><Relationship Id="rId67" Type="http://schemas.openxmlformats.org/officeDocument/2006/relationships/hyperlink" Target="https://www.nicco.org.uk/directory-of-resources" TargetMode="External"/><Relationship Id="rId116" Type="http://schemas.openxmlformats.org/officeDocument/2006/relationships/hyperlink" Target="https://services.derbyshire.gov.uk/Services/5679" TargetMode="External"/><Relationship Id="rId20" Type="http://schemas.openxmlformats.org/officeDocument/2006/relationships/hyperlink" Target="mailto:janem32@chaucer-jun.derbyshire.sch.uk" TargetMode="External"/><Relationship Id="rId41" Type="http://schemas.openxmlformats.org/officeDocument/2006/relationships/hyperlink" Target="https://www.gov.uk/government/publications/protecting-children-from-radicalisation-the-prevent-duty" TargetMode="External"/><Relationship Id="rId62" Type="http://schemas.openxmlformats.org/officeDocument/2006/relationships/hyperlink" Target="https://www.gov.uk/government/publications/keeping-children-safe-in-out-of-school-settings-code-of-practice" TargetMode="External"/><Relationship Id="rId83" Type="http://schemas.openxmlformats.org/officeDocument/2006/relationships/hyperlink" Target="mailto:prevent@derbyshire.gov.uk" TargetMode="External"/><Relationship Id="rId88" Type="http://schemas.openxmlformats.org/officeDocument/2006/relationships/hyperlink" Target="https://www.derby.gov.uk/education-and-learning/schools-and-colleges/home-schooling/" TargetMode="External"/><Relationship Id="rId111" Type="http://schemas.openxmlformats.org/officeDocument/2006/relationships/hyperlink" Target="mailto:help@nspcc.org.uk" TargetMode="External"/><Relationship Id="rId15" Type="http://schemas.openxmlformats.org/officeDocument/2006/relationships/hyperlink" Target="https://www.gov.uk/government/publications/generative-ai-product-safety-expectations/generative-ai-product-safety-expectations" TargetMode="External"/><Relationship Id="rId36" Type="http://schemas.openxmlformats.org/officeDocument/2006/relationships/hyperlink" Target="mailto:l.muirhead@chaucer-jun.derbyshire.sch.uk" TargetMode="External"/><Relationship Id="rId57" Type="http://schemas.openxmlformats.org/officeDocument/2006/relationships/hyperlink" Target="https://joinedupcarederbyshire.co.uk/self-referral/self-referral-for-patients/" TargetMode="External"/><Relationship Id="rId106" Type="http://schemas.openxmlformats.org/officeDocument/2006/relationships/hyperlink" Target="https://www.refuge.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714cd87-28f7-4480-98f1-ed2638c1403f">
      <UserInfo>
        <DisplayName>Josie Tomlinson</DisplayName>
        <AccountId>9</AccountId>
        <AccountType/>
      </UserInfo>
    </SharedWithUsers>
    <lcf76f155ced4ddcb4097134ff3c332f xmlns="cf1c5a37-6d0c-45c2-9e1d-2af6aa973134">
      <Terms xmlns="http://schemas.microsoft.com/office/infopath/2007/PartnerControls"/>
    </lcf76f155ced4ddcb4097134ff3c332f>
    <TaxCatchAll xmlns="8714cd87-28f7-4480-98f1-ed2638c140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6FCF99E1E6CBE4E967B72B4122858A0" ma:contentTypeVersion="22" ma:contentTypeDescription="Create a new document." ma:contentTypeScope="" ma:versionID="4654f5d9180dc60a0cfb4f9879f585a2">
  <xsd:schema xmlns:xsd="http://www.w3.org/2001/XMLSchema" xmlns:xs="http://www.w3.org/2001/XMLSchema" xmlns:p="http://schemas.microsoft.com/office/2006/metadata/properties" xmlns:ns2="cf1c5a37-6d0c-45c2-9e1d-2af6aa973134" xmlns:ns3="8714cd87-28f7-4480-98f1-ed2638c1403f" targetNamespace="http://schemas.microsoft.com/office/2006/metadata/properties" ma:root="true" ma:fieldsID="97af9255c010ed9f20f4c67fda9caba2" ns2:_="" ns3:_="">
    <xsd:import namespace="cf1c5a37-6d0c-45c2-9e1d-2af6aa973134"/>
    <xsd:import namespace="8714cd87-28f7-4480-98f1-ed2638c140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1c5a37-6d0c-45c2-9e1d-2af6aa9731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14cd87-28f7-4480-98f1-ed2638c1403f" elementFormDefault="qualified">
    <xsd:import namespace="http://schemas.microsoft.com/office/2006/documentManagement/types"/>
    <xsd:import namespace="http://schemas.microsoft.com/office/infopath/2007/PartnerControls"/>
    <xsd:element name="SharedWithUsers" ma:index="15"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hidden="true" ma:internalName="SharedWithDetails" ma:readOnly="true">
      <xsd:simpleType>
        <xsd:restriction base="dms:Note"/>
      </xsd:simpleType>
    </xsd:element>
    <xsd:element name="TaxCatchAll" ma:index="20" nillable="true" ma:displayName="Taxonomy Catch All Column" ma:hidden="true" ma:list="{4124b74a-83ca-446a-a3f7-0e452dfab107}" ma:internalName="TaxCatchAll" ma:readOnly="false" ma:showField="CatchAllData" ma:web="8714cd87-28f7-4480-98f1-ed2638c140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E8ED92-84FC-4E03-B44D-B1D8E2BAA44B}">
  <ds:schemaRefs>
    <ds:schemaRef ds:uri="http://schemas.openxmlformats.org/officeDocument/2006/bibliography"/>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8714cd87-28f7-4480-98f1-ed2638c1403f"/>
    <ds:schemaRef ds:uri="cf1c5a37-6d0c-45c2-9e1d-2af6aa973134"/>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4.xml><?xml version="1.0" encoding="utf-8"?>
<ds:datastoreItem xmlns:ds="http://schemas.openxmlformats.org/officeDocument/2006/customXml" ds:itemID="{D0B76567-3133-4571-BDA1-20422EFC6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1c5a37-6d0c-45c2-9e1d-2af6aa973134"/>
    <ds:schemaRef ds:uri="8714cd87-28f7-4480-98f1-ed2638c140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5</TotalTime>
  <Pages>78</Pages>
  <Words>25933</Words>
  <Characters>147823</Characters>
  <Application>Microsoft Office Word</Application>
  <DocSecurity>0</DocSecurity>
  <Lines>1231</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173410</CharactersWithSpaces>
  <SharedDoc>false</SharedDoc>
  <HLinks>
    <vt:vector size="324" baseType="variant">
      <vt:variant>
        <vt:i4>3342386</vt:i4>
      </vt:variant>
      <vt:variant>
        <vt:i4>165</vt:i4>
      </vt:variant>
      <vt:variant>
        <vt:i4>0</vt:i4>
      </vt:variant>
      <vt:variant>
        <vt:i4>5</vt:i4>
      </vt:variant>
      <vt:variant>
        <vt:lpwstr>https://www.gov.uk/government/publications/young-witness-booklet-for-12-to-17-year-olds</vt:lpwstr>
      </vt:variant>
      <vt:variant>
        <vt:lpwstr/>
      </vt:variant>
      <vt:variant>
        <vt:i4>3604597</vt:i4>
      </vt:variant>
      <vt:variant>
        <vt:i4>162</vt:i4>
      </vt:variant>
      <vt:variant>
        <vt:i4>0</vt:i4>
      </vt:variant>
      <vt:variant>
        <vt:i4>5</vt:i4>
      </vt:variant>
      <vt:variant>
        <vt:lpwstr>https://www.gov.uk/government/publications/young-witness-booklet-for-5-to-11-year-olds</vt:lpwstr>
      </vt:variant>
      <vt:variant>
        <vt:lpwstr/>
      </vt:variant>
      <vt:variant>
        <vt:i4>6750246</vt:i4>
      </vt:variant>
      <vt:variant>
        <vt:i4>159</vt:i4>
      </vt:variant>
      <vt:variant>
        <vt:i4>0</vt:i4>
      </vt:variant>
      <vt:variant>
        <vt:i4>5</vt:i4>
      </vt:variant>
      <vt:variant>
        <vt:lpwstr>https://www.nicco.org.uk/directory-of-resources</vt:lpwstr>
      </vt:variant>
      <vt:variant>
        <vt:lpwstr/>
      </vt:variant>
      <vt:variant>
        <vt:i4>4194335</vt:i4>
      </vt:variant>
      <vt:variant>
        <vt:i4>156</vt:i4>
      </vt:variant>
      <vt:variant>
        <vt:i4>0</vt:i4>
      </vt:variant>
      <vt:variant>
        <vt:i4>5</vt:i4>
      </vt:variant>
      <vt:variant>
        <vt:lpwstr>https://www.gov.uk/government/publications/working-together-to-improve-school-attendance</vt:lpwstr>
      </vt:variant>
      <vt:variant>
        <vt:lpwstr/>
      </vt:variant>
      <vt:variant>
        <vt:i4>1638410</vt:i4>
      </vt:variant>
      <vt:variant>
        <vt:i4>153</vt:i4>
      </vt:variant>
      <vt:variant>
        <vt:i4>0</vt:i4>
      </vt:variant>
      <vt:variant>
        <vt:i4>5</vt:i4>
      </vt:variant>
      <vt:variant>
        <vt:lpwstr/>
      </vt:variant>
      <vt:variant>
        <vt:lpwstr>YPSI</vt:lpwstr>
      </vt:variant>
      <vt:variant>
        <vt:i4>6684790</vt:i4>
      </vt:variant>
      <vt:variant>
        <vt:i4>150</vt:i4>
      </vt:variant>
      <vt:variant>
        <vt:i4>0</vt:i4>
      </vt:variant>
      <vt:variant>
        <vt:i4>5</vt:i4>
      </vt:variant>
      <vt:variant>
        <vt:lpwstr/>
      </vt:variant>
      <vt:variant>
        <vt:lpwstr>seriousviolence</vt:lpwstr>
      </vt:variant>
      <vt:variant>
        <vt:i4>1835039</vt:i4>
      </vt:variant>
      <vt:variant>
        <vt:i4>147</vt:i4>
      </vt:variant>
      <vt:variant>
        <vt:i4>0</vt:i4>
      </vt:variant>
      <vt:variant>
        <vt:i4>5</vt:i4>
      </vt:variant>
      <vt:variant>
        <vt:lpwstr/>
      </vt:variant>
      <vt:variant>
        <vt:lpwstr>mentalhealth</vt:lpwstr>
      </vt:variant>
      <vt:variant>
        <vt:i4>262172</vt:i4>
      </vt:variant>
      <vt:variant>
        <vt:i4>144</vt:i4>
      </vt:variant>
      <vt:variant>
        <vt:i4>0</vt:i4>
      </vt:variant>
      <vt:variant>
        <vt:i4>5</vt:i4>
      </vt:variant>
      <vt:variant>
        <vt:lpwstr/>
      </vt:variant>
      <vt:variant>
        <vt:lpwstr>evidencecourt</vt:lpwstr>
      </vt:variant>
      <vt:variant>
        <vt:i4>1507333</vt:i4>
      </vt:variant>
      <vt:variant>
        <vt:i4>141</vt:i4>
      </vt:variant>
      <vt:variant>
        <vt:i4>0</vt:i4>
      </vt:variant>
      <vt:variant>
        <vt:i4>5</vt:i4>
      </vt:variant>
      <vt:variant>
        <vt:lpwstr/>
      </vt:variant>
      <vt:variant>
        <vt:lpwstr>pupilswfamilyinprison</vt:lpwstr>
      </vt:variant>
      <vt:variant>
        <vt:i4>6684785</vt:i4>
      </vt:variant>
      <vt:variant>
        <vt:i4>138</vt:i4>
      </vt:variant>
      <vt:variant>
        <vt:i4>0</vt:i4>
      </vt:variant>
      <vt:variant>
        <vt:i4>5</vt:i4>
      </vt:variant>
      <vt:variant>
        <vt:lpwstr/>
      </vt:variant>
      <vt:variant>
        <vt:lpwstr>radicalisation</vt:lpwstr>
      </vt:variant>
      <vt:variant>
        <vt:i4>8323168</vt:i4>
      </vt:variant>
      <vt:variant>
        <vt:i4>135</vt:i4>
      </vt:variant>
      <vt:variant>
        <vt:i4>0</vt:i4>
      </vt:variant>
      <vt:variant>
        <vt:i4>5</vt:i4>
      </vt:variant>
      <vt:variant>
        <vt:lpwstr/>
      </vt:variant>
      <vt:variant>
        <vt:lpwstr>forcedmarriage</vt:lpwstr>
      </vt:variant>
      <vt:variant>
        <vt:i4>1900546</vt:i4>
      </vt:variant>
      <vt:variant>
        <vt:i4>132</vt:i4>
      </vt:variant>
      <vt:variant>
        <vt:i4>0</vt:i4>
      </vt:variant>
      <vt:variant>
        <vt:i4>5</vt:i4>
      </vt:variant>
      <vt:variant>
        <vt:lpwstr/>
      </vt:variant>
      <vt:variant>
        <vt:lpwstr>virginitytesting</vt:lpwstr>
      </vt:variant>
      <vt:variant>
        <vt:i4>6750310</vt:i4>
      </vt:variant>
      <vt:variant>
        <vt:i4>129</vt:i4>
      </vt:variant>
      <vt:variant>
        <vt:i4>0</vt:i4>
      </vt:variant>
      <vt:variant>
        <vt:i4>5</vt:i4>
      </vt:variant>
      <vt:variant>
        <vt:lpwstr/>
      </vt:variant>
      <vt:variant>
        <vt:lpwstr>fgm</vt:lpwstr>
      </vt:variant>
      <vt:variant>
        <vt:i4>6815863</vt:i4>
      </vt:variant>
      <vt:variant>
        <vt:i4>126</vt:i4>
      </vt:variant>
      <vt:variant>
        <vt:i4>0</vt:i4>
      </vt:variant>
      <vt:variant>
        <vt:i4>5</vt:i4>
      </vt:variant>
      <vt:variant>
        <vt:lpwstr/>
      </vt:variant>
      <vt:variant>
        <vt:lpwstr>slavery</vt:lpwstr>
      </vt:variant>
      <vt:variant>
        <vt:i4>7536739</vt:i4>
      </vt:variant>
      <vt:variant>
        <vt:i4>123</vt:i4>
      </vt:variant>
      <vt:variant>
        <vt:i4>0</vt:i4>
      </vt:variant>
      <vt:variant>
        <vt:i4>5</vt:i4>
      </vt:variant>
      <vt:variant>
        <vt:lpwstr/>
      </vt:variant>
      <vt:variant>
        <vt:lpwstr>cse</vt:lpwstr>
      </vt:variant>
      <vt:variant>
        <vt:i4>7536748</vt:i4>
      </vt:variant>
      <vt:variant>
        <vt:i4>120</vt:i4>
      </vt:variant>
      <vt:variant>
        <vt:i4>0</vt:i4>
      </vt:variant>
      <vt:variant>
        <vt:i4>5</vt:i4>
      </vt:variant>
      <vt:variant>
        <vt:lpwstr/>
      </vt:variant>
      <vt:variant>
        <vt:lpwstr>cybercrime</vt:lpwstr>
      </vt:variant>
      <vt:variant>
        <vt:i4>6488163</vt:i4>
      </vt:variant>
      <vt:variant>
        <vt:i4>117</vt:i4>
      </vt:variant>
      <vt:variant>
        <vt:i4>0</vt:i4>
      </vt:variant>
      <vt:variant>
        <vt:i4>5</vt:i4>
      </vt:variant>
      <vt:variant>
        <vt:lpwstr/>
      </vt:variant>
      <vt:variant>
        <vt:lpwstr>cce</vt:lpwstr>
      </vt:variant>
      <vt:variant>
        <vt:i4>6619234</vt:i4>
      </vt:variant>
      <vt:variant>
        <vt:i4>114</vt:i4>
      </vt:variant>
      <vt:variant>
        <vt:i4>0</vt:i4>
      </vt:variant>
      <vt:variant>
        <vt:i4>5</vt:i4>
      </vt:variant>
      <vt:variant>
        <vt:lpwstr/>
      </vt:variant>
      <vt:variant>
        <vt:lpwstr>childabduction</vt:lpwstr>
      </vt:variant>
      <vt:variant>
        <vt:i4>589851</vt:i4>
      </vt:variant>
      <vt:variant>
        <vt:i4>111</vt:i4>
      </vt:variant>
      <vt:variant>
        <vt:i4>0</vt:i4>
      </vt:variant>
      <vt:variant>
        <vt:i4>5</vt:i4>
      </vt:variant>
      <vt:variant>
        <vt:lpwstr/>
      </vt:variant>
      <vt:variant>
        <vt:lpwstr>childrenmissinged</vt:lpwstr>
      </vt:variant>
      <vt:variant>
        <vt:i4>655367</vt:i4>
      </vt:variant>
      <vt:variant>
        <vt:i4>108</vt:i4>
      </vt:variant>
      <vt:variant>
        <vt:i4>0</vt:i4>
      </vt:variant>
      <vt:variant>
        <vt:i4>5</vt:i4>
      </vt:variant>
      <vt:variant>
        <vt:lpwstr/>
      </vt:variant>
      <vt:variant>
        <vt:lpwstr>Homelessness</vt:lpwstr>
      </vt:variant>
      <vt:variant>
        <vt:i4>786439</vt:i4>
      </vt:variant>
      <vt:variant>
        <vt:i4>105</vt:i4>
      </vt:variant>
      <vt:variant>
        <vt:i4>0</vt:i4>
      </vt:variant>
      <vt:variant>
        <vt:i4>5</vt:i4>
      </vt:variant>
      <vt:variant>
        <vt:lpwstr/>
      </vt:variant>
      <vt:variant>
        <vt:lpwstr>domesticabuse</vt:lpwstr>
      </vt:variant>
      <vt:variant>
        <vt:i4>4194394</vt:i4>
      </vt:variant>
      <vt:variant>
        <vt:i4>99</vt:i4>
      </vt:variant>
      <vt:variant>
        <vt:i4>0</vt:i4>
      </vt:variant>
      <vt:variant>
        <vt:i4>5</vt:i4>
      </vt:variant>
      <vt:variant>
        <vt:lpwstr>https://www.gov.uk/government/publications/safeguarding-practitioners-information-sharing-advice</vt:lpwstr>
      </vt:variant>
      <vt:variant>
        <vt:lpwstr/>
      </vt:variant>
      <vt:variant>
        <vt:i4>7864441</vt:i4>
      </vt:variant>
      <vt:variant>
        <vt:i4>96</vt:i4>
      </vt:variant>
      <vt:variant>
        <vt:i4>0</vt:i4>
      </vt:variant>
      <vt:variant>
        <vt:i4>5</vt:i4>
      </vt:variant>
      <vt:variant>
        <vt:lpwstr>https://www.gov.uk/government/publications/keeping-children-safe-in-out-of-school-settings-code-of-practice</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3866633</vt:i4>
      </vt:variant>
      <vt:variant>
        <vt:i4>90</vt:i4>
      </vt:variant>
      <vt:variant>
        <vt:i4>0</vt:i4>
      </vt:variant>
      <vt:variant>
        <vt:i4>5</vt:i4>
      </vt:variant>
      <vt:variant>
        <vt:lpwstr/>
      </vt:variant>
      <vt:variant>
        <vt:lpwstr>_Specific_safeguarding_issues</vt:lpwstr>
      </vt:variant>
      <vt:variant>
        <vt:i4>1507417</vt:i4>
      </vt:variant>
      <vt:variant>
        <vt:i4>87</vt:i4>
      </vt:variant>
      <vt:variant>
        <vt:i4>0</vt:i4>
      </vt:variant>
      <vt:variant>
        <vt:i4>5</vt:i4>
      </vt:variant>
      <vt:variant>
        <vt:lpwstr>https://www.gov.uk/government/publications/working-together-to-safeguard-children--2</vt:lpwstr>
      </vt:variant>
      <vt:variant>
        <vt:lpwstr/>
      </vt:variant>
      <vt:variant>
        <vt:i4>3866633</vt:i4>
      </vt:variant>
      <vt:variant>
        <vt:i4>84</vt:i4>
      </vt:variant>
      <vt:variant>
        <vt:i4>0</vt:i4>
      </vt:variant>
      <vt:variant>
        <vt:i4>5</vt:i4>
      </vt:variant>
      <vt:variant>
        <vt:lpwstr/>
      </vt:variant>
      <vt:variant>
        <vt:lpwstr>_Specific_safeguarding_issues</vt:lpwstr>
      </vt:variant>
      <vt:variant>
        <vt:i4>8257628</vt:i4>
      </vt:variant>
      <vt:variant>
        <vt:i4>81</vt:i4>
      </vt:variant>
      <vt:variant>
        <vt:i4>0</vt:i4>
      </vt:variant>
      <vt:variant>
        <vt:i4>5</vt:i4>
      </vt:variant>
      <vt:variant>
        <vt:lpwstr/>
      </vt:variant>
      <vt:variant>
        <vt:lpwstr>_Monitoring_and_review</vt:lpwstr>
      </vt:variant>
      <vt:variant>
        <vt:i4>1376301</vt:i4>
      </vt:variant>
      <vt:variant>
        <vt:i4>78</vt:i4>
      </vt:variant>
      <vt:variant>
        <vt:i4>0</vt:i4>
      </vt:variant>
      <vt:variant>
        <vt:i4>5</vt:i4>
      </vt:variant>
      <vt:variant>
        <vt:lpwstr/>
      </vt:variant>
      <vt:variant>
        <vt:lpwstr>_Training</vt:lpwstr>
      </vt:variant>
      <vt:variant>
        <vt:i4>7274564</vt:i4>
      </vt:variant>
      <vt:variant>
        <vt:i4>75</vt:i4>
      </vt:variant>
      <vt:variant>
        <vt:i4>0</vt:i4>
      </vt:variant>
      <vt:variant>
        <vt:i4>5</vt:i4>
      </vt:variant>
      <vt:variant>
        <vt:lpwstr/>
      </vt:variant>
      <vt:variant>
        <vt:lpwstr>_Single_central_record</vt:lpwstr>
      </vt:variant>
      <vt:variant>
        <vt:i4>6684793</vt:i4>
      </vt:variant>
      <vt:variant>
        <vt:i4>72</vt:i4>
      </vt:variant>
      <vt:variant>
        <vt:i4>0</vt:i4>
      </vt:variant>
      <vt:variant>
        <vt:i4>5</vt:i4>
      </vt:variant>
      <vt:variant>
        <vt:lpwstr/>
      </vt:variant>
      <vt:variant>
        <vt:lpwstr>_Safer_recruitment</vt:lpwstr>
      </vt:variant>
      <vt:variant>
        <vt:i4>7667799</vt:i4>
      </vt:variant>
      <vt:variant>
        <vt:i4>69</vt:i4>
      </vt:variant>
      <vt:variant>
        <vt:i4>0</vt:i4>
      </vt:variant>
      <vt:variant>
        <vt:i4>5</vt:i4>
      </vt:variant>
      <vt:variant>
        <vt:lpwstr/>
      </vt:variant>
      <vt:variant>
        <vt:lpwstr>_Communication_and_confidentiality</vt:lpwstr>
      </vt:variant>
      <vt:variant>
        <vt:i4>5111909</vt:i4>
      </vt:variant>
      <vt:variant>
        <vt:i4>66</vt:i4>
      </vt:variant>
      <vt:variant>
        <vt:i4>0</vt:i4>
      </vt:variant>
      <vt:variant>
        <vt:i4>5</vt:i4>
      </vt:variant>
      <vt:variant>
        <vt:lpwstr/>
      </vt:variant>
      <vt:variant>
        <vt:lpwstr>_Safeguarding_concerns_and</vt:lpwstr>
      </vt:variant>
      <vt:variant>
        <vt:i4>7405660</vt:i4>
      </vt:variant>
      <vt:variant>
        <vt:i4>63</vt:i4>
      </vt:variant>
      <vt:variant>
        <vt:i4>0</vt:i4>
      </vt:variant>
      <vt:variant>
        <vt:i4>5</vt:i4>
      </vt:variant>
      <vt:variant>
        <vt:lpwstr/>
      </vt:variant>
      <vt:variant>
        <vt:lpwstr>_Concerns_about_school</vt:lpwstr>
      </vt:variant>
      <vt:variant>
        <vt:i4>8257604</vt:i4>
      </vt:variant>
      <vt:variant>
        <vt:i4>57</vt:i4>
      </vt:variant>
      <vt:variant>
        <vt:i4>0</vt:i4>
      </vt:variant>
      <vt:variant>
        <vt:i4>5</vt:i4>
      </vt:variant>
      <vt:variant>
        <vt:lpwstr/>
      </vt:variant>
      <vt:variant>
        <vt:lpwstr>_Concerns_about_pupils</vt:lpwstr>
      </vt:variant>
      <vt:variant>
        <vt:i4>2228231</vt:i4>
      </vt:variant>
      <vt:variant>
        <vt:i4>54</vt:i4>
      </vt:variant>
      <vt:variant>
        <vt:i4>0</vt:i4>
      </vt:variant>
      <vt:variant>
        <vt:i4>5</vt:i4>
      </vt:variant>
      <vt:variant>
        <vt:lpwstr/>
      </vt:variant>
      <vt:variant>
        <vt:lpwstr>_Homestay_exchange_visits</vt:lpwstr>
      </vt:variant>
      <vt:variant>
        <vt:i4>2424890</vt:i4>
      </vt:variant>
      <vt:variant>
        <vt:i4>51</vt:i4>
      </vt:variant>
      <vt:variant>
        <vt:i4>0</vt:i4>
      </vt:variant>
      <vt:variant>
        <vt:i4>5</vt:i4>
      </vt:variant>
      <vt:variant>
        <vt:lpwstr/>
      </vt:variant>
      <vt:variant>
        <vt:lpwstr>_Work_experience</vt:lpwstr>
      </vt:variant>
      <vt:variant>
        <vt:i4>8061053</vt:i4>
      </vt:variant>
      <vt:variant>
        <vt:i4>48</vt:i4>
      </vt:variant>
      <vt:variant>
        <vt:i4>0</vt:i4>
      </vt:variant>
      <vt:variant>
        <vt:i4>5</vt:i4>
      </vt:variant>
      <vt:variant>
        <vt:lpwstr/>
      </vt:variant>
      <vt:variant>
        <vt:lpwstr>_Alternative_provision</vt:lpwstr>
      </vt:variant>
      <vt:variant>
        <vt:i4>4718689</vt:i4>
      </vt:variant>
      <vt:variant>
        <vt:i4>45</vt:i4>
      </vt:variant>
      <vt:variant>
        <vt:i4>0</vt:i4>
      </vt:variant>
      <vt:variant>
        <vt:i4>5</vt:i4>
      </vt:variant>
      <vt:variant>
        <vt:lpwstr/>
      </vt:variant>
      <vt:variant>
        <vt:lpwstr>_Use_of_the</vt:lpwstr>
      </vt:variant>
      <vt:variant>
        <vt:i4>7012423</vt:i4>
      </vt:variant>
      <vt:variant>
        <vt:i4>42</vt:i4>
      </vt:variant>
      <vt:variant>
        <vt:i4>0</vt:i4>
      </vt:variant>
      <vt:variant>
        <vt:i4>5</vt:i4>
      </vt:variant>
      <vt:variant>
        <vt:lpwstr/>
      </vt:variant>
      <vt:variant>
        <vt:lpwstr>_Pupils_potentially_at</vt:lpwstr>
      </vt:variant>
      <vt:variant>
        <vt:i4>2162716</vt:i4>
      </vt:variant>
      <vt:variant>
        <vt:i4>39</vt:i4>
      </vt:variant>
      <vt:variant>
        <vt:i4>0</vt:i4>
      </vt:variant>
      <vt:variant>
        <vt:i4>5</vt:i4>
      </vt:variant>
      <vt:variant>
        <vt:lpwstr/>
      </vt:variant>
      <vt:variant>
        <vt:lpwstr>_Context_of_safeguarding</vt:lpwstr>
      </vt:variant>
      <vt:variant>
        <vt:i4>6946897</vt:i4>
      </vt:variant>
      <vt:variant>
        <vt:i4>36</vt:i4>
      </vt:variant>
      <vt:variant>
        <vt:i4>0</vt:i4>
      </vt:variant>
      <vt:variant>
        <vt:i4>5</vt:i4>
      </vt:variant>
      <vt:variant>
        <vt:lpwstr/>
      </vt:variant>
      <vt:variant>
        <vt:lpwstr>_[New]_Appropriate_physical</vt:lpwstr>
      </vt:variant>
      <vt:variant>
        <vt:i4>3997771</vt:i4>
      </vt:variant>
      <vt:variant>
        <vt:i4>33</vt:i4>
      </vt:variant>
      <vt:variant>
        <vt:i4>0</vt:i4>
      </vt:variant>
      <vt:variant>
        <vt:i4>5</vt:i4>
      </vt:variant>
      <vt:variant>
        <vt:lpwstr/>
      </vt:variant>
      <vt:variant>
        <vt:lpwstr>_Consensual_and_non-consensual</vt:lpwstr>
      </vt:variant>
      <vt:variant>
        <vt:i4>4849773</vt:i4>
      </vt:variant>
      <vt:variant>
        <vt:i4>30</vt:i4>
      </vt:variant>
      <vt:variant>
        <vt:i4>0</vt:i4>
      </vt:variant>
      <vt:variant>
        <vt:i4>5</vt:i4>
      </vt:variant>
      <vt:variant>
        <vt:lpwstr/>
      </vt:variant>
      <vt:variant>
        <vt:lpwstr>_Online_safety_and</vt:lpwstr>
      </vt:variant>
      <vt:variant>
        <vt:i4>6684770</vt:i4>
      </vt:variant>
      <vt:variant>
        <vt:i4>27</vt:i4>
      </vt:variant>
      <vt:variant>
        <vt:i4>0</vt:i4>
      </vt:variant>
      <vt:variant>
        <vt:i4>5</vt:i4>
      </vt:variant>
      <vt:variant>
        <vt:lpwstr/>
      </vt:variant>
      <vt:variant>
        <vt:lpwstr>_Child-on-child_abuse</vt:lpwstr>
      </vt:variant>
      <vt:variant>
        <vt:i4>6553722</vt:i4>
      </vt:variant>
      <vt:variant>
        <vt:i4>24</vt:i4>
      </vt:variant>
      <vt:variant>
        <vt:i4>0</vt:i4>
      </vt:variant>
      <vt:variant>
        <vt:i4>5</vt:i4>
      </vt:variant>
      <vt:variant>
        <vt:lpwstr/>
      </vt:variant>
      <vt:variant>
        <vt:lpwstr>_Specific_safeguarding_issues_1</vt:lpwstr>
      </vt:variant>
      <vt:variant>
        <vt:i4>7667739</vt:i4>
      </vt:variant>
      <vt:variant>
        <vt:i4>21</vt:i4>
      </vt:variant>
      <vt:variant>
        <vt:i4>0</vt:i4>
      </vt:variant>
      <vt:variant>
        <vt:i4>5</vt:i4>
      </vt:variant>
      <vt:variant>
        <vt:lpwstr/>
      </vt:variant>
      <vt:variant>
        <vt:lpwstr>_Abuse,_neglect_and</vt:lpwstr>
      </vt:variant>
      <vt:variant>
        <vt:i4>6946920</vt:i4>
      </vt:variant>
      <vt:variant>
        <vt:i4>18</vt:i4>
      </vt:variant>
      <vt:variant>
        <vt:i4>0</vt:i4>
      </vt:variant>
      <vt:variant>
        <vt:i4>5</vt:i4>
      </vt:variant>
      <vt:variant>
        <vt:lpwstr/>
      </vt:variant>
      <vt:variant>
        <vt:lpwstr>_Early_help</vt:lpwstr>
      </vt:variant>
      <vt:variant>
        <vt:i4>3801199</vt:i4>
      </vt:variant>
      <vt:variant>
        <vt:i4>15</vt:i4>
      </vt:variant>
      <vt:variant>
        <vt:i4>0</vt:i4>
      </vt:variant>
      <vt:variant>
        <vt:i4>5</vt:i4>
      </vt:variant>
      <vt:variant>
        <vt:lpwstr/>
      </vt:variant>
      <vt:variant>
        <vt:lpwstr>_Multi-agency_working</vt:lpwstr>
      </vt:variant>
      <vt:variant>
        <vt:i4>6946880</vt:i4>
      </vt:variant>
      <vt:variant>
        <vt:i4>12</vt:i4>
      </vt:variant>
      <vt:variant>
        <vt:i4>0</vt:i4>
      </vt:variant>
      <vt:variant>
        <vt:i4>5</vt:i4>
      </vt:variant>
      <vt:variant>
        <vt:lpwstr/>
      </vt:variant>
      <vt:variant>
        <vt:lpwstr>_Roles_and_responsibilities</vt:lpwstr>
      </vt:variant>
      <vt:variant>
        <vt:i4>65566</vt:i4>
      </vt:variant>
      <vt:variant>
        <vt:i4>9</vt:i4>
      </vt:variant>
      <vt:variant>
        <vt:i4>0</vt:i4>
      </vt:variant>
      <vt:variant>
        <vt:i4>5</vt:i4>
      </vt:variant>
      <vt:variant>
        <vt:lpwstr/>
      </vt:variant>
      <vt:variant>
        <vt:lpwstr>_Legal_framework</vt:lpwstr>
      </vt:variant>
      <vt:variant>
        <vt:i4>262205</vt:i4>
      </vt:variant>
      <vt:variant>
        <vt:i4>6</vt:i4>
      </vt:variant>
      <vt:variant>
        <vt:i4>0</vt:i4>
      </vt:variant>
      <vt:variant>
        <vt:i4>5</vt:i4>
      </vt:variant>
      <vt:variant>
        <vt:lpwstr/>
      </vt:variant>
      <vt:variant>
        <vt:lpwstr>_Definitions</vt:lpwstr>
      </vt:variant>
      <vt:variant>
        <vt:i4>1048618</vt:i4>
      </vt:variant>
      <vt:variant>
        <vt:i4>3</vt:i4>
      </vt:variant>
      <vt:variant>
        <vt:i4>0</vt:i4>
      </vt:variant>
      <vt:variant>
        <vt:i4>5</vt:i4>
      </vt:variant>
      <vt:variant>
        <vt:lpwstr/>
      </vt:variant>
      <vt:variant>
        <vt:lpwstr>_Acronyms</vt:lpwstr>
      </vt:variant>
      <vt:variant>
        <vt:i4>2686998</vt:i4>
      </vt:variant>
      <vt:variant>
        <vt:i4>0</vt:i4>
      </vt:variant>
      <vt:variant>
        <vt:i4>0</vt:i4>
      </vt:variant>
      <vt:variant>
        <vt:i4>5</vt:i4>
      </vt:variant>
      <vt:variant>
        <vt:lpwstr/>
      </vt:variant>
      <vt:variant>
        <vt:lpwstr>_Statement_of_intent</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Tracy Hopkins</cp:lastModifiedBy>
  <cp:revision>3</cp:revision>
  <dcterms:created xsi:type="dcterms:W3CDTF">2026-09-17T11:53:00Z</dcterms:created>
  <dcterms:modified xsi:type="dcterms:W3CDTF">2026-09-17T11:54:00Z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369700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haredWithUsers">
    <vt:lpwstr>9;#Josie Tomlinson</vt:lpwstr>
  </property>
  <property fmtid="{D5CDD505-2E9C-101B-9397-08002B2CF9AE}" pid="11" name="GrammarlyDocumentId">
    <vt:lpwstr>80543ee1-bec8-4122-822a-d8c30ce658c3</vt:lpwstr>
  </property>
  <property fmtid="{D5CDD505-2E9C-101B-9397-08002B2CF9AE}" pid="12" name="ContentTypeId">
    <vt:lpwstr>0x010100A6FCF99E1E6CBE4E967B72B4122858A0</vt:lpwstr>
  </property>
</Properties>
</file>